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1F" w:rsidRDefault="00F7741F" w:rsidP="00DC420A">
      <w:pPr>
        <w:pStyle w:val="BodyText"/>
        <w:spacing w:before="67"/>
        <w:ind w:right="127"/>
        <w:jc w:val="right"/>
        <w:rPr>
          <w:lang w:val="ru-RU"/>
        </w:rPr>
      </w:pPr>
      <w:r>
        <w:rPr>
          <w:lang w:val="ru-RU"/>
        </w:rPr>
        <w:t xml:space="preserve">                            </w:t>
      </w:r>
      <w:r w:rsidRPr="00BE6EF9">
        <w:rPr>
          <w:lang w:val="ru-RU"/>
        </w:rPr>
        <w:t>Приложение № 1</w:t>
      </w:r>
    </w:p>
    <w:p w:rsidR="00F7741F" w:rsidRPr="00DC420A" w:rsidRDefault="00F7741F" w:rsidP="00DC420A">
      <w:pPr>
        <w:pStyle w:val="Heading1"/>
        <w:jc w:val="center"/>
        <w:rPr>
          <w:lang w:val="ru-RU"/>
        </w:rPr>
      </w:pPr>
      <w:r w:rsidRPr="00DC420A">
        <w:rPr>
          <w:lang w:val="ru-RU"/>
        </w:rPr>
        <w:t>ИТОГОВОЙ ОТЧЕТ ЗА 2018 год</w:t>
      </w:r>
    </w:p>
    <w:p w:rsidR="00F7741F" w:rsidRDefault="00F7741F" w:rsidP="00DC420A">
      <w:pPr>
        <w:pStyle w:val="Heading1"/>
        <w:jc w:val="center"/>
        <w:rPr>
          <w:lang w:val="ru-RU"/>
        </w:rPr>
      </w:pPr>
      <w:r>
        <w:rPr>
          <w:lang w:val="ru-RU"/>
        </w:rPr>
        <w:t>МКОУ «Новокаякентская начальная школа- детский сад №1»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2095"/>
              <w:rPr>
                <w:sz w:val="28"/>
              </w:rPr>
            </w:pPr>
            <w:r w:rsidRPr="008B2587"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 w:rsidRPr="008B2587">
              <w:rPr>
                <w:sz w:val="28"/>
              </w:rPr>
              <w:t>Единица измерения/форма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 w:rsidRPr="008B2587">
              <w:rPr>
                <w:sz w:val="28"/>
              </w:rPr>
              <w:t>оценки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2532"/>
              <w:rPr>
                <w:sz w:val="28"/>
              </w:rPr>
            </w:pPr>
            <w:smartTag w:uri="urn:schemas-microsoft-com:office:smarttags" w:element="place">
              <w:r w:rsidRPr="008B2587">
                <w:rPr>
                  <w:sz w:val="28"/>
                </w:rPr>
                <w:t>I.</w:t>
              </w:r>
            </w:smartTag>
            <w:r w:rsidRPr="008B2587">
              <w:rPr>
                <w:sz w:val="28"/>
              </w:rPr>
              <w:t xml:space="preserve"> Общее образование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847A2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FE67F4" w:rsidTr="008B2587">
        <w:trPr>
          <w:trHeight w:val="117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F7741F" w:rsidRPr="00FE67F4" w:rsidTr="008B2587">
        <w:trPr>
          <w:trHeight w:val="37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F7741F" w:rsidRPr="008325B2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F7741F" w:rsidRPr="00FE67F4" w:rsidTr="008B2587">
        <w:trPr>
          <w:trHeight w:val="245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</w:tbl>
    <w:p w:rsidR="00F7741F" w:rsidRDefault="00F7741F">
      <w:pPr>
        <w:rPr>
          <w:sz w:val="28"/>
        </w:rPr>
        <w:sectPr w:rsidR="00F7741F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246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RPr="00FE67F4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F7741F" w:rsidRPr="008B2587" w:rsidRDefault="00F7741F" w:rsidP="004C3CFA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RPr="0049507E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F7741F" w:rsidRPr="00847A2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F7741F" w:rsidRPr="00FE67F4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F7741F" w:rsidRDefault="00F7741F">
      <w:pPr>
        <w:rPr>
          <w:sz w:val="28"/>
        </w:rPr>
        <w:sectPr w:rsidR="00F7741F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RPr="00FE67F4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F7741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9-10</w:t>
            </w:r>
          </w:p>
        </w:tc>
      </w:tr>
      <w:tr w:rsidR="00F7741F" w:rsidRPr="00FE67F4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1.4.</w:t>
            </w:r>
            <w:r w:rsidRPr="008B2587">
              <w:rPr>
                <w:sz w:val="28"/>
              </w:rPr>
              <w:tab/>
              <w:t>Материально-техническое</w:t>
            </w:r>
            <w:r w:rsidRPr="008B2587">
              <w:rPr>
                <w:sz w:val="28"/>
              </w:rPr>
              <w:tab/>
              <w:t>и</w:t>
            </w:r>
            <w:r w:rsidRPr="008B2587"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35</w:t>
            </w:r>
            <w:r w:rsidRPr="008B2587">
              <w:rPr>
                <w:sz w:val="26"/>
                <w:lang w:val="ru-RU"/>
              </w:rPr>
              <w:t>%</w:t>
            </w:r>
          </w:p>
        </w:tc>
      </w:tr>
    </w:tbl>
    <w:p w:rsidR="00F7741F" w:rsidRDefault="00F7741F">
      <w:pPr>
        <w:rPr>
          <w:sz w:val="26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smartTag w:uri="urn:schemas-microsoft-com:office:smarttags" w:element="metricconverter">
              <w:smartTagPr>
                <w:attr w:name="ProductID" w:val="2,5 м"/>
              </w:smartTagPr>
              <w:r>
                <w:rPr>
                  <w:sz w:val="28"/>
                  <w:lang w:val="ru-RU"/>
                </w:rPr>
                <w:t>2,5</w:t>
              </w:r>
              <w:r w:rsidRPr="008B2587">
                <w:rPr>
                  <w:sz w:val="28"/>
                  <w:lang w:val="ru-RU"/>
                </w:rPr>
                <w:t xml:space="preserve"> м</w:t>
              </w:r>
            </w:smartTag>
            <w:r w:rsidRPr="008B2587"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vertAlign w:val="superscript"/>
                <w:lang w:val="ru-RU"/>
              </w:rPr>
              <w:t xml:space="preserve">2 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F7741F" w:rsidRPr="008B2587" w:rsidRDefault="00F7741F" w:rsidP="00847A2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70%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F7741F" w:rsidRPr="00FE67F4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F7741F" w:rsidRPr="008B2587" w:rsidRDefault="00F7741F" w:rsidP="0060104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F7741F" w:rsidRPr="00921668" w:rsidRDefault="00F7741F">
      <w:pPr>
        <w:rPr>
          <w:sz w:val="28"/>
          <w:lang w:val="ru-RU"/>
        </w:rPr>
        <w:sectPr w:rsidR="00F7741F" w:rsidRPr="00921668">
          <w:pgSz w:w="11910" w:h="16840"/>
          <w:pgMar w:top="1040" w:right="440" w:bottom="1000" w:left="1020" w:header="607" w:footer="817" w:gutter="0"/>
          <w:cols w:space="720"/>
        </w:sectPr>
      </w:pPr>
      <w:r>
        <w:rPr>
          <w:sz w:val="28"/>
          <w:lang w:val="ru-RU"/>
        </w:rPr>
        <w:t xml:space="preserve"> </w:t>
      </w: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0%;</w:t>
            </w:r>
          </w:p>
        </w:tc>
      </w:tr>
      <w:tr w:rsidR="00F7741F" w:rsidRPr="00FE67F4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F7741F" w:rsidRPr="00FE67F4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8B2587">
              <w:rPr>
                <w:sz w:val="28"/>
                <w:lang w:val="ru-RU"/>
              </w:rPr>
              <w:tab/>
              <w:t>(филиалов)),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  <w:t>(филиалы)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(филиалы) </w:t>
            </w:r>
            <w:r w:rsidRPr="008B2587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149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F7741F" w:rsidRDefault="00F7741F"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</w:t>
            </w:r>
            <w:r w:rsidRPr="008B2587">
              <w:rPr>
                <w:sz w:val="28"/>
                <w:lang w:val="ru-RU"/>
              </w:rPr>
              <w:tab/>
              <w:t>Финансово-экономическая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213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5270 р</w:t>
            </w:r>
          </w:p>
        </w:tc>
      </w:tr>
      <w:tr w:rsidR="00F7741F" w:rsidRPr="00FE67F4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98%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 w:rsidRPr="008B2587"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F7741F" w:rsidRPr="00E656B4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F7741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RPr="00E656B4" w:rsidTr="008B2587">
        <w:trPr>
          <w:trHeight w:val="246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8B2587">
              <w:rPr>
                <w:sz w:val="28"/>
                <w:lang w:val="ru-RU"/>
              </w:rPr>
              <w:tab/>
              <w:t>программам,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8B2587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F7741F" w:rsidRPr="008B2587" w:rsidRDefault="00F7741F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2.1.3.</w:t>
            </w:r>
            <w:r w:rsidRPr="008B2587">
              <w:rPr>
                <w:sz w:val="28"/>
              </w:rPr>
              <w:tab/>
              <w:t>Удельный</w:t>
            </w:r>
            <w:r w:rsidRPr="008B2587">
              <w:rPr>
                <w:sz w:val="28"/>
              </w:rPr>
              <w:tab/>
              <w:t>вес</w:t>
            </w:r>
            <w:r w:rsidRPr="008B2587">
              <w:rPr>
                <w:sz w:val="28"/>
              </w:rPr>
              <w:tab/>
              <w:t>численности</w:t>
            </w:r>
            <w:r w:rsidRPr="008B2587"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E656B4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</w:t>
            </w:r>
            <w:r w:rsidRPr="008B2587">
              <w:rPr>
                <w:sz w:val="28"/>
                <w:lang w:val="ru-RU"/>
              </w:rPr>
              <w:tab/>
              <w:t>Наполняемость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уровням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общего </w:t>
            </w:r>
            <w:r w:rsidRPr="008B2587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20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F7741F" w:rsidRPr="00C5260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F7741F" w:rsidRPr="00362320" w:rsidTr="008B2587">
        <w:trPr>
          <w:trHeight w:val="117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2.1.6.Оценка</w:t>
            </w:r>
            <w:r w:rsidRPr="008B2587">
              <w:rPr>
                <w:sz w:val="28"/>
                <w:lang w:val="ru-RU"/>
              </w:rPr>
              <w:tab/>
              <w:t>родителями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8B2587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F7741F" w:rsidRPr="009B4093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95%</w:t>
            </w:r>
          </w:p>
        </w:tc>
      </w:tr>
      <w:tr w:rsidR="00F7741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E656B4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51%</w:t>
            </w:r>
          </w:p>
        </w:tc>
      </w:tr>
      <w:tr w:rsidR="00F7741F" w:rsidRPr="00E656B4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F7741F" w:rsidRPr="00BE6EF9" w:rsidRDefault="00F7741F">
      <w:pPr>
        <w:rPr>
          <w:sz w:val="28"/>
          <w:lang w:val="ru-RU"/>
        </w:rPr>
        <w:sectPr w:rsidR="00F7741F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BE6EF9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E656B4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E656B4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2.3.Кадровое</w:t>
            </w:r>
            <w:r w:rsidRPr="008B2587">
              <w:rPr>
                <w:sz w:val="28"/>
                <w:lang w:val="ru-RU"/>
              </w:rPr>
              <w:tab/>
              <w:t>обеспечение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8B2587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</w:t>
            </w:r>
            <w:r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lang w:val="ru-RU"/>
              </w:rPr>
              <w:t>работников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8-9</w:t>
            </w:r>
          </w:p>
        </w:tc>
      </w:tr>
      <w:tr w:rsidR="00F7741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F7741F" w:rsidRPr="002E5F03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78%</w:t>
            </w:r>
          </w:p>
        </w:tc>
      </w:tr>
      <w:tr w:rsidR="00F7741F" w:rsidRPr="002F73EB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F7741F" w:rsidRPr="00BE6EF9" w:rsidRDefault="00F7741F">
      <w:pPr>
        <w:rPr>
          <w:sz w:val="28"/>
          <w:lang w:val="ru-RU"/>
        </w:rPr>
        <w:sectPr w:rsidR="00F7741F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BE6EF9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2F73EB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5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социальных педагогов: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5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7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5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педагогов-психологов: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5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7"/>
        </w:trPr>
        <w:tc>
          <w:tcPr>
            <w:tcW w:w="7657" w:type="dxa"/>
          </w:tcPr>
          <w:p w:rsidR="00F7741F" w:rsidRPr="002F73EB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2F73EB">
              <w:rPr>
                <w:sz w:val="28"/>
                <w:lang w:val="ru-RU"/>
              </w:rPr>
              <w:t>учителей-ло</w:t>
            </w:r>
            <w:r w:rsidRPr="008B2587">
              <w:rPr>
                <w:sz w:val="28"/>
              </w:rPr>
              <w:t>гопедов: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F7741F" w:rsidRPr="001725A9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F7741F" w:rsidRPr="009D70B4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3.2 кв.м</w:t>
            </w:r>
          </w:p>
        </w:tc>
      </w:tr>
      <w:tr w:rsidR="00F7741F" w:rsidRPr="005F5A47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числа</w:t>
            </w:r>
            <w:r w:rsidRPr="008B2587">
              <w:rPr>
                <w:sz w:val="28"/>
                <w:lang w:val="ru-RU"/>
              </w:rPr>
              <w:tab/>
              <w:t>зданий,</w:t>
            </w:r>
            <w:r w:rsidRPr="008B2587">
              <w:rPr>
                <w:sz w:val="28"/>
                <w:lang w:val="ru-RU"/>
              </w:rPr>
              <w:tab/>
              <w:t>имеющих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все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виды </w:t>
            </w:r>
            <w:r w:rsidRPr="008B2587">
              <w:rPr>
                <w:sz w:val="28"/>
                <w:lang w:val="ru-RU"/>
              </w:rPr>
              <w:t>благоустройства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(водопровод,</w:t>
            </w:r>
            <w:r w:rsidRPr="008B2587">
              <w:rPr>
                <w:sz w:val="28"/>
                <w:lang w:val="ru-RU"/>
              </w:rPr>
              <w:tab/>
              <w:t>центральное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F7741F" w:rsidRPr="00BE6EF9" w:rsidRDefault="00F7741F">
      <w:pPr>
        <w:rPr>
          <w:sz w:val="28"/>
          <w:lang w:val="ru-RU"/>
        </w:rPr>
        <w:sectPr w:rsidR="00F7741F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BE6EF9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5F5A47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F7741F" w:rsidRPr="005F5A47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F7741F" w:rsidRPr="005F5A47" w:rsidTr="008B2587">
        <w:trPr>
          <w:trHeight w:val="246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RPr="005F5A47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C41B0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RPr="005F5A47" w:rsidTr="008B2587">
        <w:trPr>
          <w:trHeight w:val="213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F7741F" w:rsidRPr="008B2587" w:rsidRDefault="00F7741F" w:rsidP="008B2587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F7741F" w:rsidRPr="005F5A47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F7741F" w:rsidRPr="00BE6EF9" w:rsidRDefault="00F7741F">
      <w:pPr>
        <w:rPr>
          <w:sz w:val="28"/>
          <w:lang w:val="ru-RU"/>
        </w:rPr>
        <w:sectPr w:rsidR="00F7741F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BE6EF9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5F5A47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245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F7741F" w:rsidRPr="008B2587" w:rsidRDefault="00F7741F" w:rsidP="00BA2875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4C3CFA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117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F7741F" w:rsidRPr="00D967CF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8B2587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2F73EB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245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5F5A47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RPr="005F5A47" w:rsidTr="008B2587">
        <w:trPr>
          <w:trHeight w:val="116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F7741F" w:rsidRPr="00BE6EF9" w:rsidRDefault="00F7741F">
      <w:pPr>
        <w:rPr>
          <w:sz w:val="28"/>
          <w:lang w:val="ru-RU"/>
        </w:rPr>
        <w:sectPr w:rsidR="00F7741F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BE6EF9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основным </w:t>
            </w:r>
            <w:r w:rsidRPr="008B2587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13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F7741F" w:rsidRPr="00B329F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149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</w:t>
            </w:r>
            <w:r w:rsidRPr="008B2587">
              <w:rPr>
                <w:sz w:val="28"/>
                <w:lang w:val="ru-RU"/>
              </w:rPr>
              <w:tab/>
              <w:t>Финансово</w:t>
            </w:r>
            <w:r w:rsidRPr="008B2587">
              <w:rPr>
                <w:sz w:val="28"/>
                <w:lang w:val="ru-RU"/>
              </w:rPr>
              <w:tab/>
              <w:t>экономическая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8B2587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F7741F" w:rsidRPr="00B03FFD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4512рубля</w:t>
            </w:r>
          </w:p>
        </w:tc>
      </w:tr>
      <w:tr w:rsidR="00F7741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F7741F" w:rsidRPr="00B03FFD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847A2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2F73EB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F7741F" w:rsidRPr="005F5A47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F7741F" w:rsidRPr="005F5A47" w:rsidTr="008B2587">
        <w:trPr>
          <w:trHeight w:val="116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lang w:val="ru-RU"/>
              </w:rPr>
              <w:t>80%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1243"/>
              <w:rPr>
                <w:sz w:val="28"/>
              </w:rPr>
            </w:pPr>
            <w:r w:rsidRPr="008B2587"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3.1.</w:t>
            </w:r>
            <w:r w:rsidRPr="008B2587">
              <w:rPr>
                <w:sz w:val="28"/>
              </w:rPr>
              <w:tab/>
              <w:t>Уровень</w:t>
            </w:r>
            <w:r w:rsidRPr="008B2587">
              <w:rPr>
                <w:sz w:val="28"/>
              </w:rPr>
              <w:tab/>
              <w:t>доступности</w:t>
            </w:r>
            <w:r w:rsidRPr="008B2587">
              <w:rPr>
                <w:sz w:val="28"/>
              </w:rPr>
              <w:tab/>
              <w:t>среднего</w:t>
            </w:r>
            <w:r w:rsidRPr="008B2587"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7741F" w:rsidRDefault="00F7741F">
      <w:pPr>
        <w:rPr>
          <w:sz w:val="26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245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310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245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245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</w:t>
            </w:r>
            <w:r w:rsidRPr="008B2587">
              <w:rPr>
                <w:sz w:val="28"/>
                <w:lang w:val="ru-RU"/>
              </w:rPr>
              <w:tab/>
              <w:t>Отношение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среднемесячной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 преподавателей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мастеров</w:t>
            </w:r>
            <w:r w:rsidRPr="008B2587">
              <w:rPr>
                <w:sz w:val="28"/>
                <w:lang w:val="ru-RU"/>
              </w:rPr>
              <w:tab/>
              <w:t>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3.4.Материально-техническое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8B2587">
              <w:rPr>
                <w:sz w:val="28"/>
                <w:lang w:val="ru-RU"/>
              </w:rPr>
              <w:t>обеспечение</w:t>
            </w:r>
            <w:r w:rsidRPr="008B2587">
              <w:rPr>
                <w:sz w:val="28"/>
                <w:lang w:val="ru-RU"/>
              </w:rPr>
              <w:tab/>
              <w:t>профессиональных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F7741F" w:rsidTr="008B2587">
        <w:trPr>
          <w:trHeight w:val="277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квадратный метр</w:t>
            </w:r>
          </w:p>
        </w:tc>
      </w:tr>
      <w:tr w:rsidR="00F7741F" w:rsidRPr="00847A2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8B2587">
              <w:rPr>
                <w:spacing w:val="2"/>
                <w:sz w:val="28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278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45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49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8B2587">
              <w:rPr>
                <w:sz w:val="28"/>
                <w:lang w:val="ru-RU"/>
              </w:rPr>
              <w:tab/>
              <w:t>реализуют</w:t>
            </w:r>
            <w:r w:rsidRPr="008B2587">
              <w:rPr>
                <w:sz w:val="28"/>
                <w:lang w:val="ru-RU"/>
              </w:rPr>
              <w:tab/>
              <w:t>образовательные</w:t>
            </w:r>
            <w:r w:rsidRPr="008B2587">
              <w:rPr>
                <w:sz w:val="28"/>
                <w:lang w:val="ru-RU"/>
              </w:rPr>
              <w:tab/>
              <w:t>программы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1850"/>
              <w:rPr>
                <w:sz w:val="28"/>
              </w:rPr>
            </w:pPr>
            <w:r w:rsidRPr="008B2587"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населения,</w:t>
            </w:r>
            <w:r w:rsidRPr="008B2587">
              <w:rPr>
                <w:sz w:val="28"/>
                <w:lang w:val="ru-RU"/>
              </w:rPr>
              <w:tab/>
              <w:t>обучающегося</w:t>
            </w:r>
            <w:r w:rsidRPr="008B2587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8B2587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37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8B2587">
              <w:rPr>
                <w:sz w:val="28"/>
                <w:lang w:val="ru-RU"/>
              </w:rPr>
              <w:tab/>
              <w:t>реализующих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8B2587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213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F7741F" w:rsidRPr="008B2587" w:rsidRDefault="00F7741F" w:rsidP="008B2587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213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8B2587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</w:t>
            </w:r>
            <w:r w:rsidRPr="008B2587">
              <w:rPr>
                <w:sz w:val="28"/>
                <w:lang w:val="ru-RU"/>
              </w:rPr>
              <w:tab/>
              <w:t>актуальных</w:t>
            </w:r>
            <w:r w:rsidRPr="008B2587">
              <w:rPr>
                <w:sz w:val="28"/>
                <w:lang w:val="ru-RU"/>
              </w:rPr>
              <w:tab/>
              <w:t>знаний,</w:t>
            </w:r>
            <w:r w:rsidRPr="008B2587">
              <w:rPr>
                <w:sz w:val="28"/>
                <w:lang w:val="ru-RU"/>
              </w:rPr>
              <w:tab/>
              <w:t>умений,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8B2587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</w:t>
            </w:r>
            <w:r w:rsidRPr="008B2587">
              <w:rPr>
                <w:sz w:val="28"/>
                <w:lang w:val="ru-RU"/>
              </w:rPr>
              <w:tab/>
              <w:t>ориентация,</w:t>
            </w:r>
            <w:r w:rsidRPr="008B2587">
              <w:rPr>
                <w:sz w:val="28"/>
                <w:lang w:val="ru-RU"/>
              </w:rPr>
              <w:tab/>
              <w:t>освоение</w:t>
            </w:r>
            <w:r w:rsidRPr="008B2587">
              <w:rPr>
                <w:sz w:val="28"/>
                <w:lang w:val="ru-RU"/>
              </w:rPr>
              <w:tab/>
              <w:t>значимых</w:t>
            </w:r>
            <w:r w:rsidRPr="008B2587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1879"/>
              <w:rPr>
                <w:sz w:val="28"/>
              </w:rPr>
            </w:pPr>
            <w:r w:rsidRPr="008B2587"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847A2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</w:t>
            </w:r>
            <w:r w:rsidRPr="008B2587">
              <w:rPr>
                <w:sz w:val="28"/>
                <w:lang w:val="ru-RU"/>
              </w:rPr>
              <w:tab/>
              <w:t>Структура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слушателей,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8B2587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8B2587">
              <w:rPr>
                <w:sz w:val="28"/>
                <w:lang w:val="ru-RU"/>
              </w:rPr>
              <w:tab/>
              <w:t>процесса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RPr="00847A2F" w:rsidTr="008B2587">
        <w:trPr>
          <w:trHeight w:val="213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310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310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5.4.Условия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лиц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813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слушателей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49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V</w:t>
            </w:r>
            <w:r w:rsidRPr="008B2587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245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F7741F" w:rsidRPr="008B2587" w:rsidRDefault="00F7741F" w:rsidP="008B2587">
            <w:pPr>
              <w:pStyle w:val="TableParagraph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 w:rsidRPr="008B2587"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F7741F" w:rsidRPr="008B2587" w:rsidRDefault="00F7741F" w:rsidP="008B2587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</w:t>
            </w:r>
            <w:r w:rsidRPr="008B2587">
              <w:rPr>
                <w:sz w:val="28"/>
                <w:lang w:val="ru-RU"/>
              </w:rPr>
              <w:tab/>
              <w:t>Социально-демографические</w:t>
            </w:r>
            <w:r w:rsidRPr="008B2587">
              <w:rPr>
                <w:sz w:val="28"/>
                <w:lang w:val="ru-RU"/>
              </w:rPr>
              <w:tab/>
              <w:t>характеристики</w:t>
            </w:r>
            <w:r w:rsidRPr="008B2587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F7741F" w:rsidRPr="00F002A4" w:rsidRDefault="00F7741F">
      <w:pPr>
        <w:rPr>
          <w:sz w:val="26"/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1171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814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16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</w:t>
            </w:r>
            <w:r w:rsidRPr="008B2587">
              <w:rPr>
                <w:sz w:val="28"/>
                <w:lang w:val="ru-RU"/>
              </w:rPr>
              <w:tab/>
              <w:t>Ценностные</w:t>
            </w:r>
            <w:r w:rsidRPr="008B2587">
              <w:rPr>
                <w:sz w:val="28"/>
                <w:lang w:val="ru-RU"/>
              </w:rPr>
              <w:tab/>
              <w:t>ориентации</w:t>
            </w:r>
            <w:r w:rsidRPr="008B2587">
              <w:rPr>
                <w:sz w:val="28"/>
                <w:lang w:val="ru-RU"/>
              </w:rPr>
              <w:tab/>
              <w:t>молодежи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ее</w:t>
            </w:r>
            <w:r w:rsidRPr="008B2587">
              <w:rPr>
                <w:sz w:val="28"/>
                <w:lang w:val="ru-RU"/>
              </w:rPr>
              <w:tab/>
              <w:t>участие</w:t>
            </w:r>
            <w:r w:rsidRPr="008B2587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RPr="00847A2F" w:rsidTr="008B2587">
        <w:trPr>
          <w:trHeight w:val="1492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RPr="00847A2F" w:rsidTr="008B2587">
        <w:trPr>
          <w:trHeight w:val="1170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инновационной</w:t>
            </w:r>
            <w:r w:rsidRPr="008B2587">
              <w:rPr>
                <w:sz w:val="28"/>
                <w:lang w:val="ru-RU"/>
              </w:rPr>
              <w:tab/>
              <w:t>деятельности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8B2587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rPr>
          <w:sz w:val="28"/>
        </w:rPr>
        <w:sectPr w:rsidR="00F7741F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Default="00F7741F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9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международном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межрегиональном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8B2587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поддержке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взаимодействии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8B2587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5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116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7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846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спортивных</w:t>
            </w:r>
            <w:r w:rsidRPr="008B2587">
              <w:rPr>
                <w:sz w:val="28"/>
                <w:lang w:val="ru-RU"/>
              </w:rPr>
              <w:tab/>
              <w:t>занятиях,</w:t>
            </w:r>
            <w:r w:rsidRPr="008B2587">
              <w:rPr>
                <w:sz w:val="28"/>
                <w:lang w:val="ru-RU"/>
              </w:rPr>
              <w:tab/>
              <w:t>популяризации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культуры </w:t>
            </w:r>
            <w:r w:rsidRPr="008B2587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F7741F" w:rsidTr="008B2587">
        <w:trPr>
          <w:trHeight w:val="528"/>
        </w:trPr>
        <w:tc>
          <w:tcPr>
            <w:tcW w:w="7657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F7741F" w:rsidRPr="008B2587" w:rsidRDefault="00F7741F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F7741F" w:rsidRDefault="00F7741F">
      <w:pPr>
        <w:pStyle w:val="BodyText"/>
        <w:spacing w:before="7"/>
        <w:rPr>
          <w:sz w:val="19"/>
        </w:rPr>
      </w:pPr>
    </w:p>
    <w:p w:rsidR="00F7741F" w:rsidRDefault="00F7741F">
      <w:pPr>
        <w:pStyle w:val="BodyText"/>
        <w:spacing w:before="89"/>
        <w:ind w:left="653"/>
      </w:pPr>
      <w:r>
        <w:t>--------------------------------</w:t>
      </w:r>
    </w:p>
    <w:p w:rsidR="00F7741F" w:rsidRPr="00F002A4" w:rsidRDefault="00F7741F">
      <w:pPr>
        <w:pStyle w:val="BodyText"/>
        <w:spacing w:before="218" w:line="242" w:lineRule="auto"/>
        <w:ind w:left="112" w:firstLine="540"/>
        <w:rPr>
          <w:lang w:val="ru-RU"/>
        </w:rPr>
      </w:pPr>
      <w:bookmarkStart w:id="1" w:name="_bookmark0"/>
      <w:bookmarkEnd w:id="1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F7741F" w:rsidRPr="00F002A4" w:rsidRDefault="00F7741F">
      <w:pPr>
        <w:pStyle w:val="BodyText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2" w:name="_bookmark1"/>
      <w:bookmarkEnd w:id="2"/>
      <w:r w:rsidRPr="00F002A4">
        <w:rPr>
          <w:lang w:val="ru-RU"/>
        </w:rPr>
        <w:t>.</w:t>
      </w:r>
    </w:p>
    <w:p w:rsidR="00F7741F" w:rsidRPr="00F002A4" w:rsidRDefault="00F7741F">
      <w:pPr>
        <w:spacing w:line="317" w:lineRule="exact"/>
        <w:rPr>
          <w:lang w:val="ru-RU"/>
        </w:rPr>
        <w:sectPr w:rsidR="00F7741F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7741F" w:rsidRPr="00F002A4" w:rsidRDefault="00F7741F">
      <w:pPr>
        <w:pStyle w:val="BodyText"/>
        <w:spacing w:before="4"/>
        <w:rPr>
          <w:sz w:val="26"/>
          <w:lang w:val="ru-RU"/>
        </w:rPr>
      </w:pPr>
    </w:p>
    <w:p w:rsidR="00F7741F" w:rsidRPr="00F002A4" w:rsidRDefault="00F7741F">
      <w:pPr>
        <w:pStyle w:val="BodyText"/>
        <w:spacing w:before="89"/>
        <w:ind w:right="106"/>
        <w:jc w:val="right"/>
        <w:rPr>
          <w:lang w:val="ru-RU"/>
        </w:rPr>
      </w:pPr>
      <w:bookmarkStart w:id="3" w:name="metod-rasch-pokaz"/>
      <w:bookmarkEnd w:id="3"/>
      <w:r w:rsidRPr="00F002A4">
        <w:rPr>
          <w:lang w:val="ru-RU"/>
        </w:rPr>
        <w:t>Приложение № 2</w:t>
      </w:r>
    </w:p>
    <w:p w:rsidR="00F7741F" w:rsidRPr="00F002A4" w:rsidRDefault="00F7741F">
      <w:pPr>
        <w:pStyle w:val="BodyText"/>
        <w:spacing w:before="7"/>
        <w:rPr>
          <w:sz w:val="20"/>
          <w:lang w:val="ru-RU"/>
        </w:rPr>
      </w:pPr>
    </w:p>
    <w:p w:rsidR="00F7741F" w:rsidRPr="00F002A4" w:rsidRDefault="00F7741F">
      <w:pPr>
        <w:pStyle w:val="Heading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F7741F" w:rsidRPr="00F002A4" w:rsidRDefault="00F7741F">
      <w:pPr>
        <w:pStyle w:val="BodyText"/>
        <w:rPr>
          <w:b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53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I. Общее образование</w:t>
            </w:r>
          </w:p>
        </w:tc>
      </w:tr>
      <w:tr w:rsidR="00F7741F" w:rsidRPr="00847A2F" w:rsidTr="008B2587">
        <w:trPr>
          <w:trHeight w:val="53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F7741F" w:rsidTr="008B2587">
        <w:trPr>
          <w:trHeight w:val="322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F7741F" w:rsidRPr="008B2587" w:rsidRDefault="00F7741F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] </w:t>
            </w:r>
            <w:r w:rsidRPr="008B2587">
              <w:rPr>
                <w:rFonts w:ascii="MS Gothic" w:eastAsia="MS Gothic" w:hAnsi="MS Gothic" w:cs="MS Gothic" w:hint="eastAsia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 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где:</w:t>
            </w:r>
          </w:p>
          <w:p w:rsidR="00F7741F" w:rsidRPr="008B2587" w:rsidRDefault="00F7741F" w:rsidP="008B2587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</w:p>
        </w:tc>
      </w:tr>
      <w:tr w:rsidR="00F7741F" w:rsidTr="008B2587">
        <w:trPr>
          <w:trHeight w:val="97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филиалы)), в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F7741F" w:rsidTr="008B2587">
        <w:trPr>
          <w:trHeight w:val="97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соответствующем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F7741F" w:rsidTr="008B2587">
        <w:trPr>
          <w:trHeight w:val="48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2 месяца – 6 лет (полных);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2 месяца – 2 года (полных);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3–6 лет (полных).</w:t>
            </w:r>
          </w:p>
        </w:tc>
      </w:tr>
    </w:tbl>
    <w:p w:rsidR="00F7741F" w:rsidRDefault="00F7741F">
      <w:pPr>
        <w:spacing w:line="301" w:lineRule="exact"/>
        <w:rPr>
          <w:sz w:val="28"/>
        </w:rPr>
        <w:sectPr w:rsidR="00F7741F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258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F7741F" w:rsidRPr="008B2587" w:rsidRDefault="00F7741F" w:rsidP="008B2587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spacing w:val="-1"/>
                <w:w w:val="78"/>
                <w:sz w:val="28"/>
                <w:lang w:val="ru-RU"/>
              </w:rPr>
              <w:t>Н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2,3,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9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2 месяца – 6 лет (полных);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2: 2 месяца – 2 года (полных);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3: 3–6 лет (полных).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ч</w:t>
            </w:r>
            <w:r w:rsidRPr="008B2587">
              <w:rPr>
                <w:sz w:val="28"/>
              </w:rPr>
              <w:t>/Ч)*100, где: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F7741F" w:rsidTr="008B2587">
        <w:trPr>
          <w:trHeight w:val="258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F7741F" w:rsidRPr="008B2587" w:rsidRDefault="00F7741F" w:rsidP="008B2587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F7741F" w:rsidRPr="008B2587" w:rsidRDefault="00F7741F" w:rsidP="008B2587">
            <w:pPr>
              <w:pStyle w:val="TableParagraph"/>
              <w:spacing w:line="246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>i = 1, 2, 3,4,5,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78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F7741F" w:rsidRPr="00847A2F" w:rsidTr="008B2587">
        <w:trPr>
          <w:trHeight w:val="117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36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line="117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F7741F" w:rsidRPr="008B2587" w:rsidRDefault="00F7741F" w:rsidP="008B2587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109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F7741F" w:rsidTr="008B2587">
        <w:trPr>
          <w:trHeight w:val="4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компенсирующей направленности;</w:t>
            </w:r>
          </w:p>
        </w:tc>
      </w:tr>
      <w:tr w:rsidR="00F7741F" w:rsidTr="008B2587">
        <w:trPr>
          <w:trHeight w:val="4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общеразвивающей направленности;</w:t>
            </w:r>
          </w:p>
        </w:tc>
      </w:tr>
      <w:tr w:rsidR="00F7741F" w:rsidTr="008B2587">
        <w:trPr>
          <w:trHeight w:val="4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оздоровительной направленности;</w:t>
            </w:r>
          </w:p>
        </w:tc>
      </w:tr>
      <w:tr w:rsidR="00F7741F" w:rsidTr="008B2587">
        <w:trPr>
          <w:trHeight w:val="4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=4: комбинированной направленности;</w:t>
            </w:r>
          </w:p>
        </w:tc>
      </w:tr>
      <w:tr w:rsidR="00F7741F" w:rsidTr="008B2587">
        <w:trPr>
          <w:trHeight w:val="4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=5: семейные дошкольные группы;</w:t>
            </w:r>
          </w:p>
        </w:tc>
      </w:tr>
      <w:tr w:rsidR="00F7741F" w:rsidRPr="00847A2F" w:rsidTr="008B2587">
        <w:trPr>
          <w:trHeight w:val="76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16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F7741F" w:rsidRPr="008B2587" w:rsidRDefault="00F7741F" w:rsidP="008B2587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F7741F" w:rsidRPr="008B2587" w:rsidRDefault="00F7741F" w:rsidP="008B2587">
            <w:pPr>
              <w:pStyle w:val="TableParagraph"/>
              <w:spacing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 xml:space="preserve">i = 1, 2, 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76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F7741F" w:rsidRPr="00847A2F" w:rsidTr="008B2587">
        <w:trPr>
          <w:trHeight w:val="109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F7741F" w:rsidRPr="008B2587" w:rsidRDefault="00F7741F">
            <w:pPr>
              <w:pStyle w:val="TableParagraph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109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F7741F" w:rsidTr="008B2587">
        <w:trPr>
          <w:trHeight w:val="4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кратковременного пребывания;</w:t>
            </w:r>
          </w:p>
        </w:tc>
      </w:tr>
      <w:tr w:rsidR="00F7741F" w:rsidTr="008B2587">
        <w:trPr>
          <w:trHeight w:val="4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круглосуточного пребывания;</w:t>
            </w:r>
          </w:p>
        </w:tc>
      </w:tr>
      <w:tr w:rsidR="00F7741F" w:rsidRPr="00847A2F" w:rsidTr="008B2587">
        <w:trPr>
          <w:trHeight w:val="76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дошкольного образования</w:t>
            </w:r>
          </w:p>
        </w:tc>
      </w:tr>
      <w:tr w:rsidR="00F7741F" w:rsidTr="008B2587">
        <w:trPr>
          <w:trHeight w:val="307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F7741F" w:rsidRPr="008B2587" w:rsidRDefault="00F7741F" w:rsidP="008B2587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8B2587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4, 5, где:</w:t>
            </w:r>
          </w:p>
          <w:p w:rsidR="00F7741F" w:rsidRPr="008B2587" w:rsidRDefault="00F7741F" w:rsidP="008B2587">
            <w:pPr>
              <w:pStyle w:val="TableParagraph"/>
              <w:spacing w:line="41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</w:tbl>
    <w:p w:rsidR="00F7741F" w:rsidRDefault="00F7741F">
      <w:pPr>
        <w:spacing w:line="41" w:lineRule="exact"/>
        <w:rPr>
          <w:rFonts w:ascii="DejaVu Serif"/>
          <w:sz w:val="20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F002A4" w:rsidTr="008B2587">
        <w:trPr>
          <w:trHeight w:val="97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в группах 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48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1: компенсирующей направленности;</w:t>
            </w:r>
          </w:p>
        </w:tc>
      </w:tr>
      <w:tr w:rsidR="00F7741F" w:rsidRPr="00847A2F" w:rsidTr="008B2587">
        <w:trPr>
          <w:trHeight w:val="48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F7741F" w:rsidTr="008B2587">
        <w:trPr>
          <w:trHeight w:val="48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3: оздоровительной направленности;</w:t>
            </w:r>
          </w:p>
        </w:tc>
      </w:tr>
      <w:tr w:rsidR="00F7741F" w:rsidTr="008B2587">
        <w:trPr>
          <w:trHeight w:val="48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4: комбинированной направленности;</w:t>
            </w:r>
          </w:p>
        </w:tc>
      </w:tr>
      <w:tr w:rsidR="00F7741F" w:rsidRPr="00847A2F" w:rsidTr="008B2587">
        <w:trPr>
          <w:trHeight w:val="48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F7741F" w:rsidRPr="00847A2F" w:rsidTr="008B2587">
        <w:trPr>
          <w:trHeight w:val="9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Ч/ПР,где: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450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F7741F" w:rsidRPr="008B2587" w:rsidRDefault="00F7741F" w:rsidP="008B2587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воспитатели;  старшиевоспитатели;</w:t>
            </w:r>
          </w:p>
          <w:p w:rsidR="00F7741F" w:rsidRPr="008B2587" w:rsidRDefault="00F7741F" w:rsidP="008B2587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F7741F" w:rsidRPr="008B2587" w:rsidRDefault="00F7741F" w:rsidP="008B2587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педагоги дополнительного образования (ПР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ПР) * 100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=1,2,3,4,5,6,7,8,9,10 где: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воспитатели;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i=2</w:t>
            </w:r>
            <w:r w:rsidRPr="008B2587">
              <w:rPr>
                <w:sz w:val="28"/>
              </w:rPr>
              <w:t>: старшие воспитатели;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i=3</w:t>
            </w:r>
            <w:r w:rsidRPr="008B2587">
              <w:rPr>
                <w:sz w:val="28"/>
              </w:rPr>
              <w:t>: музыкальные руководители;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=4: </w:t>
            </w:r>
            <w:r w:rsidRPr="008B2587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i=5</w:t>
            </w:r>
            <w:r w:rsidRPr="008B2587">
              <w:rPr>
                <w:sz w:val="28"/>
              </w:rPr>
              <w:t>: учителя – логопеды;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i=6</w:t>
            </w:r>
            <w:r w:rsidRPr="008B2587">
              <w:rPr>
                <w:sz w:val="28"/>
              </w:rPr>
              <w:t>: учителя – дефектологи;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i=7</w:t>
            </w:r>
            <w:r w:rsidRPr="008B2587">
              <w:rPr>
                <w:sz w:val="28"/>
              </w:rPr>
              <w:t>: педагоги – психологи;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i=8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i=9</w:t>
            </w:r>
            <w:r w:rsidRPr="008B2587">
              <w:rPr>
                <w:sz w:val="28"/>
              </w:rPr>
              <w:t>: педагоги – организаторы;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i=10</w:t>
            </w:r>
            <w:r w:rsidRPr="008B2587">
              <w:rPr>
                <w:sz w:val="28"/>
              </w:rPr>
              <w:t>: педагоги дополнительного образования;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)/12}*1000,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где:</w:t>
            </w:r>
          </w:p>
        </w:tc>
      </w:tr>
      <w:tr w:rsidR="00F7741F" w:rsidRPr="00847A2F" w:rsidTr="008B2587">
        <w:trPr>
          <w:trHeight w:val="128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F7741F" w:rsidTr="008B2587">
        <w:trPr>
          <w:trHeight w:val="160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 - всего;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8B2587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F7741F" w:rsidTr="008B2587">
        <w:trPr>
          <w:trHeight w:val="973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w w:val="82"/>
                <w:sz w:val="28"/>
              </w:rPr>
              <w:t>П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64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8B2587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F7741F" w:rsidRPr="00F002A4" w:rsidRDefault="00F7741F">
      <w:pPr>
        <w:spacing w:line="32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(субаренду);</w:t>
            </w:r>
          </w:p>
        </w:tc>
      </w:tr>
      <w:tr w:rsidR="00F7741F" w:rsidRPr="00847A2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9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z w:val="28"/>
              </w:rPr>
              <w:t>Чвб/Ч</w:t>
            </w:r>
            <w:r w:rsidRPr="008B2587"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 xml:space="preserve"> 100, </w:t>
            </w:r>
            <w:r w:rsidRPr="008B2587">
              <w:rPr>
                <w:sz w:val="28"/>
              </w:rPr>
              <w:t>где:</w:t>
            </w:r>
          </w:p>
        </w:tc>
      </w:tr>
      <w:tr w:rsidR="00F7741F" w:rsidRPr="00847A2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9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4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 w:rsidRPr="008B2587"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Чфз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имеющих физкультурные залы;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97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ЧК </w:t>
            </w:r>
            <w:r w:rsidRPr="008B2587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64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F7741F" w:rsidTr="008B2587">
        <w:trPr>
          <w:trHeight w:val="128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ОВЗ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и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93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F7741F" w:rsidRPr="008B2587" w:rsidRDefault="00F7741F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</w:tr>
    </w:tbl>
    <w:p w:rsidR="00F7741F" w:rsidRDefault="00F7741F">
      <w:pPr>
        <w:spacing w:line="310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5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F7741F" w:rsidRPr="008B2587" w:rsidRDefault="00F7741F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F7741F" w:rsidRPr="008B2587" w:rsidRDefault="00F7741F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(Човзi / Човз)*100,i= 1,2,3,4,5,6,7,8,9,10,11,12,13, где: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Човз=(Човз1+Човз10+Човз13);</w:t>
            </w:r>
          </w:p>
        </w:tc>
      </w:tr>
      <w:tr w:rsidR="00F7741F" w:rsidRPr="00847A2F" w:rsidTr="008B2587">
        <w:trPr>
          <w:trHeight w:val="112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8B2587">
              <w:rPr>
                <w:spacing w:val="5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5"/>
                <w:sz w:val="15"/>
                <w:lang w:val="ru-RU"/>
              </w:rPr>
              <w:t>овз</w:t>
            </w:r>
            <w:r w:rsidRPr="008B2587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8B2587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8B2587">
              <w:rPr>
                <w:spacing w:val="2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2"/>
                <w:sz w:val="15"/>
                <w:lang w:val="ru-RU"/>
              </w:rPr>
              <w:t>овз1</w:t>
            </w:r>
            <w:r w:rsidRPr="008B2587">
              <w:rPr>
                <w:spacing w:val="2"/>
                <w:position w:val="1"/>
                <w:sz w:val="28"/>
                <w:lang w:val="ru-RU"/>
              </w:rPr>
              <w:t>),</w:t>
            </w:r>
            <w:r w:rsidRPr="008B2587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F7741F" w:rsidRPr="008B2587" w:rsidRDefault="00F7741F" w:rsidP="008B2587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8B2587">
              <w:rPr>
                <w:sz w:val="23"/>
                <w:lang w:val="ru-RU"/>
              </w:rPr>
              <w:t>(Ч</w:t>
            </w:r>
            <w:r w:rsidRPr="008B2587">
              <w:rPr>
                <w:sz w:val="15"/>
                <w:lang w:val="ru-RU"/>
              </w:rPr>
              <w:t xml:space="preserve">овз10) </w:t>
            </w:r>
            <w:r w:rsidRPr="008B2587">
              <w:rPr>
                <w:sz w:val="28"/>
                <w:lang w:val="ru-RU"/>
              </w:rPr>
              <w:t xml:space="preserve">и комбинированной </w:t>
            </w:r>
            <w:r w:rsidRPr="008B2587">
              <w:rPr>
                <w:rFonts w:ascii="Arial" w:hAnsi="Arial"/>
                <w:sz w:val="23"/>
                <w:lang w:val="ru-RU"/>
              </w:rPr>
              <w:t>(Ч</w:t>
            </w:r>
            <w:r w:rsidRPr="008B2587">
              <w:rPr>
                <w:rFonts w:ascii="Arial" w:hAnsi="Arial"/>
                <w:sz w:val="15"/>
                <w:lang w:val="ru-RU"/>
              </w:rPr>
              <w:t>овз13</w:t>
            </w:r>
            <w:r w:rsidRPr="008B2587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8B2587">
              <w:rPr>
                <w:sz w:val="28"/>
                <w:lang w:val="ru-RU"/>
              </w:rPr>
              <w:t>направленности;</w:t>
            </w:r>
          </w:p>
        </w:tc>
      </w:tr>
      <w:tr w:rsidR="00F7741F" w:rsidRPr="00F002A4" w:rsidTr="008B2587">
        <w:trPr>
          <w:trHeight w:val="448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овз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8B2587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F7741F" w:rsidRPr="008B2587" w:rsidRDefault="00F7741F" w:rsidP="008B2587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F7741F" w:rsidRPr="00F002A4" w:rsidRDefault="00F7741F">
      <w:pPr>
        <w:spacing w:line="322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Tr="008B2587">
        <w:trPr>
          <w:trHeight w:val="5153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F7741F" w:rsidRPr="008B2587" w:rsidRDefault="00F7741F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речи;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F7741F" w:rsidRPr="008B2587" w:rsidRDefault="00F7741F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F7741F" w:rsidRPr="008B2587" w:rsidRDefault="00F7741F" w:rsidP="008B2587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группы комбинированной направленности. </w:t>
            </w:r>
            <w:r w:rsidRPr="008B2587">
              <w:rPr>
                <w:sz w:val="28"/>
              </w:rPr>
              <w:t>(Чинвi/Чинв)*100,i=1,2,3,4,5,6,7,8,9,10,11,12,13, где:</w:t>
            </w:r>
          </w:p>
        </w:tc>
      </w:tr>
      <w:tr w:rsidR="00F7741F" w:rsidTr="008B2587">
        <w:trPr>
          <w:trHeight w:val="31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97" w:lineRule="exact"/>
              <w:rPr>
                <w:sz w:val="28"/>
              </w:rPr>
            </w:pPr>
            <w:r w:rsidRPr="008B2587">
              <w:rPr>
                <w:sz w:val="28"/>
              </w:rPr>
              <w:t>Чинв=(Чинв1+Чинв10+Чинв13);</w:t>
            </w:r>
          </w:p>
        </w:tc>
      </w:tr>
      <w:tr w:rsidR="00F7741F" w:rsidRPr="00847A2F" w:rsidTr="008B2587">
        <w:trPr>
          <w:trHeight w:val="7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инв1</w:t>
            </w:r>
            <w:r w:rsidRPr="008B2587">
              <w:rPr>
                <w:position w:val="1"/>
                <w:sz w:val="28"/>
                <w:lang w:val="ru-RU"/>
              </w:rPr>
              <w:t>), оздоровительной (Ч</w:t>
            </w:r>
            <w:r w:rsidRPr="008B2587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8B2587">
              <w:rPr>
                <w:position w:val="1"/>
                <w:sz w:val="28"/>
                <w:lang w:val="ru-RU"/>
              </w:rPr>
              <w:t xml:space="preserve">) и </w:t>
            </w:r>
            <w:r w:rsidRPr="008B2587">
              <w:rPr>
                <w:sz w:val="28"/>
                <w:lang w:val="ru-RU"/>
              </w:rPr>
              <w:t>комбинированной (Ч</w:t>
            </w:r>
            <w:r w:rsidRPr="008B2587">
              <w:rPr>
                <w:sz w:val="28"/>
                <w:vertAlign w:val="subscript"/>
                <w:lang w:val="ru-RU"/>
              </w:rPr>
              <w:t>инв13</w:t>
            </w:r>
            <w:r w:rsidRPr="008B2587">
              <w:rPr>
                <w:sz w:val="28"/>
                <w:lang w:val="ru-RU"/>
              </w:rPr>
              <w:t>) направленности;</w:t>
            </w:r>
          </w:p>
        </w:tc>
      </w:tr>
      <w:tr w:rsidR="00F7741F" w:rsidTr="008B2587">
        <w:trPr>
          <w:trHeight w:val="201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8B2587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нарушениямислуха;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257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F7741F" w:rsidRPr="00847A2F" w:rsidTr="008B2587">
        <w:trPr>
          <w:trHeight w:val="1932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F7741F" w:rsidRPr="008B2587" w:rsidRDefault="00F7741F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193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F7741F" w:rsidRPr="008B2587" w:rsidRDefault="00F7741F" w:rsidP="008B2587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1"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=1,2,3,4,5,6, 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93"/>
                <w:sz w:val="28"/>
                <w:lang w:val="ru-RU"/>
              </w:rPr>
              <w:t>в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8B2587">
              <w:rPr>
                <w:sz w:val="28"/>
                <w:lang w:val="ru-RU"/>
              </w:rPr>
              <w:t xml:space="preserve">,+ </w:t>
            </w:r>
            <w:r w:rsidRPr="008B2587">
              <w:rPr>
                <w:spacing w:val="-1"/>
                <w:sz w:val="28"/>
                <w:lang w:val="ru-RU"/>
              </w:rPr>
              <w:t>Ч</w:t>
            </w:r>
            <w:r w:rsidRPr="008B2587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=1</w:t>
            </w:r>
            <w:r w:rsidRPr="008B2587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=2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=3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=4</w:t>
            </w:r>
            <w:r w:rsidRPr="008B2587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=5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=6</w:t>
            </w:r>
            <w:r w:rsidRPr="008B2587">
              <w:rPr>
                <w:sz w:val="28"/>
                <w:vertAlign w:val="subscript"/>
                <w:lang w:val="ru-RU"/>
              </w:rPr>
              <w:t>:</w:t>
            </w:r>
            <w:r w:rsidRPr="008B2587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F7741F" w:rsidTr="008B2587">
        <w:trPr>
          <w:trHeight w:val="128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(Р</w:t>
            </w:r>
            <w:r w:rsidRPr="008B2587">
              <w:rPr>
                <w:sz w:val="28"/>
                <w:vertAlign w:val="subscript"/>
              </w:rPr>
              <w:t>кбс</w:t>
            </w:r>
            <w:r w:rsidRPr="008B2587">
              <w:rPr>
                <w:sz w:val="28"/>
              </w:rPr>
              <w:t>/Ч)/1000, где: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кбс-</w:t>
            </w:r>
            <w:r w:rsidRPr="008B2587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F7741F" w:rsidRPr="00847A2F" w:rsidTr="008B2587">
        <w:trPr>
          <w:trHeight w:val="96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</w:t>
            </w:r>
          </w:p>
        </w:tc>
      </w:tr>
      <w:tr w:rsidR="00F7741F" w:rsidTr="008B2587">
        <w:trPr>
          <w:trHeight w:val="971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2"/>
                <w:sz w:val="28"/>
              </w:rPr>
              <w:t>Чз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w w:val="82"/>
                <w:sz w:val="28"/>
              </w:rPr>
              <w:t>з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Чза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F7741F" w:rsidRPr="00847A2F" w:rsidTr="008B2587">
        <w:trPr>
          <w:trHeight w:val="65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8B2587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6"/>
              </w:rPr>
              <w:t>зк</w:t>
            </w:r>
            <w:r w:rsidRPr="008B2587">
              <w:rPr>
                <w:rFonts w:ascii="DejaVu Serif" w:hAnsi="DejaVu Serif"/>
                <w:spacing w:val="-3"/>
                <w:w w:val="86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6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F7741F" w:rsidRPr="00847A2F" w:rsidTr="008B2587">
        <w:trPr>
          <w:trHeight w:val="64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F7741F" w:rsidRPr="008B2587" w:rsidRDefault="00F7741F" w:rsidP="008B2587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образования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к численности детей в возрасте 7-18 лет).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</w:t>
            </w:r>
            <w:r w:rsidRPr="008B2587">
              <w:rPr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 xml:space="preserve"> / Н</w:t>
            </w:r>
            <w:r w:rsidRPr="008B2587">
              <w:rPr>
                <w:sz w:val="28"/>
                <w:vertAlign w:val="subscript"/>
                <w:lang w:val="ru-RU"/>
              </w:rPr>
              <w:t>7-17</w:t>
            </w:r>
            <w:r w:rsidRPr="008B2587">
              <w:rPr>
                <w:sz w:val="28"/>
                <w:lang w:val="ru-RU"/>
              </w:rPr>
              <w:t>) * 100, где:</w:t>
            </w:r>
          </w:p>
        </w:tc>
      </w:tr>
      <w:tr w:rsidR="00F7741F" w:rsidRPr="00847A2F" w:rsidTr="008B2587">
        <w:trPr>
          <w:trHeight w:val="32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F7741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Н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797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F7741F" w:rsidRPr="008B2587" w:rsidRDefault="00F7741F" w:rsidP="008B2587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 w:rsidRPr="008B2587">
              <w:rPr>
                <w:rFonts w:ascii="Courier New" w:hAnsi="Courier New"/>
                <w:w w:val="167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 w:rsidRPr="008B2587"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F7741F" w:rsidRPr="00847A2F" w:rsidTr="008B2587">
        <w:trPr>
          <w:trHeight w:val="197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</w:t>
            </w:r>
            <w:r w:rsidRPr="008B2587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 xml:space="preserve">учебного года, где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≥2017 </w:t>
            </w:r>
            <w:r w:rsidRPr="008B2587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F7741F" w:rsidRPr="008B2587" w:rsidRDefault="00F7741F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= (2017-2010) = 7; </w:t>
            </w:r>
            <w:r w:rsidRPr="008B2587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F7741F" w:rsidRPr="00847A2F" w:rsidTr="008B2587">
        <w:trPr>
          <w:trHeight w:val="65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F7741F" w:rsidRPr="00F002A4" w:rsidRDefault="00F7741F">
      <w:pPr>
        <w:spacing w:line="31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88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F7741F" w:rsidRPr="008B2587" w:rsidRDefault="00F7741F" w:rsidP="008B2587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97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8B2587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F7741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8B2587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161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F7741F" w:rsidRPr="008B2587" w:rsidRDefault="00F7741F" w:rsidP="008B2587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w w:val="84"/>
                <w:sz w:val="28"/>
              </w:rPr>
              <w:t>К</w:t>
            </w:r>
            <w:r w:rsidRPr="008B2587"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Arial" w:hAnsi="Arial"/>
                <w:spacing w:val="-2"/>
                <w:w w:val="95"/>
                <w:sz w:val="28"/>
              </w:rPr>
              <w:t>г</w:t>
            </w:r>
            <w:r w:rsidRPr="008B2587">
              <w:rPr>
                <w:rFonts w:ascii="Arial" w:hAnsi="Arial"/>
                <w:spacing w:val="-1"/>
                <w:w w:val="92"/>
                <w:sz w:val="28"/>
              </w:rPr>
              <w:t>д</w:t>
            </w:r>
            <w:r w:rsidRPr="008B2587">
              <w:rPr>
                <w:rFonts w:ascii="Arial" w:hAnsi="Arial"/>
                <w:spacing w:val="1"/>
                <w:w w:val="92"/>
                <w:sz w:val="28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F7741F" w:rsidTr="008B2587">
        <w:trPr>
          <w:trHeight w:val="65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8B2587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F7741F" w:rsidRPr="008B2587" w:rsidRDefault="00F7741F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3" w:lineRule="exact"/>
              <w:rPr>
                <w:sz w:val="28"/>
              </w:rPr>
            </w:pPr>
            <w:r w:rsidRPr="008B2587"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F7741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К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3"/>
                <w:w w:val="167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1"/>
                <w:w w:val="167"/>
              </w:rPr>
              <w:t>н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Чн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F7741F" w:rsidTr="008B2587">
        <w:trPr>
          <w:trHeight w:val="173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F7741F" w:rsidRPr="008B2587" w:rsidRDefault="00F7741F">
            <w:pPr>
              <w:pStyle w:val="TableParagraph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F7741F" w:rsidTr="008B2587">
        <w:trPr>
          <w:trHeight w:val="14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8B2587">
              <w:rPr>
                <w:position w:val="7"/>
                <w:sz w:val="23"/>
                <w:lang w:val="ru-RU"/>
              </w:rPr>
              <w:t>ЧР</w:t>
            </w:r>
            <w:r w:rsidRPr="008B2587">
              <w:rPr>
                <w:position w:val="19"/>
                <w:sz w:val="16"/>
                <w:lang w:val="ru-RU"/>
              </w:rPr>
              <w:t xml:space="preserve">ов </w:t>
            </w:r>
            <w:r w:rsidRPr="008B2587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F7741F" w:rsidRPr="008B2587" w:rsidRDefault="00F7741F" w:rsidP="008B2587">
            <w:pPr>
              <w:pStyle w:val="TableParagraph"/>
              <w:spacing w:before="1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организаций);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F7741F" w:rsidTr="008B2587">
        <w:trPr>
          <w:trHeight w:val="12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F7741F" w:rsidRPr="008B2587" w:rsidRDefault="00F7741F" w:rsidP="008B2587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F7741F" w:rsidRPr="00847A2F" w:rsidTr="008B2587">
        <w:trPr>
          <w:trHeight w:val="661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F7741F" w:rsidRPr="008B2587" w:rsidRDefault="00F7741F" w:rsidP="008B2587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F7741F" w:rsidTr="008B2587">
        <w:trPr>
          <w:trHeight w:val="15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F7741F" w:rsidRPr="008B2587" w:rsidRDefault="00F7741F" w:rsidP="008B2587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F7741F" w:rsidRPr="00847A2F" w:rsidTr="008B2587">
        <w:trPr>
          <w:trHeight w:val="98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F7741F" w:rsidTr="008B2587">
        <w:trPr>
          <w:trHeight w:val="1399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z w:val="28"/>
              </w:rPr>
              <w:t>(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</w:rPr>
              <w:t>проф</w:t>
            </w:r>
            <w:r w:rsidRPr="008B2587">
              <w:rPr>
                <w:rFonts w:ascii="Arial" w:hAnsi="Arial"/>
                <w:sz w:val="28"/>
              </w:rPr>
              <w:tab/>
            </w:r>
            <w:r w:rsidRPr="008B2587">
              <w:rPr>
                <w:rFonts w:ascii="DejaVu Serif" w:hAnsi="DejaVu Serif"/>
                <w:w w:val="115"/>
                <w:sz w:val="28"/>
              </w:rPr>
              <w:t>/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DejaVu Serif" w:hAnsi="DejaVu Serif"/>
                <w:position w:val="-7"/>
                <w:sz w:val="20"/>
              </w:rPr>
              <w:t>10–11(12)</w:t>
            </w:r>
            <w:r w:rsidRPr="008B2587">
              <w:rPr>
                <w:rFonts w:ascii="DejaVu Serif" w:hAnsi="DejaVu Serif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>100,</w:t>
            </w:r>
            <w:r w:rsidRPr="008B2587">
              <w:rPr>
                <w:rFonts w:ascii="Arial" w:hAnsi="Arial"/>
                <w:sz w:val="28"/>
              </w:rPr>
              <w:t>где</w:t>
            </w:r>
            <w:r w:rsidRPr="008B2587">
              <w:rPr>
                <w:rFonts w:ascii="DejaVu Serif" w:hAnsi="DejaVu Serif"/>
                <w:sz w:val="28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 w:rsidRPr="008B2587"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F7741F" w:rsidTr="008B2587">
        <w:trPr>
          <w:trHeight w:val="104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F7741F" w:rsidRPr="008B2587" w:rsidRDefault="00F7741F" w:rsidP="008B2587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здоровья);</w:t>
            </w:r>
          </w:p>
        </w:tc>
      </w:tr>
      <w:tr w:rsidR="00F7741F" w:rsidRPr="00847A2F" w:rsidTr="008B2587">
        <w:trPr>
          <w:trHeight w:val="6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8B2587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F7741F" w:rsidTr="008B2587">
        <w:trPr>
          <w:trHeight w:val="138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F7741F" w:rsidRPr="008B2587" w:rsidRDefault="00F7741F" w:rsidP="008B2587">
            <w:pPr>
              <w:pStyle w:val="TableParagraph"/>
              <w:spacing w:before="132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vertAlign w:val="subscript"/>
              </w:rPr>
              <w:t>дот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F7741F" w:rsidRDefault="00F7741F">
      <w:pPr>
        <w:rPr>
          <w:rFonts w:ascii="DejaVu Serif" w:hAnsi="DejaVu Serif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97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before="10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 расчете на 1 педагогического работника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Ч/(ПРс+ПРв),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классах очного обучения;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заочного обучения;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F7741F" w:rsidRPr="00F002A4" w:rsidRDefault="00F7741F">
      <w:pPr>
        <w:spacing w:line="310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F7741F" w:rsidRPr="008B2587" w:rsidRDefault="00F7741F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занятость.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 У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 xml:space="preserve"> / У) * 100, где: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F7741F" w:rsidTr="008B2587">
        <w:trPr>
          <w:trHeight w:val="160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 – всего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/З</w:t>
            </w:r>
            <w:r w:rsidRPr="008B2587">
              <w:rPr>
                <w:sz w:val="28"/>
                <w:vertAlign w:val="subscript"/>
              </w:rPr>
              <w:t>э</w:t>
            </w:r>
            <w:r w:rsidRPr="008B2587">
              <w:rPr>
                <w:sz w:val="28"/>
              </w:rPr>
              <w:t>)*100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={(ФОТ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)/12}*1000, где: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F7741F" w:rsidRPr="008B2587" w:rsidRDefault="00F7741F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 - всего;</w:t>
            </w:r>
          </w:p>
        </w:tc>
      </w:tr>
      <w:tr w:rsidR="00F7741F" w:rsidTr="008B2587">
        <w:trPr>
          <w:trHeight w:val="12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общего, среднего общего образования;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</w:t>
            </w:r>
            <w:r w:rsidRPr="008B2587">
              <w:rPr>
                <w:sz w:val="28"/>
                <w:vertAlign w:val="subscript"/>
                <w:lang w:val="ru-RU"/>
              </w:rPr>
              <w:t>э</w:t>
            </w:r>
            <w:r w:rsidRPr="008B2587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(ПР/Р)*100, где: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нарушениями);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12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F7741F" w:rsidTr="008B2587">
        <w:trPr>
          <w:trHeight w:val="3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социальных педагогов: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F7741F" w:rsidTr="008B2587">
        <w:trPr>
          <w:trHeight w:val="37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педагогов-психологов:</w:t>
            </w:r>
          </w:p>
        </w:tc>
      </w:tr>
      <w:tr w:rsidR="00F7741F" w:rsidTr="008B2587">
        <w:trPr>
          <w:trHeight w:val="3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учителей-логопедов:</w:t>
            </w:r>
          </w:p>
        </w:tc>
      </w:tr>
      <w:tr w:rsidR="00F7741F" w:rsidTr="008B2587">
        <w:trPr>
          <w:trHeight w:val="3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F7741F" w:rsidTr="008B2587">
        <w:trPr>
          <w:trHeight w:val="3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</w:tr>
      <w:tr w:rsidR="00F7741F" w:rsidTr="008B2587">
        <w:trPr>
          <w:trHeight w:val="36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F7741F" w:rsidTr="008B2587">
        <w:trPr>
          <w:trHeight w:val="3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Всего: (Чв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/Ч)*100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в штате: (Чш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/Ч)*100,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4, где: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штатных 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педагоги-психологи;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учителя-логопеды;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учителя-дефектологи.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F7741F" w:rsidRPr="008B2587" w:rsidRDefault="00F7741F" w:rsidP="008B2587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Courier New" w:hAnsi="Courier New"/>
                <w:w w:val="167"/>
                <w:lang w:val="ru-RU"/>
              </w:rPr>
              <w:t>Чоо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5"/>
                <w:lang w:val="ru-RU"/>
              </w:rPr>
              <w:t>г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RPr="00F002A4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8B2587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8B2587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F7741F" w:rsidRPr="00847A2F" w:rsidTr="008B2587">
        <w:trPr>
          <w:trHeight w:val="65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8B2587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F7741F" w:rsidRPr="00847A2F" w:rsidTr="008B2587">
        <w:trPr>
          <w:trHeight w:val="65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F7741F" w:rsidRPr="008B2587" w:rsidRDefault="00F7741F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F7741F" w:rsidRPr="008B2587" w:rsidRDefault="00F7741F" w:rsidP="008B2587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3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Arial" w:hAnsi="Arial"/>
                <w:w w:val="89"/>
              </w:rPr>
              <w:t>Чз</w:t>
            </w:r>
            <w:r w:rsidRPr="008B2587">
              <w:rPr>
                <w:rFonts w:ascii="Arial" w:hAnsi="Arial"/>
                <w:spacing w:val="-1"/>
                <w:w w:val="89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w w:val="87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зб </w:t>
            </w:r>
            <w:r w:rsidRPr="008B2587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отопление, канализацию);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F7741F" w:rsidRPr="00847A2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К</w:t>
            </w:r>
            <w:r w:rsidRPr="008B2587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</w:t>
            </w:r>
          </w:p>
        </w:tc>
      </w:tr>
      <w:tr w:rsidR="00F7741F" w:rsidRPr="00847A2F" w:rsidTr="008B2587">
        <w:trPr>
          <w:trHeight w:val="65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F7741F" w:rsidRPr="008B2587" w:rsidRDefault="00F7741F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(на начало</w:t>
            </w:r>
          </w:p>
          <w:p w:rsidR="00F7741F" w:rsidRPr="008B2587" w:rsidRDefault="00F7741F" w:rsidP="008B2587">
            <w:pPr>
              <w:pStyle w:val="TableParagraph"/>
              <w:spacing w:before="3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F7741F" w:rsidRPr="008B2587" w:rsidRDefault="00F7741F" w:rsidP="008B2587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нарушениями)в</w:t>
            </w:r>
          </w:p>
          <w:p w:rsidR="00F7741F" w:rsidRPr="008B2587" w:rsidRDefault="00F7741F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F7741F" w:rsidRPr="00847A2F" w:rsidTr="008B2587">
        <w:trPr>
          <w:trHeight w:val="422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F7741F" w:rsidRPr="008B2587" w:rsidRDefault="00F7741F" w:rsidP="008B2587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 w:rsidRPr="00A7002C"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i1025" type="#_x0000_t75" style="width:168.75pt;height:47.25pt;visibility:visible">
                  <v:imagedata r:id="rId12" o:title=""/>
                </v:shape>
              </w:pict>
            </w:r>
            <w:r w:rsidRPr="008B2587">
              <w:rPr>
                <w:rFonts w:ascii="Arial" w:hAnsi="Arial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>где:</w:t>
            </w:r>
          </w:p>
          <w:p w:rsidR="00F7741F" w:rsidRPr="008B2587" w:rsidRDefault="00F7741F" w:rsidP="008B2587">
            <w:pPr>
              <w:pStyle w:val="TableParagraph"/>
              <w:ind w:right="295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F7741F" w:rsidRPr="00F002A4" w:rsidRDefault="00F7741F">
      <w:pPr>
        <w:spacing w:line="322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8B2587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 и инвалидами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</w:rPr>
              <w:t>ов</w:t>
            </w:r>
            <w:r w:rsidRPr="008B2587">
              <w:rPr>
                <w:rFonts w:ascii="DejaVu Serif" w:hAnsi="DejaVu Serif"/>
                <w:spacing w:val="-3"/>
                <w:w w:val="88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8B2587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инвалидов;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F7741F" w:rsidRPr="00847A2F" w:rsidTr="008B2587">
        <w:trPr>
          <w:trHeight w:val="431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F7741F" w:rsidRPr="008B2587" w:rsidRDefault="00F7741F" w:rsidP="008B2587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инвалидов,детей-инвалидов.</w:t>
            </w:r>
          </w:p>
          <w:p w:rsidR="00F7741F" w:rsidRPr="008B2587" w:rsidRDefault="00F7741F" w:rsidP="008B2587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F7741F" w:rsidRPr="008B2587" w:rsidRDefault="00F7741F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</w:t>
            </w:r>
            <w:r w:rsidRPr="008B2587">
              <w:rPr>
                <w:spacing w:val="-1"/>
                <w:sz w:val="28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</w:tbl>
    <w:p w:rsidR="00F7741F" w:rsidRPr="00F002A4" w:rsidRDefault="00F7741F">
      <w:pPr>
        <w:spacing w:line="142" w:lineRule="exact"/>
        <w:rPr>
          <w:rFonts w:ascii="DejaVu Serif"/>
          <w:sz w:val="20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197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spacing w:val="-2"/>
                <w:sz w:val="28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>знихин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1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ете</w:t>
            </w:r>
            <w:r w:rsidRPr="008B2587">
              <w:rPr>
                <w:spacing w:val="4"/>
                <w:sz w:val="28"/>
                <w:lang w:val="ru-RU"/>
              </w:rPr>
              <w:t>й</w:t>
            </w:r>
            <w:r w:rsidRPr="008B2587">
              <w:rPr>
                <w:spacing w:val="-3"/>
                <w:sz w:val="28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3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F7741F" w:rsidRPr="00847A2F" w:rsidTr="008B2587">
        <w:trPr>
          <w:trHeight w:val="97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line="116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129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F7741F" w:rsidRPr="008B2587" w:rsidRDefault="00F7741F" w:rsidP="008B2587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05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нарушениями)).</w:t>
            </w:r>
          </w:p>
        </w:tc>
      </w:tr>
      <w:tr w:rsidR="00F7741F" w:rsidTr="008B2587">
        <w:trPr>
          <w:trHeight w:val="97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11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F7741F" w:rsidRPr="008B2587" w:rsidRDefault="00F7741F" w:rsidP="008B2587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(Ч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 w:rsidRPr="008B2587">
              <w:rPr>
                <w:rFonts w:ascii="DejaVu Serif" w:hAnsi="DejaVu Serif"/>
                <w:w w:val="95"/>
                <w:sz w:val="28"/>
              </w:rPr>
              <w:t>/ЧО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где:</w:t>
            </w:r>
          </w:p>
        </w:tc>
      </w:tr>
      <w:tr w:rsidR="00F7741F" w:rsidRPr="00847A2F" w:rsidTr="008B2587">
        <w:trPr>
          <w:trHeight w:val="798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F7741F" w:rsidRPr="008B2587" w:rsidRDefault="00F7741F" w:rsidP="008B2587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нарушениями)),</w:t>
            </w:r>
          </w:p>
          <w:p w:rsidR="00F7741F" w:rsidRPr="008B2587" w:rsidRDefault="00F7741F" w:rsidP="008B2587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2.численности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  <w:t>ограниченными</w:t>
            </w:r>
            <w:r w:rsidRPr="008B2587">
              <w:rPr>
                <w:sz w:val="28"/>
                <w:lang w:val="ru-RU"/>
              </w:rPr>
              <w:tab/>
              <w:t>возможностями</w:t>
            </w:r>
            <w:r w:rsidRPr="008B2587">
              <w:rPr>
                <w:sz w:val="28"/>
                <w:lang w:val="ru-RU"/>
              </w:rPr>
              <w:tab/>
              <w:t>здоровья</w:t>
            </w:r>
            <w:r w:rsidRPr="008B2587">
              <w:rPr>
                <w:sz w:val="28"/>
                <w:lang w:val="ru-RU"/>
              </w:rPr>
              <w:tab/>
              <w:t>во</w:t>
            </w:r>
            <w:r w:rsidRPr="008B2587">
              <w:rPr>
                <w:sz w:val="28"/>
                <w:lang w:val="ru-RU"/>
              </w:rPr>
              <w:tab/>
              <w:t>всех</w:t>
            </w:r>
            <w:r w:rsidRPr="008B2587">
              <w:rPr>
                <w:sz w:val="28"/>
                <w:lang w:val="ru-RU"/>
              </w:rPr>
              <w:tab/>
              <w:t>классах,</w:t>
            </w:r>
            <w:r w:rsidRPr="008B2587">
              <w:rPr>
                <w:sz w:val="28"/>
                <w:lang w:val="ru-RU"/>
              </w:rPr>
              <w:tab/>
              <w:t>кроме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F7741F" w:rsidRPr="008B2587" w:rsidRDefault="00F7741F" w:rsidP="008B2587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F7741F" w:rsidRPr="008B2587" w:rsidRDefault="00F7741F" w:rsidP="008B2587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 берутся: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 2016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 w:rsidP="008B2587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F7741F" w:rsidRPr="008B2587" w:rsidRDefault="00F7741F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первый год обучения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 w:rsidP="008B2587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-2016) </w:t>
            </w:r>
            <w:r w:rsidRPr="008B2587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 2017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классов.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-2015)=(2017-2015)=2;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(2017-2016)=1</w:t>
            </w:r>
            <w:r w:rsidRPr="008B2587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F7741F" w:rsidRPr="008B2587" w:rsidRDefault="00F7741F" w:rsidP="008B2587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 xml:space="preserve">;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(2018-2016)=2</w:t>
            </w:r>
            <w:r w:rsidRPr="008B2587">
              <w:rPr>
                <w:sz w:val="28"/>
                <w:lang w:val="ru-RU"/>
              </w:rPr>
              <w:t>, то есть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4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F7741F" w:rsidRPr="00847A2F" w:rsidTr="008B2587">
        <w:trPr>
          <w:trHeight w:val="2373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ЧО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8B2587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 w:rsidRPr="008B2587">
              <w:rPr>
                <w:sz w:val="28"/>
              </w:rPr>
              <w:t>Определяется каксумма: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(интеллектуальныминарушениями)),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8B2587">
              <w:rPr>
                <w:spacing w:val="-2"/>
                <w:sz w:val="28"/>
                <w:lang w:val="ru-RU"/>
              </w:rPr>
              <w:t xml:space="preserve">для </w:t>
            </w:r>
            <w:r w:rsidRPr="008B2587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70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7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  <w:p w:rsidR="00F7741F" w:rsidRPr="008B2587" w:rsidRDefault="00F7741F" w:rsidP="008B2587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w w:val="148"/>
                <w:vertAlign w:val="subscript"/>
              </w:rPr>
              <w:t>фго</w:t>
            </w:r>
            <w:r w:rsidRPr="008B2587"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Arial" w:hAnsi="Arial"/>
                <w:spacing w:val="-1"/>
                <w:w w:val="84"/>
              </w:rPr>
              <w:t>Ч</w:t>
            </w:r>
            <w:r w:rsidRPr="008B2587">
              <w:rPr>
                <w:rFonts w:ascii="Arial" w:hAnsi="Arial"/>
                <w:w w:val="84"/>
              </w:rPr>
              <w:t>О</w:t>
            </w:r>
            <w:r w:rsidRPr="008B2587"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 w:rsidRPr="008B2587"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Courier New" w:hAnsi="Courier New"/>
                <w:w w:val="167"/>
              </w:rPr>
              <w:t>где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F7741F" w:rsidRPr="00847A2F" w:rsidTr="008B2587">
        <w:trPr>
          <w:trHeight w:val="391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нарушениями). Определяется как численность обучающихся в отдельных классах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определенных лет обучения: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≥2017</w:t>
            </w:r>
            <w:r w:rsidRPr="008B2587">
              <w:rPr>
                <w:sz w:val="28"/>
                <w:lang w:val="ru-RU"/>
              </w:rPr>
              <w:t>).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</w:t>
            </w:r>
            <w:r w:rsidRPr="008B2587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F7741F" w:rsidRPr="008B2587" w:rsidRDefault="00F7741F" w:rsidP="008B2587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ЧОап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F002A4" w:rsidTr="008B2587">
        <w:trPr>
          <w:trHeight w:val="30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F7741F" w:rsidRPr="008B2587" w:rsidRDefault="00F7741F" w:rsidP="008B2587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 w:rsidRPr="008B2587"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8B2587">
              <w:rPr>
                <w:spacing w:val="14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ф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/</w:t>
            </w:r>
            <w:r w:rsidRPr="008B2587">
              <w:rPr>
                <w:spacing w:val="17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ш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 w:rsidRPr="008B2587"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8B2587">
              <w:rPr>
                <w:w w:val="98"/>
                <w:sz w:val="27"/>
                <w:lang w:val="ru-RU"/>
              </w:rPr>
              <w:t>1</w:t>
            </w:r>
            <w:r w:rsidRPr="008B2587">
              <w:rPr>
                <w:spacing w:val="-2"/>
                <w:w w:val="98"/>
                <w:sz w:val="27"/>
                <w:lang w:val="ru-RU"/>
              </w:rPr>
              <w:t>0</w:t>
            </w:r>
            <w:r w:rsidRPr="008B2587">
              <w:rPr>
                <w:w w:val="98"/>
                <w:sz w:val="27"/>
                <w:lang w:val="ru-RU"/>
              </w:rPr>
              <w:t>0,</w:t>
            </w:r>
            <w:r w:rsidRPr="008B2587">
              <w:rPr>
                <w:spacing w:val="-1"/>
                <w:w w:val="98"/>
                <w:sz w:val="27"/>
                <w:lang w:val="ru-RU"/>
              </w:rPr>
              <w:t>гд</w:t>
            </w:r>
            <w:r w:rsidRPr="008B2587">
              <w:rPr>
                <w:w w:val="98"/>
                <w:sz w:val="27"/>
                <w:lang w:val="ru-RU"/>
              </w:rPr>
              <w:t>е</w:t>
            </w:r>
            <w:r w:rsidRPr="008B2587">
              <w:rPr>
                <w:w w:val="98"/>
                <w:sz w:val="27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=</w:t>
            </w:r>
            <w:r w:rsidRPr="008B2587">
              <w:rPr>
                <w:spacing w:val="-1"/>
                <w:w w:val="98"/>
                <w:sz w:val="27"/>
              </w:rPr>
              <w:t>l</w:t>
            </w:r>
            <w:r w:rsidRPr="008B2587">
              <w:rPr>
                <w:w w:val="98"/>
                <w:sz w:val="27"/>
                <w:lang w:val="ru-RU"/>
              </w:rPr>
              <w:t>,2,3,4</w:t>
            </w:r>
            <w:r w:rsidRPr="008B2587">
              <w:rPr>
                <w:spacing w:val="20"/>
                <w:w w:val="98"/>
                <w:sz w:val="27"/>
                <w:lang w:val="ru-RU"/>
              </w:rPr>
              <w:t>,</w:t>
            </w:r>
            <w:r w:rsidRPr="008B2587">
              <w:rPr>
                <w:w w:val="98"/>
                <w:sz w:val="27"/>
                <w:lang w:val="ru-RU"/>
              </w:rPr>
              <w:t>5,6</w:t>
            </w:r>
          </w:p>
        </w:tc>
      </w:tr>
      <w:tr w:rsidR="00F7741F" w:rsidTr="008B2587">
        <w:trPr>
          <w:trHeight w:val="238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6"/>
                <w:lang w:val="ru-RU"/>
              </w:rPr>
              <w:t>ф</w:t>
            </w:r>
            <w:r w:rsidRPr="008B2587">
              <w:rPr>
                <w:sz w:val="16"/>
              </w:rPr>
              <w:t>i</w:t>
            </w:r>
            <w:r w:rsidRPr="008B2587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F7741F" w:rsidTr="008B2587">
        <w:trPr>
          <w:trHeight w:val="233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5"/>
                <w:lang w:val="ru-RU"/>
              </w:rPr>
              <w:t>ш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8B2587">
              <w:rPr>
                <w:sz w:val="28"/>
                <w:lang w:val="ru-RU"/>
              </w:rPr>
              <w:t>1 - всего;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F7741F" w:rsidRPr="008B2587" w:rsidRDefault="00F7741F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193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работника:</w:t>
            </w:r>
          </w:p>
          <w:p w:rsidR="00F7741F" w:rsidRPr="008B2587" w:rsidRDefault="00F7741F" w:rsidP="008B2587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F7741F" w:rsidRPr="008B2587" w:rsidRDefault="00F7741F" w:rsidP="008B2587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тьютора, ассистента (помощника). Чао/ (ПРс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+ПРв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где: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F7741F" w:rsidTr="008B2587">
        <w:trPr>
          <w:trHeight w:val="12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учитель – дефектолог;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учитель –логопед;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педагог-психолог;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тьютор, ассистент (помощник).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322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глухих;</w:t>
            </w:r>
          </w:p>
          <w:p w:rsidR="00F7741F" w:rsidRPr="008B2587" w:rsidRDefault="00F7741F" w:rsidP="008B2587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слабовидящих;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тяжелыми нарушениями речи</w:t>
            </w:r>
          </w:p>
          <w:p w:rsidR="00F7741F" w:rsidRPr="008B2587" w:rsidRDefault="00F7741F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F7741F" w:rsidRDefault="00F7741F">
      <w:pPr>
        <w:spacing w:line="310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 сложными дефектами;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F7741F" w:rsidRPr="00847A2F" w:rsidTr="008B2587">
        <w:trPr>
          <w:trHeight w:val="450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Чоч ) * 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=1,2,3,4,5,6,7,8,9,10,где:</w:t>
            </w:r>
          </w:p>
          <w:p w:rsidR="00F7741F" w:rsidRPr="008B2587" w:rsidRDefault="00F7741F" w:rsidP="008B2587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1- дляглухих;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F7741F" w:rsidRPr="008B2587" w:rsidRDefault="00F7741F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4-для слабовидящих;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5-с тяжелыми нарушениями речи</w:t>
            </w:r>
          </w:p>
          <w:p w:rsidR="00F7741F" w:rsidRPr="008B2587" w:rsidRDefault="00F7741F" w:rsidP="008B2587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основных общеобразовательных программ</w:t>
            </w:r>
          </w:p>
        </w:tc>
      </w:tr>
      <w:tr w:rsidR="00F7741F" w:rsidTr="008B2587">
        <w:trPr>
          <w:trHeight w:val="9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2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 w:rsidRPr="008B2587"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F7741F" w:rsidRPr="008B2587" w:rsidRDefault="00F7741F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питанием;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8B2587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8B2587">
              <w:rPr>
                <w:rFonts w:ascii="DejaVu Serif" w:hAnsi="DejaVu Serif"/>
                <w:w w:val="85"/>
                <w:lang w:val="ru-RU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Чс</w:t>
            </w:r>
            <w:r w:rsidRPr="008B2587">
              <w:rPr>
                <w:rFonts w:ascii="DejaVu Serif" w:hAnsi="DejaVu Serif"/>
                <w:spacing w:val="-3"/>
                <w:w w:val="81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pacing w:val="1"/>
                <w:sz w:val="28"/>
              </w:rPr>
              <w:t>д</w:t>
            </w:r>
            <w:r w:rsidRPr="008B2587">
              <w:rPr>
                <w:sz w:val="28"/>
              </w:rPr>
              <w:t>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договора пользования);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5"/>
              </w:rPr>
              <w:t>Ч</w:t>
            </w:r>
            <w:r w:rsidRPr="008B2587">
              <w:rPr>
                <w:rFonts w:ascii="DejaVu Serif" w:hAnsi="DejaVu Serif"/>
                <w:spacing w:val="-2"/>
                <w:w w:val="85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8B2587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F7741F" w:rsidRPr="008B2587" w:rsidRDefault="00F7741F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условиях договора пользования);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F7741F" w:rsidTr="008B2587">
        <w:trPr>
          <w:trHeight w:val="12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9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(Ч/Ч(–1))*100, где: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- 1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F7741F" w:rsidTr="008B2587">
        <w:trPr>
          <w:trHeight w:val="204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F7741F" w:rsidRPr="008B2587" w:rsidRDefault="00F7741F" w:rsidP="008B2587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8B2587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F7741F" w:rsidRPr="008B2587" w:rsidRDefault="00F7741F" w:rsidP="008B2587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8B2587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299" w:lineRule="exact"/>
              <w:rPr>
                <w:sz w:val="28"/>
              </w:rPr>
            </w:pPr>
            <w:r w:rsidRPr="008B2587">
              <w:rPr>
                <w:sz w:val="28"/>
              </w:rPr>
              <w:t>где: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F7741F" w:rsidRPr="00847A2F" w:rsidTr="008B2587">
        <w:trPr>
          <w:trHeight w:val="32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F7741F" w:rsidRPr="00847A2F" w:rsidTr="008B2587">
        <w:trPr>
          <w:trHeight w:val="32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F7741F" w:rsidTr="008B2587">
        <w:trPr>
          <w:trHeight w:val="6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2"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(на начало</w:t>
            </w:r>
          </w:p>
          <w:p w:rsidR="00F7741F" w:rsidRPr="008B2587" w:rsidRDefault="00F7741F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F7741F" w:rsidRPr="008B2587" w:rsidRDefault="00F7741F" w:rsidP="008B2587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</w:tc>
      </w:tr>
    </w:tbl>
    <w:p w:rsidR="00F7741F" w:rsidRDefault="00F7741F">
      <w:pPr>
        <w:spacing w:line="304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F7741F" w:rsidRPr="008B2587" w:rsidRDefault="00F7741F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8B2587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F7741F" w:rsidRPr="008B2587" w:rsidRDefault="00F7741F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среднероссийскому уровню)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F7741F" w:rsidRPr="008B2587" w:rsidRDefault="00F7741F" w:rsidP="008B2587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ВБ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ОС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8B2587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общеобразовательные организации;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Чза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Чзк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профессиональное образование</w:t>
            </w:r>
          </w:p>
        </w:tc>
      </w:tr>
      <w:tr w:rsidR="00F7741F" w:rsidTr="008B2587">
        <w:trPr>
          <w:trHeight w:val="130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F7741F" w:rsidRPr="008B2587" w:rsidRDefault="00F7741F" w:rsidP="008B2587">
            <w:pPr>
              <w:pStyle w:val="TableParagraph"/>
              <w:spacing w:before="1" w:line="313" w:lineRule="exact"/>
              <w:rPr>
                <w:sz w:val="28"/>
              </w:rPr>
            </w:pPr>
            <w:r w:rsidRPr="008B2587">
              <w:rPr>
                <w:rFonts w:ascii="DejaVu Serif" w:hAnsi="DejaVu Serif"/>
              </w:rPr>
              <w:t>(</w:t>
            </w:r>
            <w:r w:rsidRPr="008B2587">
              <w:rPr>
                <w:rFonts w:ascii="Arial" w:hAnsi="Arial"/>
                <w:i/>
              </w:rPr>
              <w:t>Ч</w:t>
            </w:r>
            <w:r w:rsidRPr="008B2587">
              <w:rPr>
                <w:rFonts w:ascii="Arial" w:hAnsi="Arial"/>
                <w:i/>
                <w:vertAlign w:val="subscript"/>
              </w:rPr>
              <w:t>крс</w:t>
            </w:r>
            <w:r w:rsidRPr="008B2587">
              <w:rPr>
                <w:rFonts w:ascii="DejaVu Serif" w:hAnsi="DejaVu Serif"/>
              </w:rPr>
              <w:t>/</w:t>
            </w:r>
            <w:r w:rsidRPr="008B2587">
              <w:rPr>
                <w:rFonts w:ascii="Arial" w:hAnsi="Arial"/>
                <w:i/>
              </w:rPr>
              <w:t>Н</w:t>
            </w:r>
            <w:r w:rsidRPr="008B2587">
              <w:rPr>
                <w:rFonts w:ascii="DejaVu Serif" w:hAnsi="DejaVu Serif"/>
                <w:vertAlign w:val="subscript"/>
              </w:rPr>
              <w:t>15−17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F7741F" w:rsidRPr="00847A2F" w:rsidTr="008B2587">
        <w:trPr>
          <w:trHeight w:val="65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Ч</w:t>
            </w:r>
            <w:r w:rsidRPr="008B2587">
              <w:rPr>
                <w:rFonts w:ascii="DejaVu Serif" w:hAnsi="DejaVu Serif"/>
                <w:vertAlign w:val="subscript"/>
              </w:rPr>
              <w:t>ссз</w:t>
            </w:r>
            <w:r w:rsidRPr="008B2587">
              <w:rPr>
                <w:rFonts w:ascii="DejaVu Serif" w:hAnsi="DejaVu Serif"/>
              </w:rPr>
              <w:t>/Н</w:t>
            </w:r>
            <w:r w:rsidRPr="008B2587">
              <w:rPr>
                <w:rFonts w:ascii="DejaVu Serif" w:hAnsi="DejaVu Serif"/>
                <w:vertAlign w:val="subscript"/>
              </w:rPr>
              <w:t>15−19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>100</w:t>
            </w:r>
            <w:r w:rsidRPr="008B2587">
              <w:rPr>
                <w:sz w:val="28"/>
              </w:rPr>
              <w:t>, где: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З/М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М </w:t>
            </w:r>
            <w:r w:rsidRPr="008B2587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F7741F" w:rsidTr="008B2587">
        <w:trPr>
          <w:trHeight w:val="419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F7741F" w:rsidRPr="008B2587" w:rsidRDefault="00F7741F" w:rsidP="008B2587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F7741F" w:rsidRPr="008B2587" w:rsidRDefault="00F7741F" w:rsidP="008B2587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95" w:lineRule="exact"/>
              <w:ind w:left="326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6" w:lineRule="exact"/>
              <w:ind w:left="319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4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226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F7741F" w:rsidRPr="008B2587" w:rsidRDefault="00F7741F" w:rsidP="008B2587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F7741F" w:rsidRPr="008B2587" w:rsidRDefault="00F7741F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1609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F7741F" w:rsidRPr="00F002A4" w:rsidRDefault="00F7741F">
      <w:pPr>
        <w:spacing w:line="308" w:lineRule="exact"/>
        <w:jc w:val="both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</w:t>
            </w:r>
          </w:p>
          <w:p w:rsidR="00F7741F" w:rsidRPr="008B2587" w:rsidRDefault="00F7741F" w:rsidP="008B2587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290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F7741F" w:rsidRPr="008B2587" w:rsidRDefault="00F7741F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F7741F" w:rsidRPr="008B2587" w:rsidRDefault="00F7741F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F7741F" w:rsidRPr="008B2587" w:rsidRDefault="00F7741F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F7741F" w:rsidRPr="008B2587" w:rsidRDefault="00F7741F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1941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F7741F" w:rsidRPr="008B2587" w:rsidRDefault="00F7741F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position w:val="-4"/>
                <w:sz w:val="16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всего;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Tr="008B2587">
        <w:trPr>
          <w:trHeight w:val="177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F7741F" w:rsidRPr="008B2587" w:rsidRDefault="00F7741F" w:rsidP="008B2587">
            <w:pPr>
              <w:pStyle w:val="TableParagraph"/>
              <w:spacing w:line="34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 w:rsidRPr="008B2587"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 w:rsidRPr="008B2587"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 w:rsidRPr="008B2587"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128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которых</w:t>
            </w:r>
            <w:r w:rsidRPr="008B2587">
              <w:rPr>
                <w:sz w:val="28"/>
                <w:lang w:val="ru-RU"/>
              </w:rPr>
              <w:tab/>
              <w:t>осуществляется</w:t>
            </w:r>
            <w:r w:rsidRPr="008B2587">
              <w:rPr>
                <w:sz w:val="28"/>
                <w:lang w:val="ru-RU"/>
              </w:rPr>
              <w:tab/>
              <w:t>подготовка</w:t>
            </w:r>
            <w:r w:rsidRPr="008B2587">
              <w:rPr>
                <w:sz w:val="28"/>
                <w:lang w:val="ru-RU"/>
              </w:rPr>
              <w:tab/>
              <w:t>кадров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50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наиболее </w:t>
            </w:r>
            <w:r w:rsidRPr="008B2587">
              <w:rPr>
                <w:sz w:val="28"/>
                <w:lang w:val="ru-RU"/>
              </w:rPr>
              <w:t>перспективным</w:t>
            </w:r>
          </w:p>
          <w:p w:rsidR="00F7741F" w:rsidRPr="008B2587" w:rsidRDefault="00F7741F" w:rsidP="008B2587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  <w:t>образовательную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</w:t>
            </w:r>
            <w:r w:rsidRPr="008B2587">
              <w:rPr>
                <w:sz w:val="28"/>
                <w:lang w:val="ru-RU"/>
              </w:rPr>
              <w:tab/>
              <w:t>среднего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образования,</w:t>
            </w:r>
            <w:r w:rsidRPr="008B2587">
              <w:rPr>
                <w:sz w:val="28"/>
                <w:lang w:val="ru-RU"/>
              </w:rPr>
              <w:tab/>
              <w:t>а</w:t>
            </w:r>
            <w:r w:rsidRPr="008B2587">
              <w:rPr>
                <w:sz w:val="28"/>
                <w:lang w:val="ru-RU"/>
              </w:rPr>
              <w:tab/>
              <w:t>также</w:t>
            </w:r>
            <w:r w:rsidRPr="008B2587">
              <w:rPr>
                <w:sz w:val="28"/>
                <w:lang w:val="ru-RU"/>
              </w:rPr>
              <w:tab/>
              <w:t>оценка</w:t>
            </w:r>
            <w:r w:rsidRPr="008B2587">
              <w:rPr>
                <w:sz w:val="28"/>
                <w:lang w:val="ru-RU"/>
              </w:rPr>
              <w:tab/>
              <w:t>уровня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8B2587">
              <w:rPr>
                <w:sz w:val="28"/>
                <w:lang w:val="ru-RU"/>
              </w:rPr>
              <w:t>работников</w:t>
            </w:r>
          </w:p>
        </w:tc>
      </w:tr>
      <w:tr w:rsidR="00F7741F" w:rsidTr="008B2587">
        <w:trPr>
          <w:trHeight w:val="35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обучения.</w:t>
            </w:r>
          </w:p>
          <w:p w:rsidR="00F7741F" w:rsidRPr="008B2587" w:rsidRDefault="00F7741F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)*100</w:t>
            </w:r>
          </w:p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</w:rPr>
              <w:t>/</w:t>
            </w:r>
            <w:r w:rsidRPr="008B2587">
              <w:rPr>
                <w:sz w:val="28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)*100, i=1,2,3, где: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-общая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педагогических</w:t>
            </w:r>
            <w:r w:rsidRPr="008B2587">
              <w:rPr>
                <w:sz w:val="28"/>
                <w:lang w:val="ru-RU"/>
              </w:rPr>
              <w:tab/>
              <w:t>работников</w:t>
            </w:r>
            <w:r w:rsidRPr="008B2587">
              <w:rPr>
                <w:sz w:val="28"/>
                <w:lang w:val="ru-RU"/>
              </w:rPr>
              <w:tab/>
              <w:t>(без</w:t>
            </w:r>
            <w:r w:rsidRPr="008B2587">
              <w:rPr>
                <w:sz w:val="28"/>
                <w:lang w:val="ru-RU"/>
              </w:rPr>
              <w:tab/>
              <w:t>внешних</w:t>
            </w:r>
            <w:r w:rsidRPr="008B2587">
              <w:rPr>
                <w:sz w:val="28"/>
                <w:lang w:val="ru-RU"/>
              </w:rPr>
              <w:tab/>
              <w:t>совместителей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работающих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договорам </w:t>
            </w:r>
            <w:r w:rsidRPr="008B2587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всего;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преподаватели;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=3: мастера производственного обучения.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742A39" w:rsidTr="008B2587">
        <w:trPr>
          <w:trHeight w:val="225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высшую квалификационную категорию;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первую квалификационную категорию (ПР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 xml:space="preserve">ПР)*100,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 , где: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F7741F" w:rsidRPr="00F002A4" w:rsidRDefault="00F7741F">
      <w:pPr>
        <w:spacing w:line="310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высшую квалификационную категорию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первую квалификационную категорию.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филиалы)).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F7741F" w:rsidRPr="008B2587" w:rsidRDefault="00F7741F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/((П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)+( 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)),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=Ч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 (Ч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*0.25)+ (Ч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*0.1)),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=1,2,где: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очной форме обучения;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заочной форме обучения;</w:t>
            </w:r>
          </w:p>
        </w:tc>
      </w:tr>
      <w:tr w:rsidR="00F7741F" w:rsidRPr="00847A2F" w:rsidTr="008B2587">
        <w:trPr>
          <w:trHeight w:val="1289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F7741F" w:rsidRPr="00F002A4" w:rsidRDefault="00F7741F">
      <w:pPr>
        <w:spacing w:line="310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F7741F" w:rsidRPr="00847A2F" w:rsidTr="008B2587">
        <w:trPr>
          <w:trHeight w:val="128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F7741F" w:rsidRPr="00847A2F" w:rsidTr="008B2587">
        <w:trPr>
          <w:trHeight w:val="1289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1931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/ЗП)*100, где 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)/12}*1000, где: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F7741F" w:rsidRPr="00F002A4" w:rsidRDefault="00F7741F">
      <w:pPr>
        <w:spacing w:line="307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дпо</w:t>
            </w:r>
            <w:r w:rsidRPr="008B2587">
              <w:rPr>
                <w:sz w:val="28"/>
              </w:rPr>
              <w:t>/ПР)*100, где: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)/(П+М))*100, П=П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М=М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где: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 условиях внешнего совместительства;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образования</w:t>
            </w:r>
          </w:p>
        </w:tc>
      </w:tr>
      <w:tr w:rsidR="00F7741F" w:rsidRPr="00847A2F" w:rsidTr="008B2587">
        <w:trPr>
          <w:trHeight w:val="128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проживающих в общежитиях;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rFonts w:ascii="DejaVu Serif" w:hAnsi="DejaVu Serif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проживающих в общежитиях;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F7741F" w:rsidRPr="008B2587" w:rsidRDefault="00F7741F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нуждающихся в общежитиях;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F7741F" w:rsidRPr="008B2587" w:rsidRDefault="00F7741F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нуждающихся в общежитиях;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 w:rsidRPr="008B2587">
              <w:rPr>
                <w:rFonts w:ascii="Arial" w:hAnsi="Arial"/>
                <w:i/>
                <w:spacing w:val="-1"/>
                <w:w w:val="95"/>
              </w:rPr>
              <w:t>П</w:t>
            </w:r>
            <w:r w:rsidRPr="008B2587">
              <w:rPr>
                <w:rFonts w:ascii="Arial" w:hAnsi="Arial"/>
                <w:i/>
                <w:spacing w:val="-2"/>
                <w:w w:val="95"/>
              </w:rPr>
              <w:t>М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i/>
                <w:w w:val="87"/>
              </w:rPr>
              <w:t>р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200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7"/>
              </w:rPr>
              <w:t>1000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Чр </w:t>
            </w:r>
            <w:r w:rsidRPr="008B2587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193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8B2587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  <w:r>
        <w:rPr>
          <w:noProof/>
          <w:lang w:val="ru-RU" w:eastAsia="ru-RU"/>
        </w:rPr>
        <w:pict>
          <v:shape id="image3.png" o:spid="_x0000_s1031" type="#_x0000_t75" style="position:absolute;margin-left:56.65pt;margin-top:307.4pt;width:168.7pt;height:41.15pt;z-index:-251658240;visibility:visible;mso-wrap-distance-left:0;mso-wrap-distance-right:0;mso-position-horizontal-relative:page;mso-position-vertical-relative:page">
            <v:imagedata r:id="rId14" o:title=""/>
            <w10:wrap anchorx="page" anchory="page"/>
          </v:shape>
        </w:pic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ЧКи </w:t>
            </w:r>
            <w:r w:rsidRPr="008B2587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F7741F" w:rsidTr="008B2587">
        <w:trPr>
          <w:trHeight w:val="64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128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F7741F" w:rsidTr="008B2587">
        <w:trPr>
          <w:trHeight w:val="100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F7741F" w:rsidRPr="008B2587" w:rsidRDefault="00F7741F" w:rsidP="008B2587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F7741F" w:rsidRPr="008B2587" w:rsidRDefault="00F7741F" w:rsidP="008B2587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 w:rsidRPr="008B2587">
              <w:rPr>
                <w:rFonts w:ascii="Arial" w:hAnsi="Arial"/>
              </w:rPr>
              <w:t xml:space="preserve">, </w:t>
            </w:r>
            <w:r w:rsidRPr="008B2587">
              <w:rPr>
                <w:sz w:val="28"/>
              </w:rPr>
              <w:t>где:</w:t>
            </w:r>
          </w:p>
        </w:tc>
      </w:tr>
      <w:tr w:rsidR="00F7741F" w:rsidTr="008B2587">
        <w:trPr>
          <w:trHeight w:val="160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трафиком;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Arial" w:hAnsi="Arial"/>
                <w:i/>
                <w:spacing w:val="-1"/>
                <w:w w:val="87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</w:rPr>
              <w:t>Ч</w:t>
            </w:r>
            <w:r w:rsidRPr="008B2587">
              <w:rPr>
                <w:rFonts w:ascii="Arial" w:hAnsi="Arial"/>
                <w:i/>
                <w:spacing w:val="-3"/>
                <w:w w:val="88"/>
              </w:rPr>
              <w:t>п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Пу 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F7741F" w:rsidTr="008B2587">
        <w:trPr>
          <w:trHeight w:val="1285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F7741F" w:rsidRPr="008B2587" w:rsidRDefault="00F7741F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конец отчетного года).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инвалидами</w:t>
            </w:r>
          </w:p>
        </w:tc>
      </w:tr>
      <w:tr w:rsidR="00F7741F" w:rsidRPr="00847A2F" w:rsidTr="008B2587">
        <w:trPr>
          <w:trHeight w:val="322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F7741F" w:rsidRPr="008B2587" w:rsidRDefault="00F7741F" w:rsidP="008B2587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F7741F" w:rsidRPr="00F002A4" w:rsidRDefault="00F7741F">
      <w:pPr>
        <w:spacing w:line="322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F7741F" w:rsidRPr="008B2587" w:rsidRDefault="00F7741F" w:rsidP="008B2587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0,i=</w:t>
            </w:r>
            <w:r w:rsidRPr="008B2587">
              <w:rPr>
                <w:spacing w:val="1"/>
                <w:sz w:val="28"/>
              </w:rPr>
              <w:t>1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1"/>
                <w:sz w:val="28"/>
              </w:rPr>
              <w:t>2</w:t>
            </w:r>
            <w:r w:rsidRPr="008B2587">
              <w:rPr>
                <w:sz w:val="28"/>
              </w:rPr>
              <w:t>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относящихся к 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ограниченными возможностями здоровья;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8B2587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F7741F" w:rsidRPr="008B2587" w:rsidRDefault="00F7741F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F7741F" w:rsidRPr="008B2587" w:rsidRDefault="00F7741F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</w:tbl>
    <w:p w:rsidR="00F7741F" w:rsidRPr="00F002A4" w:rsidRDefault="00F7741F">
      <w:pPr>
        <w:spacing w:line="297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Tr="008B2587">
        <w:trPr>
          <w:trHeight w:val="257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F7741F" w:rsidRPr="008B2587" w:rsidRDefault="00F7741F" w:rsidP="008B2587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 w:rsidRPr="008B2587"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студентов,</w:t>
            </w:r>
            <w:r w:rsidRPr="008B2587">
              <w:rPr>
                <w:sz w:val="28"/>
                <w:lang w:val="ru-RU"/>
              </w:rPr>
              <w:tab/>
              <w:t>получающих государственные</w:t>
            </w:r>
            <w:r w:rsidRPr="008B2587">
              <w:rPr>
                <w:sz w:val="28"/>
                <w:lang w:val="ru-RU"/>
              </w:rPr>
              <w:tab/>
              <w:t>академические стипендии,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общей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очной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  <w:t>обучения,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F7741F" w:rsidRPr="00F002A4" w:rsidRDefault="00F7741F">
      <w:pPr>
        <w:spacing w:line="322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129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 w:rsidP="008B2587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F7741F" w:rsidRPr="008B2587" w:rsidRDefault="00F7741F" w:rsidP="008B2587">
            <w:pPr>
              <w:pStyle w:val="TableParagraph"/>
              <w:spacing w:before="6"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77"/>
                <w:vertAlign w:val="superscript"/>
              </w:rPr>
              <w:t>а</w:t>
            </w:r>
            <w:r w:rsidRPr="008B2587"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 w:rsidRPr="008B2587">
              <w:rPr>
                <w:rFonts w:ascii="DejaVu Serif" w:hAnsi="DejaVu Serif"/>
                <w:spacing w:val="-4"/>
                <w:w w:val="115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F7741F" w:rsidRPr="008B2587" w:rsidRDefault="00F7741F" w:rsidP="008B2587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8B2587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8B2587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2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  <w:position w:val="1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 w:rsidRPr="008B2587"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8B2587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F7741F" w:rsidRPr="008B2587" w:rsidRDefault="00F7741F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(ЧМПр/Ч)*100,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ЧМПр </w:t>
            </w:r>
            <w:r w:rsidRPr="008B2587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77"/>
              </w:rPr>
              <w:t>СМ</w:t>
            </w:r>
            <w:r w:rsidRPr="008B2587">
              <w:rPr>
                <w:rFonts w:ascii="DejaVu Serif" w:hAnsi="DejaVu Serif"/>
                <w:spacing w:val="-3"/>
                <w:w w:val="7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73"/>
              </w:rPr>
              <w:t>С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Russia);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(ЧМПн/Ч)*100,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(-1))*100, где:</w:t>
            </w:r>
          </w:p>
        </w:tc>
      </w:tr>
      <w:tr w:rsidR="00F7741F" w:rsidTr="008B2587">
        <w:trPr>
          <w:trHeight w:val="965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отчетном году t;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-1, предшествовавшем отчетному 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Ф</w:t>
            </w:r>
            <w:r w:rsidRPr="008B2587">
              <w:rPr>
                <w:sz w:val="28"/>
              </w:rPr>
              <w:t>/Ч)*100, где:</w:t>
            </w:r>
          </w:p>
        </w:tc>
      </w:tr>
      <w:tr w:rsidR="00F7741F" w:rsidRPr="00847A2F" w:rsidTr="008B2587">
        <w:trPr>
          <w:trHeight w:val="965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Ф</w:t>
            </w:r>
            <w:r w:rsidRPr="008B2587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F7741F" w:rsidRPr="00847A2F" w:rsidTr="008B2587">
        <w:trPr>
          <w:trHeight w:val="289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F7741F" w:rsidRPr="008B2587" w:rsidRDefault="00F7741F" w:rsidP="008B2587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1932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(корпуса):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90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F7741F" w:rsidRPr="008B2587" w:rsidRDefault="00F7741F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RPr="00847A2F" w:rsidTr="008B2587">
        <w:trPr>
          <w:trHeight w:val="289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F7741F" w:rsidRPr="008B2587" w:rsidRDefault="00F7741F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требующая капитального ремонта;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III. Дополнительное образование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F7741F" w:rsidRPr="00847A2F" w:rsidTr="008B2587">
        <w:trPr>
          <w:trHeight w:val="13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F7741F" w:rsidRPr="008B2587" w:rsidRDefault="00F7741F" w:rsidP="008B2587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93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8B2587">
              <w:rPr>
                <w:rFonts w:ascii="DejaVu Serif" w:hAnsi="DejaVu Serif"/>
                <w:w w:val="93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>5–17</w:t>
            </w:r>
            <w:r w:rsidRPr="008B2587">
              <w:rPr>
                <w:position w:val="1"/>
                <w:sz w:val="16"/>
              </w:rPr>
              <w:t>𝑖</w:t>
            </w: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>5−17</w:t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F7741F" w:rsidRPr="008B2587" w:rsidRDefault="00F7741F" w:rsidP="008B2587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70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8B2587">
              <w:rPr>
                <w:rFonts w:ascii="Arial" w:hAnsi="Arial"/>
                <w:i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F7741F" w:rsidRPr="008B2587" w:rsidRDefault="00F7741F" w:rsidP="008B2587">
            <w:pPr>
              <w:pStyle w:val="TableParagraph"/>
              <w:spacing w:line="121" w:lineRule="exact"/>
              <w:ind w:left="230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5–17</w:t>
            </w:r>
            <w:r w:rsidRPr="008B2587">
              <w:rPr>
                <w:w w:val="95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 направлениям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</w:tbl>
    <w:p w:rsidR="00F7741F" w:rsidRDefault="00F7741F">
      <w:pPr>
        <w:spacing w:line="301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ребенком в возрасте 5 -17 лет: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8B2587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F7741F" w:rsidRPr="00847A2F" w:rsidTr="008B2587">
        <w:trPr>
          <w:trHeight w:val="97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8B2587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F7741F" w:rsidRPr="008B2587" w:rsidRDefault="00F7741F" w:rsidP="008B2587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5−17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41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F7741F" w:rsidRPr="008B2587" w:rsidRDefault="00F7741F" w:rsidP="008B2587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общеразвивающим программам;</w:t>
            </w:r>
          </w:p>
          <w:p w:rsidR="00F7741F" w:rsidRPr="008B2587" w:rsidRDefault="00F7741F" w:rsidP="008B2587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</w:t>
            </w:r>
          </w:p>
          <w:p w:rsidR="00F7741F" w:rsidRPr="008B2587" w:rsidRDefault="00F7741F" w:rsidP="008B2587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Arial" w:hAnsi="Arial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"/>
                <w:w w:val="87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Arial" w:hAnsi="Arial"/>
                <w:w w:val="93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</w:tbl>
    <w:p w:rsidR="00F7741F" w:rsidRDefault="00F7741F">
      <w:pPr>
        <w:spacing w:line="301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F7741F" w:rsidRPr="008B2587" w:rsidRDefault="00F7741F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+Чпсп)/(Чб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+Чбсп))*100,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=1,2,3,5,6,7,8, где: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ассигнований,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счет бюджетных ассигнований.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общеобразовательным программам</w:t>
            </w:r>
          </w:p>
        </w:tc>
      </w:tr>
      <w:tr w:rsidR="00F7741F" w:rsidTr="008B2587">
        <w:trPr>
          <w:trHeight w:val="122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F7741F" w:rsidRPr="008B2587" w:rsidRDefault="00F7741F" w:rsidP="008B2587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85"/>
                <w:vertAlign w:val="subscript"/>
              </w:rPr>
              <w:t>вз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150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position w:val="-3"/>
                <w:sz w:val="45"/>
              </w:rPr>
              <w:t></w:t>
            </w:r>
            <w:r w:rsidRPr="008B2587">
              <w:rPr>
                <w:sz w:val="29"/>
                <w:lang w:val="ru-RU"/>
              </w:rPr>
              <w:t xml:space="preserve">Ч 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position w:val="-3"/>
                <w:sz w:val="45"/>
              </w:rPr>
              <w:t></w:t>
            </w:r>
            <w:r w:rsidRPr="008B2587">
              <w:rPr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 где:</w:t>
            </w:r>
          </w:p>
          <w:p w:rsidR="00F7741F" w:rsidRPr="008B2587" w:rsidRDefault="00F7741F" w:rsidP="008B2587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овз</w:t>
            </w:r>
          </w:p>
        </w:tc>
      </w:tr>
    </w:tbl>
    <w:p w:rsidR="00F7741F" w:rsidRPr="00F002A4" w:rsidRDefault="00F7741F">
      <w:pPr>
        <w:spacing w:line="98" w:lineRule="exact"/>
        <w:rPr>
          <w:sz w:val="17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118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8B2587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F7741F" w:rsidRPr="008B2587" w:rsidRDefault="00F7741F" w:rsidP="008B2587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</w:t>
            </w:r>
            <w:r w:rsidRPr="008B2587">
              <w:rPr>
                <w:sz w:val="28"/>
                <w:lang w:val="ru-RU"/>
              </w:rPr>
              <w:tab/>
              <w:t>дополнительным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  <w:t>(указывается</w:t>
            </w:r>
            <w:r w:rsidRPr="008B2587">
              <w:rPr>
                <w:sz w:val="28"/>
                <w:lang w:val="ru-RU"/>
              </w:rPr>
              <w:tab/>
              <w:t>на</w:t>
            </w:r>
            <w:r w:rsidRPr="008B2587">
              <w:rPr>
                <w:sz w:val="28"/>
                <w:lang w:val="ru-RU"/>
              </w:rPr>
              <w:tab/>
              <w:t>основе</w:t>
            </w:r>
            <w:r w:rsidRPr="008B2587">
              <w:rPr>
                <w:sz w:val="28"/>
                <w:lang w:val="ru-RU"/>
              </w:rPr>
              <w:tab/>
              <w:t>данных</w:t>
            </w:r>
            <w:r w:rsidRPr="008B2587">
              <w:rPr>
                <w:sz w:val="28"/>
                <w:lang w:val="ru-RU"/>
              </w:rPr>
              <w:tab/>
              <w:t>о</w:t>
            </w:r>
            <w:r w:rsidRPr="008B2587">
              <w:rPr>
                <w:sz w:val="28"/>
                <w:lang w:val="ru-RU"/>
              </w:rPr>
              <w:tab/>
              <w:t>возрастном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составе </w:t>
            </w:r>
            <w:r w:rsidRPr="008B2587">
              <w:rPr>
                <w:sz w:val="28"/>
                <w:lang w:val="ru-RU"/>
              </w:rPr>
              <w:t>обучающихся);</w:t>
            </w:r>
          </w:p>
        </w:tc>
      </w:tr>
      <w:tr w:rsidR="00F7741F" w:rsidRPr="00847A2F" w:rsidTr="008B2587">
        <w:trPr>
          <w:trHeight w:val="7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7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1185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8B2587">
              <w:rPr>
                <w:spacing w:val="7"/>
                <w:sz w:val="29"/>
                <w:lang w:val="ru-RU"/>
              </w:rPr>
              <w:t>Ч</w:t>
            </w:r>
            <w:r w:rsidRPr="008B2587">
              <w:rPr>
                <w:spacing w:val="7"/>
                <w:sz w:val="29"/>
                <w:lang w:val="ru-RU"/>
              </w:rPr>
              <w:tab/>
            </w:r>
            <w:r w:rsidRPr="008B2587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8B2587">
              <w:rPr>
                <w:spacing w:val="-3"/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,где:</w:t>
            </w:r>
          </w:p>
          <w:p w:rsidR="00F7741F" w:rsidRPr="008B2587" w:rsidRDefault="00F7741F" w:rsidP="008B2587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инв</w:t>
            </w:r>
          </w:p>
        </w:tc>
      </w:tr>
      <w:tr w:rsidR="00F7741F" w:rsidRPr="00847A2F" w:rsidTr="008B2587">
        <w:trPr>
          <w:trHeight w:val="80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F7741F" w:rsidRPr="008B2587" w:rsidRDefault="00F7741F" w:rsidP="008B2587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8B2587">
              <w:rPr>
                <w:position w:val="8"/>
                <w:sz w:val="29"/>
                <w:lang w:val="ru-RU"/>
              </w:rPr>
              <w:t>Ч</w:t>
            </w:r>
            <w:r w:rsidRPr="008B2587">
              <w:rPr>
                <w:sz w:val="17"/>
                <w:lang w:val="ru-RU"/>
              </w:rPr>
              <w:t>инв</w:t>
            </w:r>
            <w:r w:rsidRPr="008B2587">
              <w:rPr>
                <w:sz w:val="17"/>
                <w:lang w:val="ru-RU"/>
              </w:rPr>
              <w:tab/>
            </w:r>
            <w:r w:rsidRPr="008B2587">
              <w:rPr>
                <w:position w:val="2"/>
                <w:sz w:val="28"/>
                <w:lang w:val="ru-RU"/>
              </w:rPr>
              <w:t>-</w:t>
            </w:r>
            <w:r w:rsidRPr="008B2587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8B2587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8B2587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8B2587">
              <w:rPr>
                <w:position w:val="2"/>
                <w:sz w:val="28"/>
                <w:lang w:val="ru-RU"/>
              </w:rPr>
              <w:tab/>
              <w:t>по</w:t>
            </w:r>
            <w:r w:rsidRPr="008B2587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F7741F" w:rsidRPr="008B2587" w:rsidRDefault="00F7741F" w:rsidP="008B2587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F7741F" w:rsidRPr="00847A2F" w:rsidTr="008B2587">
        <w:trPr>
          <w:trHeight w:val="74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6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сп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 xml:space="preserve">/12)}*1000,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F7741F" w:rsidRPr="00F002A4" w:rsidRDefault="00F7741F">
      <w:pPr>
        <w:spacing w:line="31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F7741F" w:rsidRPr="008B2587" w:rsidRDefault="00F7741F" w:rsidP="008B2587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2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F7741F" w:rsidRPr="008B2587" w:rsidRDefault="00F7741F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F7741F" w:rsidRPr="008B2587" w:rsidRDefault="00F7741F" w:rsidP="008B2587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((ПР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F7741F" w:rsidRPr="008B2587" w:rsidRDefault="00F7741F" w:rsidP="008B2587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в-</w:t>
            </w:r>
            <w:r w:rsidRPr="008B2587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F7741F" w:rsidRPr="008B2587" w:rsidRDefault="00F7741F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F7741F" w:rsidRPr="008B2587" w:rsidRDefault="00F7741F" w:rsidP="008B2587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в–</w:t>
            </w:r>
            <w:r w:rsidRPr="008B2587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том числе филиалы));</w:t>
            </w:r>
          </w:p>
        </w:tc>
      </w:tr>
      <w:tr w:rsidR="00F7741F" w:rsidTr="008B2587">
        <w:trPr>
          <w:trHeight w:val="225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до</w:t>
            </w:r>
            <w:r w:rsidRPr="008B2587">
              <w:rPr>
                <w:sz w:val="28"/>
              </w:rPr>
              <w:t>/П)*100, где:</w:t>
            </w:r>
          </w:p>
        </w:tc>
      </w:tr>
      <w:tr w:rsidR="00F7741F" w:rsidTr="008B2587">
        <w:trPr>
          <w:trHeight w:val="193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"Образование и педагогические науки";</w:t>
            </w:r>
          </w:p>
        </w:tc>
      </w:tr>
      <w:tr w:rsidR="00F7741F" w:rsidRPr="00847A2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 </w:t>
            </w:r>
            <w:r w:rsidRPr="008B2587">
              <w:rPr>
                <w:i/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>/ПР)*100,где:</w:t>
            </w:r>
          </w:p>
        </w:tc>
      </w:tr>
      <w:tr w:rsidR="00F7741F" w:rsidRPr="00847A2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F7741F" w:rsidRPr="00847A2F" w:rsidTr="008B2587">
        <w:trPr>
          <w:trHeight w:val="2704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F7741F" w:rsidRPr="008B2587" w:rsidRDefault="00F7741F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F7741F" w:rsidRPr="008B2587" w:rsidRDefault="00F7741F" w:rsidP="008B2587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F7741F" w:rsidRPr="008B2587" w:rsidRDefault="00F7741F" w:rsidP="008B2587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8B2587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 w:rsidRPr="008B2587"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 w:rsidRPr="008B2587">
              <w:rPr>
                <w:i/>
                <w:w w:val="105"/>
                <w:position w:val="7"/>
                <w:sz w:val="16"/>
              </w:rPr>
              <w:t>i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/Р</w:t>
            </w:r>
            <w:r w:rsidRPr="008B2587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*</w:t>
            </w:r>
            <w:r w:rsidRPr="008B2587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 xml:space="preserve">де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5, 6, 7, 8, 9, 10:</w:t>
            </w:r>
          </w:p>
        </w:tc>
      </w:tr>
      <w:tr w:rsidR="00F7741F" w:rsidRPr="00847A2F" w:rsidTr="008B2587">
        <w:trPr>
          <w:trHeight w:val="7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F7741F" w:rsidRPr="00847A2F" w:rsidTr="008B2587">
        <w:trPr>
          <w:trHeight w:val="7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F7741F" w:rsidRPr="00847A2F" w:rsidTr="008B2587">
        <w:trPr>
          <w:trHeight w:val="75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3 </w:t>
            </w:r>
            <w:r w:rsidRPr="008B2587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F7741F" w:rsidRPr="00847A2F" w:rsidTr="008B2587">
        <w:trPr>
          <w:trHeight w:val="75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6"/>
                <w:sz w:val="17"/>
                <w:lang w:val="ru-RU"/>
              </w:rPr>
              <w:t xml:space="preserve">4 </w:t>
            </w:r>
            <w:r w:rsidRPr="008B2587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 дополнительного образования).</w:t>
            </w:r>
          </w:p>
        </w:tc>
      </w:tr>
      <w:tr w:rsidR="00F7741F" w:rsidRPr="00847A2F" w:rsidTr="008B2587">
        <w:trPr>
          <w:trHeight w:val="4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IV. Профессиональное обучение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F7741F" w:rsidTr="008B2587">
        <w:trPr>
          <w:trHeight w:val="15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F7741F" w:rsidRPr="008B2587" w:rsidRDefault="00F7741F" w:rsidP="008B2587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F7741F" w:rsidRPr="008B2587" w:rsidRDefault="00F7741F" w:rsidP="008B2587">
            <w:pPr>
              <w:pStyle w:val="TableParagraph"/>
              <w:spacing w:line="242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</w:rPr>
              <w:t>=</w:t>
            </w:r>
            <w:r w:rsidRPr="008B2587">
              <w:rPr>
                <w:rFonts w:ascii="DejaVu Serif" w:hAnsi="DejaVu Serif"/>
                <w:w w:val="87"/>
              </w:rPr>
              <w:t>1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2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3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219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18–64лет;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18–34лет;</w:t>
            </w:r>
          </w:p>
          <w:p w:rsidR="00F7741F" w:rsidRPr="008B2587" w:rsidRDefault="00F7741F" w:rsidP="008B2587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35–64 лет</w:t>
            </w:r>
          </w:p>
          <w:p w:rsidR="00F7741F" w:rsidRPr="008B2587" w:rsidRDefault="00F7741F" w:rsidP="008B2587">
            <w:pPr>
              <w:pStyle w:val="TableParagraph"/>
              <w:spacing w:line="205" w:lineRule="exact"/>
              <w:jc w:val="both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spacing w:val="15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61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2" w:lineRule="exact"/>
              <w:rPr>
                <w:i/>
                <w:sz w:val="28"/>
              </w:rPr>
            </w:pPr>
            <w:r w:rsidRPr="008B2587">
              <w:rPr>
                <w:i/>
                <w:sz w:val="28"/>
              </w:rPr>
              <w:t>i;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18–64 лет;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2</w:t>
            </w:r>
            <w:r w:rsidRPr="008B2587">
              <w:rPr>
                <w:sz w:val="28"/>
              </w:rPr>
              <w:t>: 18–34 лет;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3</w:t>
            </w:r>
            <w:r w:rsidRPr="008B2587">
              <w:rPr>
                <w:sz w:val="28"/>
              </w:rPr>
              <w:t>: 35–64 лет.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</w:tr>
      <w:tr w:rsidR="00F7741F" w:rsidTr="008B2587">
        <w:trPr>
          <w:trHeight w:val="221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электронного обучения;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F7741F" w:rsidRPr="008B2587" w:rsidRDefault="00F7741F" w:rsidP="008B2587">
            <w:pPr>
              <w:pStyle w:val="TableParagraph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F7741F" w:rsidRPr="008B2587" w:rsidRDefault="00F7741F" w:rsidP="008B2587">
            <w:pPr>
              <w:pStyle w:val="TableParagraph"/>
              <w:spacing w:line="265" w:lineRule="exact"/>
              <w:jc w:val="both"/>
              <w:rPr>
                <w:rFonts w:ascii="DejaVu Serif" w:hAnsi="DejaVu Serif"/>
                <w:sz w:val="24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4"/>
              </w:rPr>
              <w:t>(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spacing w:val="14"/>
                <w:w w:val="57"/>
                <w:sz w:val="24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4"/>
              </w:rPr>
              <w:t>/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4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4"/>
              </w:rPr>
              <w:t>∗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10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0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w w:val="52"/>
                <w:sz w:val="24"/>
              </w:rPr>
              <w:t>𝑖</w:t>
            </w:r>
            <w:r w:rsidRPr="008B2587">
              <w:rPr>
                <w:rFonts w:ascii="DejaVu Serif" w:hAnsi="DejaVu Serif"/>
                <w:w w:val="89"/>
                <w:sz w:val="24"/>
              </w:rPr>
              <w:t>=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2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w w:val="87"/>
                <w:sz w:val="24"/>
              </w:rPr>
              <w:t>3</w:t>
            </w:r>
            <w:r w:rsidRPr="008B2587">
              <w:rPr>
                <w:rFonts w:ascii="DejaVu Serif" w:hAnsi="DejaVu Serif"/>
                <w:w w:val="85"/>
                <w:sz w:val="24"/>
              </w:rPr>
              <w:t>г</w:t>
            </w:r>
            <w:r w:rsidRPr="008B2587">
              <w:rPr>
                <w:rFonts w:ascii="DejaVu Serif" w:hAnsi="DejaVu Serif"/>
                <w:spacing w:val="-1"/>
                <w:w w:val="86"/>
                <w:sz w:val="24"/>
              </w:rPr>
              <w:t>д</w:t>
            </w:r>
            <w:r w:rsidRPr="008B2587">
              <w:rPr>
                <w:rFonts w:ascii="DejaVu Serif" w:hAnsi="DejaVu Serif"/>
                <w:spacing w:val="1"/>
                <w:w w:val="86"/>
                <w:sz w:val="24"/>
              </w:rPr>
              <w:t>е</w:t>
            </w:r>
            <w:r w:rsidRPr="008B2587">
              <w:rPr>
                <w:rFonts w:ascii="DejaVu Serif" w:hAnsi="DejaVu Serif"/>
                <w:w w:val="78"/>
                <w:sz w:val="24"/>
              </w:rPr>
              <w:t>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4"/>
                <w:lang w:val="ru-RU"/>
              </w:rPr>
              <w:t>Ч</w:t>
            </w:r>
            <w:r w:rsidRPr="008B2587">
              <w:rPr>
                <w:spacing w:val="4"/>
                <w:vertAlign w:val="subscript"/>
              </w:rPr>
              <w:t>𝑖</w:t>
            </w:r>
            <w:r w:rsidRPr="008B2587">
              <w:rPr>
                <w:spacing w:val="4"/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2899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F7741F" w:rsidRPr="008B2587" w:rsidRDefault="00F7741F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F7741F" w:rsidRPr="008B2587" w:rsidRDefault="00F7741F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F7741F" w:rsidRPr="00F002A4" w:rsidRDefault="00F7741F">
      <w:pPr>
        <w:spacing w:line="308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247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F7741F" w:rsidRPr="008B2587" w:rsidRDefault="00F7741F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F7741F" w:rsidRPr="008B2587" w:rsidRDefault="00F7741F" w:rsidP="008B2587">
            <w:pPr>
              <w:pStyle w:val="TableParagraph"/>
              <w:spacing w:line="21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vertAlign w:val="superscript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10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19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0"/>
                <w:vertAlign w:val="superscript"/>
                <w:lang w:val="ru-RU"/>
              </w:rPr>
              <w:t>пе</w:t>
            </w:r>
            <w:r w:rsidRPr="008B2587">
              <w:rPr>
                <w:rFonts w:ascii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8B2587">
              <w:rPr>
                <w:rFonts w:ascii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F7741F" w:rsidRPr="008B2587" w:rsidRDefault="00F7741F" w:rsidP="008B2587">
            <w:pPr>
              <w:pStyle w:val="TableParagraph"/>
              <w:spacing w:line="87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18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58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F7741F" w:rsidRPr="00847A2F" w:rsidTr="008B2587">
        <w:trPr>
          <w:trHeight w:val="65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F7741F" w:rsidRPr="008B2587" w:rsidRDefault="00F7741F" w:rsidP="008B2587">
            <w:pPr>
              <w:pStyle w:val="TableParagraph"/>
              <w:spacing w:line="94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рабочих, должностям служащих;</w:t>
            </w:r>
          </w:p>
        </w:tc>
      </w:tr>
      <w:tr w:rsidR="00F7741F" w:rsidRPr="00847A2F" w:rsidTr="008B2587">
        <w:trPr>
          <w:trHeight w:val="65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F7741F" w:rsidRPr="008B2587" w:rsidRDefault="00F7741F" w:rsidP="008B2587">
            <w:pPr>
              <w:pStyle w:val="TableParagraph"/>
              <w:spacing w:line="97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F7741F" w:rsidRPr="00847A2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Tr="008B2587">
        <w:trPr>
          <w:trHeight w:val="193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>/П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=1,2,3, где: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работодателями и их объединениями,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</w:t>
            </w:r>
          </w:p>
        </w:tc>
      </w:tr>
      <w:tr w:rsidR="00F7741F" w:rsidRPr="00847A2F" w:rsidTr="008B2587">
        <w:trPr>
          <w:trHeight w:val="321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F7741F" w:rsidRPr="008B2587" w:rsidRDefault="00F7741F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)/(П+М))*100,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 где:</w:t>
            </w:r>
          </w:p>
        </w:tc>
      </w:tr>
      <w:tr w:rsidR="00F7741F" w:rsidTr="008B2587">
        <w:trPr>
          <w:trHeight w:val="96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F7741F" w:rsidTr="008B2587">
        <w:trPr>
          <w:trHeight w:val="96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обучения с 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высшее образование – всего;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F7741F" w:rsidRPr="00F002A4" w:rsidRDefault="00F7741F">
      <w:pPr>
        <w:spacing w:line="301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обучения;</w:t>
            </w:r>
          </w:p>
        </w:tc>
      </w:tr>
      <w:tr w:rsidR="00F7741F" w:rsidTr="008B2587">
        <w:trPr>
          <w:trHeight w:val="96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RPr="00847A2F" w:rsidTr="008B2587">
        <w:trPr>
          <w:trHeight w:val="257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преподаватели;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F7741F" w:rsidRPr="00847A2F" w:rsidTr="008B2587">
        <w:trPr>
          <w:trHeight w:val="1610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F7741F" w:rsidTr="008B2587">
        <w:trPr>
          <w:trHeight w:val="1610"/>
        </w:trPr>
        <w:tc>
          <w:tcPr>
            <w:tcW w:w="14853" w:type="dxa"/>
          </w:tcPr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лет;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преподаватели;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мастера производственного обучения.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F7741F" w:rsidRPr="00F002A4" w:rsidRDefault="00F7741F">
      <w:pPr>
        <w:spacing w:line="304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16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  <w:p w:rsidR="00F7741F" w:rsidRPr="008B2587" w:rsidRDefault="00F7741F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F7741F" w:rsidRPr="008B2587" w:rsidRDefault="00F7741F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77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2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</w:t>
            </w:r>
            <w:r w:rsidRPr="008B2587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здоровья;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образовательную деятельность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F7741F" w:rsidTr="008B2587">
        <w:trPr>
          <w:trHeight w:val="30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3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 w:rsidRPr="008B2587"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15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F7741F" w:rsidTr="008B2587">
        <w:trPr>
          <w:trHeight w:val="66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8B2587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F7741F" w:rsidRPr="008B2587" w:rsidRDefault="00F7741F" w:rsidP="008B2587">
            <w:pPr>
              <w:pStyle w:val="TableParagraph"/>
              <w:spacing w:before="14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средств работодателя;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</w:rPr>
              <w:t>V</w:t>
            </w:r>
            <w:r w:rsidRPr="008B2587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F7741F" w:rsidTr="008B2587">
        <w:trPr>
          <w:trHeight w:val="12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4216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граждане СНГ</w:t>
            </w:r>
          </w:p>
          <w:p w:rsidR="00F7741F" w:rsidRPr="008B2587" w:rsidRDefault="00F7741F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F7741F" w:rsidRPr="008B2587" w:rsidRDefault="00F7741F" w:rsidP="008B2587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F7741F" w:rsidRPr="008B2587" w:rsidRDefault="00F7741F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F7741F" w:rsidRPr="008B2587" w:rsidRDefault="00F7741F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F7741F" w:rsidRPr="008B2587" w:rsidRDefault="00F7741F" w:rsidP="008B2587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всего;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граждане СНГ;</w:t>
            </w:r>
          </w:p>
          <w:p w:rsidR="00F7741F" w:rsidRPr="008B2587" w:rsidRDefault="00F7741F" w:rsidP="008B2587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F7741F" w:rsidRPr="008B2587" w:rsidRDefault="00F7741F" w:rsidP="008B2587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F7741F" w:rsidTr="008B2587">
        <w:trPr>
          <w:trHeight w:val="91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F7741F" w:rsidRPr="008B2587" w:rsidRDefault="00F7741F" w:rsidP="008B2587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lang w:val="ru-RU"/>
              </w:rPr>
              <w:t>[(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до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во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125"/>
                <w:lang w:val="ru-RU"/>
              </w:rPr>
              <w:t>∕</w:t>
            </w:r>
            <w:r w:rsidRPr="008B2587">
              <w:rPr>
                <w:rFonts w:ascii="Arial" w:hAnsi="Arial"/>
                <w:lang w:val="ru-RU"/>
              </w:rPr>
              <w:t>Н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lang w:val="ru-RU"/>
              </w:rPr>
              <w:t>∗</w:t>
            </w:r>
            <w:r w:rsidRPr="008B2587">
              <w:rPr>
                <w:rFonts w:ascii="DejaVu Serif" w:hAnsi="DejaVu Serif"/>
                <w:lang w:val="ru-RU"/>
              </w:rPr>
              <w:t>100,</w:t>
            </w:r>
            <w:r w:rsidRPr="008B2587">
              <w:rPr>
                <w:rFonts w:ascii="Arial" w:hAnsi="Arial"/>
                <w:lang w:val="ru-RU"/>
              </w:rPr>
              <w:t>где</w:t>
            </w:r>
            <w:r w:rsidRPr="008B2587">
              <w:rPr>
                <w:rFonts w:ascii="DejaVu Serif" w:hAnsi="DejaVu Serif"/>
                <w:lang w:val="ru-RU"/>
              </w:rPr>
              <w:t>:</w:t>
            </w:r>
          </w:p>
          <w:p w:rsidR="00F7741F" w:rsidRPr="008B2587" w:rsidRDefault="00F7741F" w:rsidP="008B2587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 w:rsidRPr="008B2587">
              <w:rPr>
                <w:rFonts w:ascii="Arial" w:hAnsi="Arial"/>
                <w:sz w:val="16"/>
              </w:rPr>
              <w:t>в</w:t>
            </w:r>
            <w:r w:rsidRPr="008B2587">
              <w:rPr>
                <w:rFonts w:ascii="DejaVu Serif" w:hAnsi="DejaVu Serif"/>
                <w:sz w:val="16"/>
              </w:rPr>
              <w:t>≥5</w:t>
            </w:r>
            <w:r w:rsidRPr="008B2587">
              <w:rPr>
                <w:rFonts w:ascii="DejaVu Serif" w:hAnsi="DejaVu Serif"/>
                <w:sz w:val="16"/>
              </w:rPr>
              <w:tab/>
            </w:r>
            <w:r w:rsidRPr="008B2587">
              <w:rPr>
                <w:rFonts w:ascii="DejaVu Serif" w:hAnsi="DejaVu Serif"/>
                <w:position w:val="1"/>
                <w:sz w:val="16"/>
              </w:rPr>
              <w:t>5–17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F7741F" w:rsidRPr="00847A2F" w:rsidTr="008B2587">
        <w:trPr>
          <w:trHeight w:val="97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F7741F" w:rsidRPr="008B2587" w:rsidRDefault="00F7741F" w:rsidP="008B2587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F7741F" w:rsidRPr="008B2587" w:rsidRDefault="00F7741F" w:rsidP="008B2587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F7741F" w:rsidRDefault="00F7741F">
      <w:pPr>
        <w:spacing w:line="68" w:lineRule="exact"/>
        <w:rPr>
          <w:rFonts w:ascii="DejaVu Serif" w:hAnsi="DejaVu Serif"/>
          <w:sz w:val="16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17 лет и младше;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F7741F" w:rsidRPr="008B2587" w:rsidRDefault="00F7741F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F7741F" w:rsidRPr="008B2587" w:rsidRDefault="00F7741F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F7741F" w:rsidTr="008B2587">
        <w:trPr>
          <w:trHeight w:val="688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F7741F" w:rsidRPr="008B2587" w:rsidRDefault="00F7741F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F7741F" w:rsidTr="008B2587">
        <w:trPr>
          <w:trHeight w:val="257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F7741F" w:rsidRPr="008B2587" w:rsidRDefault="00F7741F" w:rsidP="008B2587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F7741F" w:rsidRPr="008B2587" w:rsidRDefault="00F7741F" w:rsidP="008B2587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</w:t>
            </w:r>
            <w:r w:rsidRPr="008B2587">
              <w:rPr>
                <w:rFonts w:ascii="DejaVu Serif" w:hAnsi="DejaVu Serif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</w:rPr>
              <w:t>/ (В1 + В2))*100, i = 1, 2, где: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квалифицированных рабочих, служащих;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среднего звена;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F7741F" w:rsidRPr="00847A2F" w:rsidTr="008B2587">
        <w:trPr>
          <w:trHeight w:val="2577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F7741F" w:rsidRPr="008B2587" w:rsidRDefault="00F7741F" w:rsidP="008B2587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/Н</w:t>
            </w:r>
            <w:r w:rsidRPr="008B2587">
              <w:rPr>
                <w:sz w:val="28"/>
                <w:vertAlign w:val="subscript"/>
                <w:lang w:val="ru-RU"/>
              </w:rPr>
              <w:t>14-30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где:</w:t>
            </w:r>
          </w:p>
        </w:tc>
      </w:tr>
    </w:tbl>
    <w:p w:rsidR="00F7741F" w:rsidRPr="00F002A4" w:rsidRDefault="00F7741F">
      <w:pPr>
        <w:spacing w:line="322" w:lineRule="exact"/>
        <w:rPr>
          <w:sz w:val="28"/>
          <w:lang w:val="ru-RU"/>
        </w:rPr>
        <w:sectPr w:rsidR="00F7741F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Pr="00F002A4" w:rsidRDefault="00F7741F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государственных поддержкой;</w:t>
            </w:r>
          </w:p>
        </w:tc>
      </w:tr>
      <w:tr w:rsidR="00F7741F" w:rsidRPr="00847A2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F7741F" w:rsidRPr="00F002A4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F7741F" w:rsidTr="008B2587">
        <w:trPr>
          <w:trHeight w:val="64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F7741F" w:rsidRPr="00847A2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F7741F" w:rsidTr="008B2587">
        <w:trPr>
          <w:trHeight w:val="547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F7741F" w:rsidRPr="008B2587" w:rsidRDefault="00F7741F" w:rsidP="008B2587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F7741F" w:rsidRPr="008B2587" w:rsidRDefault="00F7741F" w:rsidP="008B2587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занятиях творческой деятельностью;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F7741F" w:rsidRPr="008B2587" w:rsidRDefault="00F7741F" w:rsidP="008B2587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патриотическом воспитании;</w:t>
            </w:r>
          </w:p>
          <w:p w:rsidR="00F7741F" w:rsidRPr="008B2587" w:rsidRDefault="00F7741F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F7741F" w:rsidRPr="008B2587" w:rsidRDefault="00F7741F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волонтерской деятельности;</w:t>
            </w:r>
          </w:p>
          <w:p w:rsidR="00F7741F" w:rsidRPr="008B2587" w:rsidRDefault="00F7741F" w:rsidP="008B2587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/Н</w:t>
            </w:r>
            <w:r w:rsidRPr="008B2587">
              <w:rPr>
                <w:sz w:val="28"/>
                <w:vertAlign w:val="subscript"/>
              </w:rPr>
              <w:t>14-30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 2, 3, 4, 5, 6, 7, 8, 9, 10, 11, 12, 13, где:</w:t>
            </w:r>
          </w:p>
        </w:tc>
      </w:tr>
    </w:tbl>
    <w:p w:rsidR="00F7741F" w:rsidRDefault="00F7741F">
      <w:pPr>
        <w:spacing w:line="308" w:lineRule="exact"/>
        <w:rPr>
          <w:sz w:val="28"/>
        </w:rPr>
        <w:sectPr w:rsidR="00F7741F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7741F" w:rsidRDefault="00F7741F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F7741F" w:rsidRPr="008B2587" w:rsidRDefault="00F7741F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мероприятиях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F7741F" w:rsidRPr="00847A2F" w:rsidTr="008B2587">
        <w:trPr>
          <w:trHeight w:val="324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F7741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=9: в патриотическом воспитании;</w:t>
            </w:r>
          </w:p>
        </w:tc>
      </w:tr>
      <w:tr w:rsidR="00F7741F" w:rsidTr="008B2587">
        <w:trPr>
          <w:trHeight w:val="642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F7741F" w:rsidRPr="008B2587" w:rsidRDefault="00F7741F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межконфессиональному диалогу;</w:t>
            </w:r>
          </w:p>
        </w:tc>
      </w:tr>
      <w:tr w:rsidR="00F7741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=11: в волонтерской деятельности;</w:t>
            </w:r>
          </w:p>
        </w:tc>
      </w:tr>
      <w:tr w:rsidR="00F7741F" w:rsidRPr="00847A2F" w:rsidTr="008B2587">
        <w:trPr>
          <w:trHeight w:val="323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F7741F" w:rsidTr="008B2587">
        <w:trPr>
          <w:trHeight w:val="645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8B2587">
              <w:rPr>
                <w:sz w:val="28"/>
                <w:vertAlign w:val="subscript"/>
                <w:lang w:val="ru-RU"/>
              </w:rPr>
              <w:t>(</w:t>
            </w:r>
            <w:r w:rsidRPr="008B2587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F7741F" w:rsidRPr="008B2587" w:rsidRDefault="00F7741F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F7741F" w:rsidRPr="00847A2F" w:rsidTr="008B2587">
        <w:trPr>
          <w:trHeight w:val="321"/>
        </w:trPr>
        <w:tc>
          <w:tcPr>
            <w:tcW w:w="14853" w:type="dxa"/>
          </w:tcPr>
          <w:p w:rsidR="00F7741F" w:rsidRPr="008B2587" w:rsidRDefault="00F7741F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7741F" w:rsidRPr="00F002A4" w:rsidRDefault="00F7741F">
      <w:pPr>
        <w:rPr>
          <w:lang w:val="ru-RU"/>
        </w:rPr>
      </w:pPr>
    </w:p>
    <w:sectPr w:rsidR="00F7741F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1F" w:rsidRDefault="00F7741F">
      <w:r>
        <w:separator/>
      </w:r>
    </w:p>
  </w:endnote>
  <w:endnote w:type="continuationSeparator" w:id="0">
    <w:p w:rsidR="00F7741F" w:rsidRDefault="00F77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0.05pt;width:113.5pt;height:10.95pt;z-index:-251656192;mso-position-horizontal-relative:page;mso-position-vertical-relative:page" filled="f" stroked="f">
          <v:textbox inset="0,0,0,0">
            <w:txbxContent>
              <w:p w:rsidR="00F7741F" w:rsidRDefault="00F7741F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251652096;mso-position-horizontal-relative:page;mso-position-vertical-relative:page" filled="f" stroked="f">
          <v:textbox inset="0,0,0,0">
            <w:txbxContent>
              <w:p w:rsidR="00F7741F" w:rsidRDefault="00F7741F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1F" w:rsidRDefault="00F7741F">
      <w:r>
        <w:separator/>
      </w:r>
    </w:p>
  </w:footnote>
  <w:footnote w:type="continuationSeparator" w:id="0">
    <w:p w:rsidR="00F7741F" w:rsidRDefault="00F77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15pt;margin-top:29.35pt;width:15.3pt;height:13.05pt;z-index:-251654144;mso-position-horizontal-relative:page;mso-position-vertical-relative:page" filled="f" stroked="f">
          <v:textbox inset="0,0,0,0">
            <w:txbxContent>
              <w:p w:rsidR="00F7741F" w:rsidRDefault="00F7741F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>
                  <w:rPr>
                    <w:rFonts w:ascii="Trebuchet MS"/>
                    <w:noProof/>
                  </w:rPr>
                  <w:t>15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7.55pt;margin-top:36.45pt;width:15.3pt;height:13.05pt;z-index:-251650048;mso-position-horizontal-relative:page;mso-position-vertical-relative:page" filled="f" stroked="f">
          <v:textbox inset="0,0,0,0">
            <w:txbxContent>
              <w:p w:rsidR="00F7741F" w:rsidRDefault="00F7741F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29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F" w:rsidRDefault="00F7741F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7.55pt;margin-top:36.45pt;width:15.3pt;height:13.05pt;z-index:-251648000;mso-position-horizontal-relative:page;mso-position-vertical-relative:page" filled="f" stroked="f">
          <v:textbox inset="0,0,0,0">
            <w:txbxContent>
              <w:p w:rsidR="00F7741F" w:rsidRDefault="00F7741F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74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0" w:hanging="8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CEE"/>
    <w:rsid w:val="00001F62"/>
    <w:rsid w:val="00005219"/>
    <w:rsid w:val="00014063"/>
    <w:rsid w:val="000525A6"/>
    <w:rsid w:val="0008394B"/>
    <w:rsid w:val="000A6AB7"/>
    <w:rsid w:val="000A798D"/>
    <w:rsid w:val="000D775E"/>
    <w:rsid w:val="000E0322"/>
    <w:rsid w:val="0013165F"/>
    <w:rsid w:val="001725A9"/>
    <w:rsid w:val="00174DF2"/>
    <w:rsid w:val="00175067"/>
    <w:rsid w:val="001E5D6F"/>
    <w:rsid w:val="001F1686"/>
    <w:rsid w:val="00221DE9"/>
    <w:rsid w:val="002275D1"/>
    <w:rsid w:val="002433A9"/>
    <w:rsid w:val="00273502"/>
    <w:rsid w:val="00274D24"/>
    <w:rsid w:val="002C41B0"/>
    <w:rsid w:val="002E2CDC"/>
    <w:rsid w:val="002E5F03"/>
    <w:rsid w:val="002F73EB"/>
    <w:rsid w:val="00341D38"/>
    <w:rsid w:val="00350B58"/>
    <w:rsid w:val="00362320"/>
    <w:rsid w:val="003C4A07"/>
    <w:rsid w:val="004761BC"/>
    <w:rsid w:val="004769FE"/>
    <w:rsid w:val="004933DB"/>
    <w:rsid w:val="0049507E"/>
    <w:rsid w:val="004A749D"/>
    <w:rsid w:val="004C357D"/>
    <w:rsid w:val="004C3CFA"/>
    <w:rsid w:val="004D38E4"/>
    <w:rsid w:val="004E721B"/>
    <w:rsid w:val="005246D7"/>
    <w:rsid w:val="00583147"/>
    <w:rsid w:val="0059745A"/>
    <w:rsid w:val="005B012D"/>
    <w:rsid w:val="005D0B9E"/>
    <w:rsid w:val="005F5A47"/>
    <w:rsid w:val="00601040"/>
    <w:rsid w:val="006063FB"/>
    <w:rsid w:val="00625CB5"/>
    <w:rsid w:val="00625D6B"/>
    <w:rsid w:val="00634F62"/>
    <w:rsid w:val="00635B85"/>
    <w:rsid w:val="0068280F"/>
    <w:rsid w:val="006C071C"/>
    <w:rsid w:val="006E1841"/>
    <w:rsid w:val="006F33E3"/>
    <w:rsid w:val="006F3470"/>
    <w:rsid w:val="00742A39"/>
    <w:rsid w:val="007433A3"/>
    <w:rsid w:val="007F3230"/>
    <w:rsid w:val="00823C06"/>
    <w:rsid w:val="008325B2"/>
    <w:rsid w:val="00832601"/>
    <w:rsid w:val="00840FA4"/>
    <w:rsid w:val="00847A2F"/>
    <w:rsid w:val="00853646"/>
    <w:rsid w:val="00870BB9"/>
    <w:rsid w:val="008B0F11"/>
    <w:rsid w:val="008B2587"/>
    <w:rsid w:val="008E6E2D"/>
    <w:rsid w:val="00901A37"/>
    <w:rsid w:val="009107B9"/>
    <w:rsid w:val="00921668"/>
    <w:rsid w:val="0094453D"/>
    <w:rsid w:val="00945723"/>
    <w:rsid w:val="00995907"/>
    <w:rsid w:val="009A4C93"/>
    <w:rsid w:val="009B4093"/>
    <w:rsid w:val="009D70B4"/>
    <w:rsid w:val="00A11F73"/>
    <w:rsid w:val="00A21C08"/>
    <w:rsid w:val="00A37B50"/>
    <w:rsid w:val="00A7002C"/>
    <w:rsid w:val="00AE7890"/>
    <w:rsid w:val="00AF4E18"/>
    <w:rsid w:val="00B03FFD"/>
    <w:rsid w:val="00B128E3"/>
    <w:rsid w:val="00B329F7"/>
    <w:rsid w:val="00B74563"/>
    <w:rsid w:val="00B97D37"/>
    <w:rsid w:val="00BA2875"/>
    <w:rsid w:val="00BB2026"/>
    <w:rsid w:val="00BE6EF9"/>
    <w:rsid w:val="00C019D7"/>
    <w:rsid w:val="00C52607"/>
    <w:rsid w:val="00C72310"/>
    <w:rsid w:val="00C91CEE"/>
    <w:rsid w:val="00D057B9"/>
    <w:rsid w:val="00D3403D"/>
    <w:rsid w:val="00D3510B"/>
    <w:rsid w:val="00D77C51"/>
    <w:rsid w:val="00D967CF"/>
    <w:rsid w:val="00DC360F"/>
    <w:rsid w:val="00DC420A"/>
    <w:rsid w:val="00DE652E"/>
    <w:rsid w:val="00E441D6"/>
    <w:rsid w:val="00E656B4"/>
    <w:rsid w:val="00E72E39"/>
    <w:rsid w:val="00F002A4"/>
    <w:rsid w:val="00F13024"/>
    <w:rsid w:val="00F166AF"/>
    <w:rsid w:val="00F25202"/>
    <w:rsid w:val="00F33A7D"/>
    <w:rsid w:val="00F5474D"/>
    <w:rsid w:val="00F7741F"/>
    <w:rsid w:val="00FB23B1"/>
    <w:rsid w:val="00FE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B1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4F6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FB23B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B23B1"/>
    <w:pPr>
      <w:spacing w:before="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4F62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B23B1"/>
  </w:style>
  <w:style w:type="paragraph" w:customStyle="1" w:styleId="TableParagraph">
    <w:name w:val="Table Paragraph"/>
    <w:basedOn w:val="Normal"/>
    <w:uiPriority w:val="99"/>
    <w:rsid w:val="00FB23B1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rsid w:val="00F00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02A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B745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34F62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105</Pages>
  <Words>29565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Приложение № 1</dc:title>
  <dc:subject/>
  <dc:creator>user</dc:creator>
  <cp:keywords/>
  <dc:description/>
  <cp:lastModifiedBy>Пользователь Windows</cp:lastModifiedBy>
  <cp:revision>4</cp:revision>
  <dcterms:created xsi:type="dcterms:W3CDTF">2019-12-21T06:52:00Z</dcterms:created>
  <dcterms:modified xsi:type="dcterms:W3CDTF">2019-12-21T07:07:00Z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