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39" w:rsidRDefault="00E72E39" w:rsidP="00DC420A">
      <w:pPr>
        <w:pStyle w:val="BodyText"/>
        <w:spacing w:before="67"/>
        <w:ind w:right="127"/>
        <w:jc w:val="right"/>
        <w:rPr>
          <w:lang w:val="ru-RU"/>
        </w:rPr>
      </w:pPr>
      <w:r>
        <w:rPr>
          <w:lang w:val="ru-RU"/>
        </w:rPr>
        <w:t xml:space="preserve">                            </w:t>
      </w:r>
      <w:r w:rsidRPr="00BE6EF9">
        <w:rPr>
          <w:lang w:val="ru-RU"/>
        </w:rPr>
        <w:t>Приложение № 1</w:t>
      </w:r>
    </w:p>
    <w:p w:rsidR="00E72E39" w:rsidRPr="00DC420A" w:rsidRDefault="00E72E39" w:rsidP="00DC420A">
      <w:pPr>
        <w:pStyle w:val="Heading1"/>
        <w:jc w:val="center"/>
        <w:rPr>
          <w:lang w:val="ru-RU"/>
        </w:rPr>
      </w:pPr>
      <w:r w:rsidRPr="00DC420A">
        <w:rPr>
          <w:lang w:val="ru-RU"/>
        </w:rPr>
        <w:t>ИТОГОВОЙ ОТЧЕТ ЗА 2018 год</w:t>
      </w:r>
    </w:p>
    <w:p w:rsidR="00E72E39" w:rsidRDefault="00E72E39" w:rsidP="00DC420A">
      <w:pPr>
        <w:pStyle w:val="Heading1"/>
        <w:jc w:val="center"/>
        <w:rPr>
          <w:lang w:val="ru-RU"/>
        </w:rPr>
      </w:pPr>
      <w:r>
        <w:rPr>
          <w:lang w:val="ru-RU"/>
        </w:rPr>
        <w:t>МКОУ «Новокаякентская начальная школа- детский сад №1»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2095"/>
              <w:rPr>
                <w:sz w:val="28"/>
              </w:rPr>
            </w:pPr>
            <w:r w:rsidRPr="008B2587"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 w:rsidRPr="008B2587">
              <w:rPr>
                <w:sz w:val="28"/>
              </w:rPr>
              <w:t>Единица измерения/форма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 w:rsidRPr="008B2587">
              <w:rPr>
                <w:sz w:val="28"/>
              </w:rPr>
              <w:t>оценки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2532"/>
              <w:rPr>
                <w:sz w:val="28"/>
              </w:rPr>
            </w:pPr>
            <w:smartTag w:uri="urn:schemas-microsoft-com:office:smarttags" w:element="place">
              <w:r w:rsidRPr="008B2587">
                <w:rPr>
                  <w:sz w:val="28"/>
                </w:rPr>
                <w:t>I.</w:t>
              </w:r>
            </w:smartTag>
            <w:r w:rsidRPr="008B2587">
              <w:rPr>
                <w:sz w:val="28"/>
              </w:rPr>
              <w:t xml:space="preserve"> Общее образование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RPr="002C41B0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FE67F4" w:rsidTr="008B2587">
        <w:trPr>
          <w:trHeight w:val="117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72E39" w:rsidRPr="00FE67F4" w:rsidTr="008B2587">
        <w:trPr>
          <w:trHeight w:val="37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72E39" w:rsidRPr="008325B2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72E39" w:rsidRPr="00FE67F4" w:rsidTr="008B2587">
        <w:trPr>
          <w:trHeight w:val="245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</w:tbl>
    <w:p w:rsidR="00E72E39" w:rsidRDefault="00E72E39">
      <w:pPr>
        <w:rPr>
          <w:sz w:val="28"/>
        </w:rPr>
        <w:sectPr w:rsidR="00E72E39">
          <w:footerReference w:type="default" r:id="rId7"/>
          <w:pgSz w:w="11910" w:h="16840"/>
          <w:pgMar w:top="1040" w:right="440" w:bottom="1000" w:left="1020" w:header="0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246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RPr="00FE67F4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72E39" w:rsidRPr="008B2587" w:rsidRDefault="00E72E39" w:rsidP="004C3CFA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90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72E39" w:rsidRPr="0049507E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72E39" w:rsidRPr="002C41B0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FE67F4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E72E39" w:rsidRDefault="00E72E39">
      <w:pPr>
        <w:rPr>
          <w:sz w:val="28"/>
        </w:rPr>
        <w:sectPr w:rsidR="00E72E39">
          <w:headerReference w:type="default" r:id="rId8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RPr="00FE67F4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72E39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9-10</w:t>
            </w:r>
          </w:p>
        </w:tc>
      </w:tr>
      <w:tr w:rsidR="00E72E39" w:rsidRPr="00FE67F4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1.4.</w:t>
            </w:r>
            <w:r w:rsidRPr="008B2587">
              <w:rPr>
                <w:sz w:val="28"/>
              </w:rPr>
              <w:tab/>
              <w:t>Материально-техническое</w:t>
            </w:r>
            <w:r w:rsidRPr="008B2587">
              <w:rPr>
                <w:sz w:val="28"/>
              </w:rPr>
              <w:tab/>
              <w:t>и</w:t>
            </w:r>
            <w:r w:rsidRPr="008B2587"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35</w:t>
            </w:r>
            <w:r w:rsidRPr="008B2587">
              <w:rPr>
                <w:sz w:val="26"/>
                <w:lang w:val="ru-RU"/>
              </w:rPr>
              <w:t>%</w:t>
            </w:r>
          </w:p>
        </w:tc>
      </w:tr>
    </w:tbl>
    <w:p w:rsidR="00E72E39" w:rsidRDefault="00E72E39">
      <w:pPr>
        <w:rPr>
          <w:sz w:val="26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smartTag w:uri="urn:schemas-microsoft-com:office:smarttags" w:element="metricconverter">
              <w:smartTagPr>
                <w:attr w:name="ProductID" w:val="2,1 м"/>
              </w:smartTagPr>
              <w:r>
                <w:rPr>
                  <w:sz w:val="28"/>
                  <w:lang w:val="ru-RU"/>
                </w:rPr>
                <w:t>2,1</w:t>
              </w:r>
              <w:r w:rsidRPr="008B2587">
                <w:rPr>
                  <w:sz w:val="28"/>
                  <w:lang w:val="ru-RU"/>
                </w:rPr>
                <w:t xml:space="preserve"> м</w:t>
              </w:r>
            </w:smartTag>
            <w:r w:rsidRPr="008B2587">
              <w:rPr>
                <w:sz w:val="28"/>
                <w:lang w:val="ru-RU"/>
              </w:rPr>
              <w:t xml:space="preserve"> </w:t>
            </w:r>
            <w:r w:rsidRPr="008B2587">
              <w:rPr>
                <w:sz w:val="28"/>
                <w:vertAlign w:val="superscript"/>
                <w:lang w:val="ru-RU"/>
              </w:rPr>
              <w:t xml:space="preserve">2 </w:t>
            </w: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Tr="008B2587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</w:t>
            </w: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8B2587">
              <w:rPr>
                <w:sz w:val="28"/>
                <w:lang w:val="ru-RU"/>
              </w:rPr>
              <w:tab/>
              <w:t>организации,</w:t>
            </w:r>
            <w:r w:rsidRPr="008B2587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  <w:r w:rsidRPr="008B2587">
              <w:rPr>
                <w:sz w:val="28"/>
                <w:lang w:val="ru-RU"/>
              </w:rPr>
              <w:t>%</w:t>
            </w:r>
          </w:p>
        </w:tc>
      </w:tr>
      <w:tr w:rsidR="00E72E39" w:rsidRPr="00FE67F4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8B2587">
              <w:rPr>
                <w:sz w:val="28"/>
                <w:lang w:val="ru-RU"/>
              </w:rPr>
              <w:tab/>
              <w:t>направленности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E72E39" w:rsidRPr="008B2587" w:rsidRDefault="00E72E39" w:rsidP="0060104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8B2587">
              <w:rPr>
                <w:sz w:val="28"/>
                <w:lang w:val="ru-RU"/>
              </w:rPr>
              <w:tab/>
              <w:t>направленности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</w:tbl>
    <w:p w:rsidR="00E72E39" w:rsidRPr="00921668" w:rsidRDefault="00E72E39">
      <w:pPr>
        <w:rPr>
          <w:sz w:val="28"/>
          <w:lang w:val="ru-RU"/>
        </w:rPr>
        <w:sectPr w:rsidR="00E72E39" w:rsidRPr="00921668">
          <w:pgSz w:w="11910" w:h="16840"/>
          <w:pgMar w:top="1040" w:right="440" w:bottom="1000" w:left="1020" w:header="607" w:footer="817" w:gutter="0"/>
          <w:cols w:space="720"/>
        </w:sectPr>
      </w:pPr>
      <w:r>
        <w:rPr>
          <w:sz w:val="28"/>
          <w:lang w:val="ru-RU"/>
        </w:rPr>
        <w:t xml:space="preserve"> </w:t>
      </w: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213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0%;</w:t>
            </w:r>
          </w:p>
        </w:tc>
      </w:tr>
      <w:tr w:rsidR="00E72E39" w:rsidRPr="00FE67F4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  <w:r>
              <w:rPr>
                <w:sz w:val="26"/>
                <w:lang w:val="ru-RU"/>
              </w:rPr>
              <w:t>%</w:t>
            </w:r>
          </w:p>
        </w:tc>
      </w:tr>
      <w:tr w:rsidR="00E72E39" w:rsidRPr="00FE67F4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8B2587">
              <w:rPr>
                <w:sz w:val="28"/>
                <w:lang w:val="ru-RU"/>
              </w:rPr>
              <w:tab/>
              <w:t>(филиалов)),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0</w:t>
            </w:r>
            <w:r>
              <w:rPr>
                <w:sz w:val="26"/>
                <w:lang w:val="ru-RU"/>
              </w:rPr>
              <w:t>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</w:t>
            </w:r>
            <w:r w:rsidRPr="008B2587">
              <w:rPr>
                <w:sz w:val="28"/>
                <w:lang w:val="ru-RU"/>
              </w:rPr>
              <w:tab/>
              <w:t>подразделения</w:t>
            </w:r>
            <w:r w:rsidRPr="008B2587">
              <w:rPr>
                <w:sz w:val="28"/>
                <w:lang w:val="ru-RU"/>
              </w:rPr>
              <w:tab/>
              <w:t>(филиалы)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</w:t>
            </w:r>
            <w:r w:rsidRPr="008B2587">
              <w:rPr>
                <w:sz w:val="28"/>
                <w:lang w:val="ru-RU"/>
              </w:rPr>
              <w:tab/>
              <w:t>подразделения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(филиалы) </w:t>
            </w:r>
            <w:r w:rsidRPr="008B2587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149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E72E39" w:rsidRDefault="00E72E39"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</w:t>
            </w:r>
            <w:r w:rsidRPr="008B2587">
              <w:rPr>
                <w:sz w:val="28"/>
                <w:lang w:val="ru-RU"/>
              </w:rPr>
              <w:tab/>
              <w:t>Финансово-экономическая</w:t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8B2587">
              <w:rPr>
                <w:sz w:val="28"/>
                <w:lang w:val="ru-RU"/>
              </w:rPr>
              <w:t>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</w:tbl>
    <w:p w:rsidR="00E72E39" w:rsidRPr="00F002A4" w:rsidRDefault="00E72E39">
      <w:pPr>
        <w:rPr>
          <w:sz w:val="26"/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213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5204</w:t>
            </w:r>
          </w:p>
        </w:tc>
      </w:tr>
      <w:tr w:rsidR="00E72E39" w:rsidRPr="00FE67F4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 w:rsidRPr="008B2587">
              <w:rPr>
                <w:sz w:val="26"/>
                <w:lang w:val="ru-RU"/>
              </w:rPr>
              <w:t>100%</w:t>
            </w: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98%</w:t>
            </w:r>
          </w:p>
        </w:tc>
      </w:tr>
      <w:tr w:rsidR="00E72E39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E72E39" w:rsidRPr="008B2587" w:rsidRDefault="00E72E39" w:rsidP="008B2587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 w:rsidRPr="008B2587"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E72E39" w:rsidRPr="00E656B4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100%</w:t>
            </w:r>
          </w:p>
        </w:tc>
      </w:tr>
      <w:tr w:rsidR="00E72E39" w:rsidTr="008B2587">
        <w:trPr>
          <w:trHeight w:val="213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72E39" w:rsidRPr="00E656B4" w:rsidTr="008B2587">
        <w:trPr>
          <w:trHeight w:val="246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8B2587">
              <w:rPr>
                <w:sz w:val="28"/>
                <w:lang w:val="ru-RU"/>
              </w:rPr>
              <w:tab/>
              <w:t>программам,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8B2587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E72E39" w:rsidRPr="008B2587" w:rsidRDefault="00E72E39" w:rsidP="005F5A4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2.1.3.</w:t>
            </w:r>
            <w:r w:rsidRPr="008B2587">
              <w:rPr>
                <w:sz w:val="28"/>
              </w:rPr>
              <w:tab/>
              <w:t>Удельный</w:t>
            </w:r>
            <w:r w:rsidRPr="008B2587">
              <w:rPr>
                <w:sz w:val="28"/>
              </w:rPr>
              <w:tab/>
              <w:t>вес</w:t>
            </w:r>
            <w:r w:rsidRPr="008B2587">
              <w:rPr>
                <w:sz w:val="28"/>
              </w:rPr>
              <w:tab/>
              <w:t>численности</w:t>
            </w:r>
            <w:r w:rsidRPr="008B2587"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E656B4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2.1.4.</w:t>
            </w:r>
            <w:r w:rsidRPr="008B2587">
              <w:rPr>
                <w:sz w:val="28"/>
                <w:lang w:val="ru-RU"/>
              </w:rPr>
              <w:tab/>
              <w:t>Наполняемость</w:t>
            </w:r>
            <w:r w:rsidRPr="008B2587">
              <w:rPr>
                <w:sz w:val="28"/>
                <w:lang w:val="ru-RU"/>
              </w:rPr>
              <w:tab/>
              <w:t>классов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уровням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общего </w:t>
            </w:r>
            <w:r w:rsidRPr="008B2587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20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E72E39" w:rsidRPr="00C5260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E72E39" w:rsidRPr="00362320" w:rsidTr="008B2587">
        <w:trPr>
          <w:trHeight w:val="117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277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2.1.6.Оценка</w:t>
            </w:r>
            <w:r w:rsidRPr="008B2587">
              <w:rPr>
                <w:sz w:val="28"/>
                <w:lang w:val="ru-RU"/>
              </w:rPr>
              <w:tab/>
              <w:t>родителями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8B2587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E72E39" w:rsidRPr="009B4093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95%</w:t>
            </w:r>
          </w:p>
        </w:tc>
      </w:tr>
      <w:tr w:rsidR="00E72E39" w:rsidTr="008B2587">
        <w:trPr>
          <w:trHeight w:val="213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E656B4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50%</w:t>
            </w:r>
          </w:p>
        </w:tc>
      </w:tr>
      <w:tr w:rsidR="00E72E39" w:rsidRPr="00E656B4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72E39" w:rsidRPr="00BE6EF9" w:rsidRDefault="00E72E39">
      <w:pPr>
        <w:rPr>
          <w:sz w:val="28"/>
          <w:lang w:val="ru-RU"/>
        </w:rPr>
        <w:sectPr w:rsidR="00E72E39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BE6EF9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E656B4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213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E656B4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2.3.Кадровое</w:t>
            </w:r>
            <w:r w:rsidRPr="008B2587">
              <w:rPr>
                <w:sz w:val="28"/>
                <w:lang w:val="ru-RU"/>
              </w:rPr>
              <w:tab/>
              <w:t>обеспечение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8B2587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8-9</w:t>
            </w:r>
          </w:p>
        </w:tc>
      </w:tr>
      <w:tr w:rsidR="00E72E39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E72E39" w:rsidRPr="002E5F03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278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</w:tr>
      <w:tr w:rsidR="00E72E39" w:rsidTr="008B2587">
        <w:trPr>
          <w:trHeight w:val="277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78%</w:t>
            </w:r>
          </w:p>
        </w:tc>
      </w:tr>
      <w:tr w:rsidR="00E72E39" w:rsidRPr="002F73EB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72E39" w:rsidRPr="00BE6EF9" w:rsidRDefault="00E72E39">
      <w:pPr>
        <w:rPr>
          <w:sz w:val="28"/>
          <w:lang w:val="ru-RU"/>
        </w:rPr>
        <w:sectPr w:rsidR="00E72E39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BE6EF9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RPr="002F73EB" w:rsidTr="008B2587">
        <w:trPr>
          <w:trHeight w:val="278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525"/>
        </w:trPr>
        <w:tc>
          <w:tcPr>
            <w:tcW w:w="7657" w:type="dxa"/>
          </w:tcPr>
          <w:p w:rsidR="00E72E39" w:rsidRPr="002F73EB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социальных педагогов: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525"/>
        </w:trPr>
        <w:tc>
          <w:tcPr>
            <w:tcW w:w="7657" w:type="dxa"/>
          </w:tcPr>
          <w:p w:rsidR="00E72E39" w:rsidRPr="002F73EB" w:rsidRDefault="00E72E39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527"/>
        </w:trPr>
        <w:tc>
          <w:tcPr>
            <w:tcW w:w="7657" w:type="dxa"/>
          </w:tcPr>
          <w:p w:rsidR="00E72E39" w:rsidRPr="002F73EB" w:rsidRDefault="00E72E39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из них в штате;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525"/>
        </w:trPr>
        <w:tc>
          <w:tcPr>
            <w:tcW w:w="7657" w:type="dxa"/>
          </w:tcPr>
          <w:p w:rsidR="00E72E39" w:rsidRPr="002F73EB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педагогов-психологов: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525"/>
        </w:trPr>
        <w:tc>
          <w:tcPr>
            <w:tcW w:w="7657" w:type="dxa"/>
          </w:tcPr>
          <w:p w:rsidR="00E72E39" w:rsidRPr="002F73EB" w:rsidRDefault="00E72E39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527"/>
        </w:trPr>
        <w:tc>
          <w:tcPr>
            <w:tcW w:w="7657" w:type="dxa"/>
          </w:tcPr>
          <w:p w:rsidR="00E72E39" w:rsidRPr="002F73EB" w:rsidRDefault="00E72E39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2F73EB">
              <w:rPr>
                <w:sz w:val="28"/>
                <w:lang w:val="ru-RU"/>
              </w:rPr>
              <w:t>из них в штате;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2F73EB">
              <w:rPr>
                <w:sz w:val="28"/>
                <w:lang w:val="ru-RU"/>
              </w:rPr>
              <w:t>учителей-ло</w:t>
            </w:r>
            <w:r w:rsidRPr="008B2587">
              <w:rPr>
                <w:sz w:val="28"/>
              </w:rPr>
              <w:t>гопедов: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E72E39" w:rsidRPr="001725A9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>
              <w:rPr>
                <w:sz w:val="28"/>
                <w:lang w:val="ru-RU"/>
              </w:rPr>
              <w:t xml:space="preserve"> </w:t>
            </w:r>
            <w:r w:rsidRPr="008B2587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E72E39" w:rsidRPr="009D70B4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3.2 кв.м</w:t>
            </w:r>
          </w:p>
        </w:tc>
      </w:tr>
      <w:tr w:rsidR="00E72E39" w:rsidRPr="005F5A47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2.4.2.</w:t>
            </w:r>
            <w:r w:rsidRPr="008B2587">
              <w:rPr>
                <w:sz w:val="28"/>
                <w:lang w:val="ru-RU"/>
              </w:rPr>
              <w:tab/>
              <w:t>Удельный</w:t>
            </w:r>
            <w:r w:rsidRPr="008B2587">
              <w:rPr>
                <w:sz w:val="28"/>
                <w:lang w:val="ru-RU"/>
              </w:rPr>
              <w:tab/>
              <w:t>вес</w:t>
            </w:r>
            <w:r w:rsidRPr="008B2587">
              <w:rPr>
                <w:sz w:val="28"/>
                <w:lang w:val="ru-RU"/>
              </w:rPr>
              <w:tab/>
              <w:t>числа</w:t>
            </w:r>
            <w:r w:rsidRPr="008B2587">
              <w:rPr>
                <w:sz w:val="28"/>
                <w:lang w:val="ru-RU"/>
              </w:rPr>
              <w:tab/>
              <w:t>зданий,</w:t>
            </w:r>
            <w:r w:rsidRPr="008B2587">
              <w:rPr>
                <w:sz w:val="28"/>
                <w:lang w:val="ru-RU"/>
              </w:rPr>
              <w:tab/>
              <w:t>имеющих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все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виды </w:t>
            </w:r>
            <w:r w:rsidRPr="008B2587">
              <w:rPr>
                <w:sz w:val="28"/>
                <w:lang w:val="ru-RU"/>
              </w:rPr>
              <w:t>благоустройства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(водопровод,</w:t>
            </w:r>
            <w:r w:rsidRPr="008B2587">
              <w:rPr>
                <w:sz w:val="28"/>
                <w:lang w:val="ru-RU"/>
              </w:rPr>
              <w:tab/>
              <w:t>центральное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E72E39" w:rsidRPr="00BE6EF9" w:rsidRDefault="00E72E39">
      <w:pPr>
        <w:rPr>
          <w:sz w:val="28"/>
          <w:lang w:val="ru-RU"/>
        </w:rPr>
        <w:sectPr w:rsidR="00E72E39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BE6EF9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5F5A47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E72E39" w:rsidRPr="005F5A47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E72E39" w:rsidRPr="005F5A47" w:rsidTr="008B2587">
        <w:trPr>
          <w:trHeight w:val="246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72E39" w:rsidRPr="005F5A47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72E39" w:rsidRPr="005F5A47" w:rsidTr="008B2587">
        <w:trPr>
          <w:trHeight w:val="213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E72E39" w:rsidRPr="008B2587" w:rsidRDefault="00E72E39" w:rsidP="008B2587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E72E39" w:rsidRPr="005F5A47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72E39" w:rsidRPr="00BE6EF9" w:rsidRDefault="00E72E39">
      <w:pPr>
        <w:rPr>
          <w:sz w:val="28"/>
          <w:lang w:val="ru-RU"/>
        </w:rPr>
        <w:sectPr w:rsidR="00E72E39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BE6EF9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5F5A47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245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E72E39" w:rsidRPr="008B2587" w:rsidRDefault="00E72E39" w:rsidP="00BA2875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277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4C3CFA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8B2587">
              <w:rPr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117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E72E39" w:rsidRPr="00D967CF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8B2587">
              <w:rPr>
                <w:sz w:val="28"/>
                <w:lang w:val="ru-RU"/>
              </w:rPr>
              <w:tab/>
              <w:t>основным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8B2587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2F73EB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245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5F5A47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72E39" w:rsidRPr="005F5A47" w:rsidTr="008B2587">
        <w:trPr>
          <w:trHeight w:val="116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E72E39" w:rsidRPr="00BE6EF9" w:rsidRDefault="00E72E39">
      <w:pPr>
        <w:rPr>
          <w:sz w:val="28"/>
          <w:lang w:val="ru-RU"/>
        </w:rPr>
        <w:sectPr w:rsidR="00E72E39" w:rsidRPr="00BE6EF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BE6EF9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основным </w:t>
            </w:r>
            <w:r w:rsidRPr="008B2587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8B2587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213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E72E39" w:rsidRPr="00B329F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149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</w:t>
            </w:r>
            <w:r w:rsidRPr="008B2587">
              <w:rPr>
                <w:sz w:val="28"/>
                <w:lang w:val="ru-RU"/>
              </w:rPr>
              <w:tab/>
              <w:t>Финансово</w:t>
            </w:r>
            <w:r w:rsidRPr="008B2587">
              <w:rPr>
                <w:sz w:val="28"/>
                <w:lang w:val="ru-RU"/>
              </w:rPr>
              <w:tab/>
              <w:t>экономическая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8B2587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E72E39" w:rsidRPr="00B03FFD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4512рубля</w:t>
            </w:r>
          </w:p>
        </w:tc>
      </w:tr>
      <w:tr w:rsidR="00E72E39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E72E39" w:rsidRPr="00B03FFD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2C41B0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F73EB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E72E39" w:rsidRPr="005F5A47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E72E39" w:rsidRPr="005F5A47" w:rsidTr="008B2587">
        <w:trPr>
          <w:trHeight w:val="116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bookmarkStart w:id="0" w:name="_GoBack"/>
            <w:bookmarkEnd w:id="0"/>
            <w:r>
              <w:rPr>
                <w:sz w:val="28"/>
                <w:lang w:val="ru-RU"/>
              </w:rPr>
              <w:t>80%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1243"/>
              <w:rPr>
                <w:sz w:val="28"/>
              </w:rPr>
            </w:pPr>
            <w:r w:rsidRPr="008B2587"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3.1.</w:t>
            </w:r>
            <w:r w:rsidRPr="008B2587">
              <w:rPr>
                <w:sz w:val="28"/>
              </w:rPr>
              <w:tab/>
              <w:t>Уровень</w:t>
            </w:r>
            <w:r w:rsidRPr="008B2587">
              <w:rPr>
                <w:sz w:val="28"/>
              </w:rPr>
              <w:tab/>
              <w:t>доступности</w:t>
            </w:r>
            <w:r w:rsidRPr="008B2587">
              <w:rPr>
                <w:sz w:val="28"/>
              </w:rPr>
              <w:tab/>
              <w:t>среднего</w:t>
            </w:r>
            <w:r w:rsidRPr="008B2587"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72E39" w:rsidRDefault="00E72E39">
      <w:pPr>
        <w:rPr>
          <w:sz w:val="26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213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245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дистанционных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сетевой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8B2587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дистанционных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ab/>
              <w:t>использованием</w:t>
            </w:r>
            <w:r w:rsidRPr="008B2587">
              <w:rPr>
                <w:sz w:val="28"/>
                <w:lang w:val="ru-RU"/>
              </w:rPr>
              <w:tab/>
              <w:t>сетевой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8B2587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278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277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310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278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277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72E39" w:rsidRPr="00F002A4" w:rsidRDefault="00E72E39">
      <w:pPr>
        <w:rPr>
          <w:sz w:val="26"/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</w:t>
            </w:r>
            <w:r w:rsidRPr="008B2587">
              <w:rPr>
                <w:sz w:val="28"/>
                <w:lang w:val="ru-RU"/>
              </w:rPr>
              <w:tab/>
              <w:t>профессиональное</w:t>
            </w:r>
            <w:r w:rsidRPr="008B2587">
              <w:rPr>
                <w:sz w:val="28"/>
                <w:lang w:val="ru-RU"/>
              </w:rPr>
              <w:tab/>
              <w:t>образование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8B2587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345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245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245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человек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человек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3.3.4.</w:t>
            </w:r>
            <w:r w:rsidRPr="008B2587">
              <w:rPr>
                <w:sz w:val="28"/>
                <w:lang w:val="ru-RU"/>
              </w:rPr>
              <w:tab/>
              <w:t>Отношение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ab/>
              <w:t>среднемесячной</w:t>
            </w:r>
            <w:r w:rsidRPr="008B2587">
              <w:rPr>
                <w:sz w:val="28"/>
                <w:lang w:val="ru-RU"/>
              </w:rPr>
              <w:tab/>
              <w:t>заработной</w:t>
            </w:r>
            <w:r w:rsidRPr="008B2587">
              <w:rPr>
                <w:sz w:val="28"/>
                <w:lang w:val="ru-RU"/>
              </w:rPr>
              <w:tab/>
              <w:t>платы преподавателей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мастеров</w:t>
            </w:r>
            <w:r w:rsidRPr="008B2587">
              <w:rPr>
                <w:sz w:val="28"/>
                <w:lang w:val="ru-RU"/>
              </w:rPr>
              <w:tab/>
              <w:t>производственного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278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277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278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3.4.Материально-техническое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8B2587">
              <w:rPr>
                <w:sz w:val="28"/>
                <w:lang w:val="ru-RU"/>
              </w:rPr>
              <w:t>обеспечение</w:t>
            </w:r>
            <w:r w:rsidRPr="008B2587">
              <w:rPr>
                <w:sz w:val="28"/>
                <w:lang w:val="ru-RU"/>
              </w:rPr>
              <w:tab/>
              <w:t>профессиональных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8B2587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72E39" w:rsidRPr="00F002A4" w:rsidRDefault="00E72E39">
      <w:pPr>
        <w:rPr>
          <w:sz w:val="26"/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единица</w:t>
            </w:r>
          </w:p>
        </w:tc>
      </w:tr>
      <w:tr w:rsidR="00E72E39" w:rsidTr="008B2587">
        <w:trPr>
          <w:trHeight w:val="277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квадратный метр</w:t>
            </w:r>
          </w:p>
        </w:tc>
      </w:tr>
      <w:tr w:rsidR="00E72E39" w:rsidRPr="002C41B0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студенты,</w:t>
            </w:r>
            <w:r w:rsidRPr="008B2587">
              <w:rPr>
                <w:sz w:val="28"/>
                <w:lang w:val="ru-RU"/>
              </w:rPr>
              <w:tab/>
              <w:t>имеющие</w:t>
            </w:r>
            <w:r w:rsidRPr="008B2587">
              <w:rPr>
                <w:sz w:val="28"/>
                <w:lang w:val="ru-RU"/>
              </w:rPr>
              <w:tab/>
              <w:t>инвалидность</w:t>
            </w:r>
            <w:r w:rsidRPr="008B2587">
              <w:rPr>
                <w:sz w:val="28"/>
                <w:lang w:val="ru-RU"/>
              </w:rPr>
              <w:tab/>
              <w:t>(кроме</w:t>
            </w:r>
            <w:r w:rsidRPr="008B2587">
              <w:rPr>
                <w:sz w:val="28"/>
                <w:lang w:val="ru-RU"/>
              </w:rPr>
              <w:tab/>
              <w:t>студентов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8B2587">
              <w:rPr>
                <w:spacing w:val="2"/>
                <w:sz w:val="28"/>
                <w:lang w:val="ru-RU"/>
              </w:rPr>
              <w:t xml:space="preserve">по </w:t>
            </w:r>
            <w:r w:rsidRPr="008B2587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278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213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квалифицированных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рабочих, </w:t>
            </w:r>
            <w:r w:rsidRPr="008B2587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245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49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8B2587">
              <w:rPr>
                <w:sz w:val="28"/>
                <w:lang w:val="ru-RU"/>
              </w:rPr>
              <w:tab/>
              <w:t>реализуют</w:t>
            </w:r>
            <w:r w:rsidRPr="008B2587">
              <w:rPr>
                <w:sz w:val="28"/>
                <w:lang w:val="ru-RU"/>
              </w:rPr>
              <w:tab/>
              <w:t>образовательные</w:t>
            </w:r>
            <w:r w:rsidRPr="008B2587">
              <w:rPr>
                <w:sz w:val="28"/>
                <w:lang w:val="ru-RU"/>
              </w:rPr>
              <w:tab/>
              <w:t>программы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8B2587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1850"/>
              <w:rPr>
                <w:sz w:val="28"/>
              </w:rPr>
            </w:pPr>
            <w:r w:rsidRPr="008B2587"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</w:t>
            </w:r>
            <w:r w:rsidRPr="008B2587">
              <w:rPr>
                <w:sz w:val="28"/>
                <w:lang w:val="ru-RU"/>
              </w:rPr>
              <w:tab/>
              <w:t>Численность</w:t>
            </w:r>
            <w:r w:rsidRPr="008B2587">
              <w:rPr>
                <w:sz w:val="28"/>
                <w:lang w:val="ru-RU"/>
              </w:rPr>
              <w:tab/>
              <w:t>населения,</w:t>
            </w:r>
            <w:r w:rsidRPr="008B2587">
              <w:rPr>
                <w:sz w:val="28"/>
                <w:lang w:val="ru-RU"/>
              </w:rPr>
              <w:tab/>
              <w:t>обучающегося</w:t>
            </w:r>
            <w:r w:rsidRPr="008B2587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72E39" w:rsidRPr="00F002A4" w:rsidRDefault="00E72E39">
      <w:pPr>
        <w:rPr>
          <w:sz w:val="26"/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8B2587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37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8B2587">
              <w:rPr>
                <w:sz w:val="28"/>
                <w:lang w:val="ru-RU"/>
              </w:rPr>
              <w:tab/>
              <w:t>реализующих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8B2587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213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E72E39" w:rsidRPr="008B2587" w:rsidRDefault="00E72E39" w:rsidP="008B2587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72E39" w:rsidRPr="00F002A4" w:rsidRDefault="00E72E39">
      <w:pPr>
        <w:rPr>
          <w:sz w:val="26"/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213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8B2587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приобретение</w:t>
            </w:r>
            <w:r w:rsidRPr="008B2587">
              <w:rPr>
                <w:sz w:val="28"/>
                <w:lang w:val="ru-RU"/>
              </w:rPr>
              <w:tab/>
              <w:t>актуальных</w:t>
            </w:r>
            <w:r w:rsidRPr="008B2587">
              <w:rPr>
                <w:sz w:val="28"/>
                <w:lang w:val="ru-RU"/>
              </w:rPr>
              <w:tab/>
              <w:t>знаний,</w:t>
            </w:r>
            <w:r w:rsidRPr="008B2587">
              <w:rPr>
                <w:sz w:val="28"/>
                <w:lang w:val="ru-RU"/>
              </w:rPr>
              <w:tab/>
              <w:t>умений,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8B2587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профессиональная</w:t>
            </w:r>
            <w:r w:rsidRPr="008B2587">
              <w:rPr>
                <w:sz w:val="28"/>
                <w:lang w:val="ru-RU"/>
              </w:rPr>
              <w:tab/>
              <w:t>ориентация,</w:t>
            </w:r>
            <w:r w:rsidRPr="008B2587">
              <w:rPr>
                <w:sz w:val="28"/>
                <w:lang w:val="ru-RU"/>
              </w:rPr>
              <w:tab/>
              <w:t>освоение</w:t>
            </w:r>
            <w:r w:rsidRPr="008B2587">
              <w:rPr>
                <w:sz w:val="28"/>
                <w:lang w:val="ru-RU"/>
              </w:rPr>
              <w:tab/>
              <w:t>значимых</w:t>
            </w:r>
            <w:r w:rsidRPr="008B2587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1879"/>
              <w:rPr>
                <w:sz w:val="28"/>
              </w:rPr>
            </w:pPr>
            <w:r w:rsidRPr="008B2587"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RPr="002C41B0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5.1.1.</w:t>
            </w:r>
            <w:r w:rsidRPr="008B2587">
              <w:rPr>
                <w:sz w:val="28"/>
                <w:lang w:val="ru-RU"/>
              </w:rPr>
              <w:tab/>
              <w:t>Структура</w:t>
            </w:r>
            <w:r w:rsidRPr="008B2587">
              <w:rPr>
                <w:sz w:val="28"/>
                <w:lang w:val="ru-RU"/>
              </w:rPr>
              <w:tab/>
              <w:t>численности</w:t>
            </w:r>
            <w:r w:rsidRPr="008B2587">
              <w:rPr>
                <w:sz w:val="28"/>
                <w:lang w:val="ru-RU"/>
              </w:rPr>
              <w:tab/>
              <w:t>слушателей,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8B2587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8B2587">
              <w:rPr>
                <w:sz w:val="28"/>
                <w:lang w:val="ru-RU"/>
              </w:rPr>
              <w:tab/>
              <w:t>процесса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основным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72E39" w:rsidRPr="00F002A4" w:rsidRDefault="00E72E39">
      <w:pPr>
        <w:rPr>
          <w:sz w:val="26"/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RPr="002C41B0" w:rsidTr="008B2587">
        <w:trPr>
          <w:trHeight w:val="213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</w:t>
            </w:r>
            <w:r w:rsidRPr="008B2587">
              <w:rPr>
                <w:sz w:val="28"/>
                <w:lang w:val="ru-RU"/>
              </w:rPr>
              <w:tab/>
              <w:t>профессиональной</w:t>
            </w:r>
            <w:r w:rsidRPr="008B2587">
              <w:rPr>
                <w:sz w:val="28"/>
                <w:lang w:val="ru-RU"/>
              </w:rPr>
              <w:tab/>
              <w:t>подготовки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8B2587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7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310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8B2587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</w:t>
            </w:r>
            <w:r w:rsidRPr="008B2587">
              <w:rPr>
                <w:sz w:val="28"/>
                <w:lang w:val="ru-RU"/>
              </w:rPr>
              <w:tab/>
              <w:t>профессиональное</w:t>
            </w:r>
            <w:r w:rsidRPr="008B2587">
              <w:rPr>
                <w:sz w:val="28"/>
                <w:lang w:val="ru-RU"/>
              </w:rPr>
              <w:tab/>
              <w:t>образование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8B2587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310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5.4.Условия</w:t>
            </w:r>
            <w:r w:rsidRPr="008B2587">
              <w:rPr>
                <w:sz w:val="28"/>
                <w:lang w:val="ru-RU"/>
              </w:rPr>
              <w:tab/>
              <w:t>профессионального</w:t>
            </w:r>
            <w:r w:rsidRPr="008B2587">
              <w:rPr>
                <w:sz w:val="28"/>
                <w:lang w:val="ru-RU"/>
              </w:rPr>
              <w:tab/>
              <w:t>обучения</w:t>
            </w:r>
            <w:r w:rsidRPr="008B2587">
              <w:rPr>
                <w:sz w:val="28"/>
                <w:lang w:val="ru-RU"/>
              </w:rPr>
              <w:tab/>
              <w:t>лиц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1813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слушатели,</w:t>
            </w:r>
            <w:r w:rsidRPr="008B2587">
              <w:rPr>
                <w:sz w:val="28"/>
                <w:lang w:val="ru-RU"/>
              </w:rPr>
              <w:tab/>
              <w:t>имеющие</w:t>
            </w:r>
            <w:r w:rsidRPr="008B2587">
              <w:rPr>
                <w:sz w:val="28"/>
                <w:lang w:val="ru-RU"/>
              </w:rPr>
              <w:tab/>
              <w:t>инвалидность</w:t>
            </w:r>
            <w:r w:rsidRPr="008B2587">
              <w:rPr>
                <w:sz w:val="28"/>
                <w:lang w:val="ru-RU"/>
              </w:rPr>
              <w:tab/>
              <w:t>(кроме</w:t>
            </w:r>
            <w:r w:rsidRPr="008B2587">
              <w:rPr>
                <w:sz w:val="28"/>
                <w:lang w:val="ru-RU"/>
              </w:rPr>
              <w:tab/>
              <w:t>слушателей</w:t>
            </w:r>
            <w:r w:rsidRPr="008B2587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49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V</w:t>
            </w:r>
            <w:r w:rsidRPr="008B2587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245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E72E39" w:rsidRPr="008B2587" w:rsidRDefault="00E72E39" w:rsidP="008B2587">
            <w:pPr>
              <w:pStyle w:val="TableParagraph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  <w:p w:rsidR="00E72E39" w:rsidRPr="008B2587" w:rsidRDefault="00E72E39" w:rsidP="008B2587">
            <w:pPr>
              <w:pStyle w:val="TableParagraph"/>
              <w:ind w:left="62"/>
              <w:rPr>
                <w:sz w:val="28"/>
              </w:rPr>
            </w:pPr>
            <w:r w:rsidRPr="008B2587"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 w:rsidRPr="008B2587"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E72E39" w:rsidRPr="008B2587" w:rsidRDefault="00E72E39" w:rsidP="008B2587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</w:t>
            </w:r>
            <w:r w:rsidRPr="008B2587">
              <w:rPr>
                <w:sz w:val="28"/>
                <w:lang w:val="ru-RU"/>
              </w:rPr>
              <w:tab/>
              <w:t>Социально-демографические</w:t>
            </w:r>
            <w:r w:rsidRPr="008B2587">
              <w:rPr>
                <w:sz w:val="28"/>
                <w:lang w:val="ru-RU"/>
              </w:rPr>
              <w:tab/>
              <w:t>характеристики</w:t>
            </w:r>
            <w:r w:rsidRPr="008B2587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E72E39" w:rsidRPr="00F002A4" w:rsidRDefault="00E72E39">
      <w:pPr>
        <w:rPr>
          <w:sz w:val="26"/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5"/>
        <w:rPr>
          <w:sz w:val="6"/>
          <w:lang w:val="ru-RU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1171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814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16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4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</w:t>
            </w:r>
            <w:r w:rsidRPr="008B2587">
              <w:rPr>
                <w:sz w:val="28"/>
                <w:lang w:val="ru-RU"/>
              </w:rPr>
              <w:tab/>
              <w:t>Ценностные</w:t>
            </w:r>
            <w:r w:rsidRPr="008B2587">
              <w:rPr>
                <w:sz w:val="28"/>
                <w:lang w:val="ru-RU"/>
              </w:rPr>
              <w:tab/>
              <w:t>ориентации</w:t>
            </w:r>
            <w:r w:rsidRPr="008B2587">
              <w:rPr>
                <w:sz w:val="28"/>
                <w:lang w:val="ru-RU"/>
              </w:rPr>
              <w:tab/>
              <w:t>молодежи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ее</w:t>
            </w:r>
            <w:r w:rsidRPr="008B2587">
              <w:rPr>
                <w:sz w:val="28"/>
                <w:lang w:val="ru-RU"/>
              </w:rPr>
              <w:tab/>
              <w:t>участие</w:t>
            </w:r>
            <w:r w:rsidRPr="008B2587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RPr="002C41B0" w:rsidTr="008B2587">
        <w:trPr>
          <w:trHeight w:val="1492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8B2587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RPr="002C41B0" w:rsidTr="008B2587">
        <w:trPr>
          <w:trHeight w:val="1170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инновационной</w:t>
            </w:r>
            <w:r w:rsidRPr="008B2587">
              <w:rPr>
                <w:sz w:val="28"/>
                <w:lang w:val="ru-RU"/>
              </w:rPr>
              <w:tab/>
              <w:t>деятельности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8B2587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rPr>
          <w:sz w:val="28"/>
        </w:rPr>
        <w:sectPr w:rsidR="00E72E39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Default="00E72E39">
      <w:pPr>
        <w:pStyle w:val="BodyText"/>
        <w:spacing w:before="5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57"/>
        <w:gridCol w:w="2551"/>
      </w:tblGrid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9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международном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межрегиональном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8B2587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поддержке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взаимодействии</w:t>
            </w:r>
            <w:r w:rsidRPr="008B2587">
              <w:rPr>
                <w:sz w:val="28"/>
                <w:lang w:val="ru-RU"/>
              </w:rPr>
              <w:tab/>
              <w:t>с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8B2587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5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116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7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846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ab/>
              <w:t>спортивных</w:t>
            </w:r>
            <w:r w:rsidRPr="008B2587">
              <w:rPr>
                <w:sz w:val="28"/>
                <w:lang w:val="ru-RU"/>
              </w:rPr>
              <w:tab/>
              <w:t>занятиях,</w:t>
            </w:r>
            <w:r w:rsidRPr="008B2587">
              <w:rPr>
                <w:sz w:val="28"/>
                <w:lang w:val="ru-RU"/>
              </w:rPr>
              <w:tab/>
              <w:t>популяризации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культуры </w:t>
            </w:r>
            <w:r w:rsidRPr="008B2587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3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  <w:tr w:rsidR="00E72E39" w:rsidTr="008B2587">
        <w:trPr>
          <w:trHeight w:val="528"/>
        </w:trPr>
        <w:tc>
          <w:tcPr>
            <w:tcW w:w="7657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E72E39" w:rsidRPr="008B2587" w:rsidRDefault="00E72E39" w:rsidP="008B2587">
            <w:pPr>
              <w:pStyle w:val="TableParagraph"/>
              <w:spacing w:before="96"/>
              <w:ind w:left="62"/>
              <w:rPr>
                <w:sz w:val="28"/>
              </w:rPr>
            </w:pPr>
            <w:r w:rsidRPr="008B2587">
              <w:rPr>
                <w:sz w:val="28"/>
              </w:rPr>
              <w:t>процент</w:t>
            </w:r>
          </w:p>
        </w:tc>
      </w:tr>
    </w:tbl>
    <w:p w:rsidR="00E72E39" w:rsidRDefault="00E72E39">
      <w:pPr>
        <w:pStyle w:val="BodyText"/>
        <w:spacing w:before="7"/>
        <w:rPr>
          <w:sz w:val="19"/>
        </w:rPr>
      </w:pPr>
    </w:p>
    <w:p w:rsidR="00E72E39" w:rsidRDefault="00E72E39">
      <w:pPr>
        <w:pStyle w:val="BodyText"/>
        <w:spacing w:before="89"/>
        <w:ind w:left="653"/>
      </w:pPr>
      <w:r>
        <w:t>--------------------------------</w:t>
      </w:r>
    </w:p>
    <w:p w:rsidR="00E72E39" w:rsidRPr="00F002A4" w:rsidRDefault="00E72E39">
      <w:pPr>
        <w:pStyle w:val="BodyText"/>
        <w:spacing w:before="218" w:line="242" w:lineRule="auto"/>
        <w:ind w:left="112" w:firstLine="540"/>
        <w:rPr>
          <w:lang w:val="ru-RU"/>
        </w:rPr>
      </w:pPr>
      <w:bookmarkStart w:id="1" w:name="_bookmark0"/>
      <w:bookmarkEnd w:id="1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E72E39" w:rsidRPr="00F002A4" w:rsidRDefault="00E72E39">
      <w:pPr>
        <w:pStyle w:val="BodyText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2" w:name="_bookmark1"/>
      <w:bookmarkEnd w:id="2"/>
      <w:r w:rsidRPr="00F002A4">
        <w:rPr>
          <w:lang w:val="ru-RU"/>
        </w:rPr>
        <w:t>.</w:t>
      </w:r>
    </w:p>
    <w:p w:rsidR="00E72E39" w:rsidRPr="00F002A4" w:rsidRDefault="00E72E39">
      <w:pPr>
        <w:spacing w:line="317" w:lineRule="exact"/>
        <w:rPr>
          <w:lang w:val="ru-RU"/>
        </w:rPr>
        <w:sectPr w:rsidR="00E72E3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E72E39" w:rsidRPr="00F002A4" w:rsidRDefault="00E72E39">
      <w:pPr>
        <w:pStyle w:val="BodyText"/>
        <w:spacing w:before="4"/>
        <w:rPr>
          <w:sz w:val="26"/>
          <w:lang w:val="ru-RU"/>
        </w:rPr>
      </w:pPr>
    </w:p>
    <w:p w:rsidR="00E72E39" w:rsidRPr="00F002A4" w:rsidRDefault="00E72E39">
      <w:pPr>
        <w:pStyle w:val="BodyText"/>
        <w:spacing w:before="89"/>
        <w:ind w:right="106"/>
        <w:jc w:val="right"/>
        <w:rPr>
          <w:lang w:val="ru-RU"/>
        </w:rPr>
      </w:pPr>
      <w:bookmarkStart w:id="3" w:name="metod-rasch-pokaz"/>
      <w:bookmarkEnd w:id="3"/>
      <w:r w:rsidRPr="00F002A4">
        <w:rPr>
          <w:lang w:val="ru-RU"/>
        </w:rPr>
        <w:t>Приложение № 2</w:t>
      </w:r>
    </w:p>
    <w:p w:rsidR="00E72E39" w:rsidRPr="00F002A4" w:rsidRDefault="00E72E39">
      <w:pPr>
        <w:pStyle w:val="BodyText"/>
        <w:spacing w:before="7"/>
        <w:rPr>
          <w:sz w:val="20"/>
          <w:lang w:val="ru-RU"/>
        </w:rPr>
      </w:pPr>
    </w:p>
    <w:p w:rsidR="00E72E39" w:rsidRPr="00F002A4" w:rsidRDefault="00E72E39">
      <w:pPr>
        <w:pStyle w:val="Heading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E72E39" w:rsidRPr="00F002A4" w:rsidRDefault="00E72E39">
      <w:pPr>
        <w:pStyle w:val="BodyText"/>
        <w:rPr>
          <w:b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53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I. Общее образование</w:t>
            </w:r>
          </w:p>
        </w:tc>
      </w:tr>
      <w:tr w:rsidR="00E72E39" w:rsidRPr="002C41B0" w:rsidTr="008B2587">
        <w:trPr>
          <w:trHeight w:val="53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E72E39" w:rsidTr="008B2587">
        <w:trPr>
          <w:trHeight w:val="322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</w:t>
            </w:r>
          </w:p>
          <w:p w:rsidR="00E72E39" w:rsidRPr="008B2587" w:rsidRDefault="00E72E39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sz w:val="28"/>
                <w:lang w:val="ru-RU"/>
              </w:rPr>
              <w:t>/</w:t>
            </w: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8B2587">
              <w:rPr>
                <w:rFonts w:ascii="Arial" w:hAnsi="Arial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] </w:t>
            </w:r>
            <w:r w:rsidRPr="008B2587">
              <w:rPr>
                <w:rFonts w:ascii="MS Gothic" w:eastAsia="MS Gothic" w:hAnsi="MS Gothic" w:cs="MS Gothic" w:hint="eastAsia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sz w:val="28"/>
                <w:lang w:val="ru-RU"/>
              </w:rPr>
              <w:t xml:space="preserve"> 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 3, где:</w:t>
            </w:r>
          </w:p>
          <w:p w:rsidR="00E72E39" w:rsidRPr="008B2587" w:rsidRDefault="00E72E39" w:rsidP="008B2587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  <w:r w:rsidRPr="008B2587">
              <w:rPr>
                <w:rFonts w:ascii="DejaVu Serif"/>
                <w:sz w:val="20"/>
              </w:rPr>
              <w:tab/>
              <w:t>i</w:t>
            </w:r>
            <w:r w:rsidRPr="008B2587">
              <w:rPr>
                <w:rFonts w:ascii="DejaVu Serif"/>
                <w:sz w:val="20"/>
              </w:rPr>
              <w:tab/>
              <w:t>i</w:t>
            </w:r>
          </w:p>
        </w:tc>
      </w:tr>
      <w:tr w:rsidR="00E72E39" w:rsidTr="008B2587">
        <w:trPr>
          <w:trHeight w:val="97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 w:rsidRPr="008B2587">
              <w:rPr>
                <w:sz w:val="28"/>
              </w:rPr>
              <w:t xml:space="preserve">филиалы)), в возрасте </w:t>
            </w:r>
            <w:r w:rsidRPr="008B2587">
              <w:rPr>
                <w:i/>
                <w:sz w:val="28"/>
              </w:rPr>
              <w:t>i;</w:t>
            </w:r>
          </w:p>
        </w:tc>
      </w:tr>
      <w:tr w:rsidR="00E72E39" w:rsidTr="008B2587">
        <w:trPr>
          <w:trHeight w:val="97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E72E39" w:rsidRPr="008B2587" w:rsidRDefault="00E72E39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i/>
                <w:sz w:val="28"/>
              </w:rPr>
            </w:pPr>
            <w:r w:rsidRPr="008B2587">
              <w:rPr>
                <w:sz w:val="28"/>
              </w:rPr>
              <w:t xml:space="preserve">соответствующем возрасте </w:t>
            </w:r>
            <w:r w:rsidRPr="008B2587">
              <w:rPr>
                <w:i/>
                <w:sz w:val="28"/>
              </w:rPr>
              <w:t>i;</w:t>
            </w:r>
          </w:p>
        </w:tc>
      </w:tr>
      <w:tr w:rsidR="00E72E39" w:rsidTr="008B2587">
        <w:trPr>
          <w:trHeight w:val="48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2 месяца – 6 лет (полных);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2 месяца – 2 года (полных);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=3: 3–6 лет (полных).</w:t>
            </w:r>
          </w:p>
        </w:tc>
      </w:tr>
    </w:tbl>
    <w:p w:rsidR="00E72E39" w:rsidRDefault="00E72E39">
      <w:pPr>
        <w:spacing w:line="301" w:lineRule="exact"/>
        <w:rPr>
          <w:sz w:val="28"/>
        </w:rPr>
        <w:sectPr w:rsidR="00E72E39">
          <w:headerReference w:type="default" r:id="rId9"/>
          <w:footerReference w:type="default" r:id="rId10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258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E72E39" w:rsidRPr="008B2587" w:rsidRDefault="00E72E39" w:rsidP="008B2587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возрасте от 3 до 7 лет</w:t>
            </w:r>
          </w:p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18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8B2587">
              <w:rPr>
                <w:rFonts w:ascii="DejaVu Serif" w:hAnsi="DejaVu Serif"/>
                <w:spacing w:val="-1"/>
                <w:w w:val="78"/>
                <w:sz w:val="28"/>
                <w:lang w:val="ru-RU"/>
              </w:rPr>
              <w:t>Н</w:t>
            </w:r>
            <w:r w:rsidRPr="008B2587">
              <w:rPr>
                <w:spacing w:val="18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2,3,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9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2 месяца – 6 лет (полных);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</w:t>
            </w:r>
            <w:r w:rsidRPr="008B2587">
              <w:rPr>
                <w:sz w:val="28"/>
              </w:rPr>
              <w:t>2: 2 месяца – 2 года (полных);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</w:t>
            </w:r>
            <w:r w:rsidRPr="008B2587">
              <w:rPr>
                <w:sz w:val="28"/>
              </w:rPr>
              <w:t>3: 3–6 лет (полных).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ч</w:t>
            </w:r>
            <w:r w:rsidRPr="008B2587">
              <w:rPr>
                <w:sz w:val="28"/>
              </w:rPr>
              <w:t>/Ч)*100, где: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headerReference w:type="default" r:id="rId11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E72E39" w:rsidTr="008B2587">
        <w:trPr>
          <w:trHeight w:val="258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E72E39" w:rsidRPr="008B2587" w:rsidRDefault="00E72E39" w:rsidP="008B2587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E72E39" w:rsidRPr="008B2587" w:rsidRDefault="00E72E39" w:rsidP="008B2587">
            <w:pPr>
              <w:pStyle w:val="TableParagraph"/>
              <w:spacing w:line="246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1"/>
                <w:w w:val="84"/>
                <w:position w:val="11"/>
                <w:sz w:val="20"/>
              </w:rPr>
              <w:t>г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1"/>
                <w:w w:val="80"/>
                <w:sz w:val="28"/>
              </w:rPr>
              <w:t>Г</w:t>
            </w:r>
            <w:r w:rsidRPr="008B2587">
              <w:rPr>
                <w:spacing w:val="19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sz w:val="28"/>
              </w:rPr>
              <w:t>i = 1, 2, 3,4,5,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78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E72E39" w:rsidRPr="002C41B0" w:rsidTr="008B2587">
        <w:trPr>
          <w:trHeight w:val="117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8B2587">
              <w:rPr>
                <w:sz w:val="36"/>
                <w:lang w:val="ru-RU"/>
              </w:rPr>
              <w:t xml:space="preserve">– </w:t>
            </w:r>
            <w:r w:rsidRPr="008B2587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line="117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E72E39" w:rsidRPr="008B2587" w:rsidRDefault="00E72E39" w:rsidP="008B2587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109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Г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–числосоответствующихгруппвида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E72E39" w:rsidTr="008B2587">
        <w:trPr>
          <w:trHeight w:val="44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компенсирующей направленности;</w:t>
            </w:r>
          </w:p>
        </w:tc>
      </w:tr>
      <w:tr w:rsidR="00E72E39" w:rsidTr="008B2587">
        <w:trPr>
          <w:trHeight w:val="4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общеразвивающей направленности;</w:t>
            </w:r>
          </w:p>
        </w:tc>
      </w:tr>
      <w:tr w:rsidR="00E72E39" w:rsidTr="008B2587">
        <w:trPr>
          <w:trHeight w:val="44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=3: оздоровительной направленности;</w:t>
            </w:r>
          </w:p>
        </w:tc>
      </w:tr>
      <w:tr w:rsidR="00E72E39" w:rsidTr="008B2587">
        <w:trPr>
          <w:trHeight w:val="44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=4: комбинированной направленности;</w:t>
            </w:r>
          </w:p>
        </w:tc>
      </w:tr>
      <w:tr w:rsidR="00E72E39" w:rsidTr="008B2587">
        <w:trPr>
          <w:trHeight w:val="4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=5: семейные дошкольные группы;</w:t>
            </w:r>
          </w:p>
        </w:tc>
      </w:tr>
      <w:tr w:rsidR="00E72E39" w:rsidRPr="002C41B0" w:rsidTr="008B2587">
        <w:trPr>
          <w:trHeight w:val="76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16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E72E39" w:rsidRPr="008B2587" w:rsidRDefault="00E72E39" w:rsidP="008B2587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E72E39" w:rsidRPr="008B2587" w:rsidRDefault="00E72E39" w:rsidP="008B2587">
            <w:pPr>
              <w:pStyle w:val="TableParagraph"/>
              <w:spacing w:line="24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1"/>
                <w:w w:val="84"/>
                <w:position w:val="11"/>
                <w:sz w:val="20"/>
              </w:rPr>
              <w:t>г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1"/>
                <w:w w:val="80"/>
                <w:sz w:val="28"/>
              </w:rPr>
              <w:t>Г</w:t>
            </w:r>
            <w:r w:rsidRPr="008B2587">
              <w:rPr>
                <w:spacing w:val="19"/>
                <w:w w:val="57"/>
                <w:sz w:val="28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sz w:val="28"/>
              </w:rPr>
              <w:t xml:space="preserve">i = 1, 2, 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76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E72E39" w:rsidRPr="002C41B0" w:rsidTr="008B2587">
        <w:trPr>
          <w:trHeight w:val="109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E72E39" w:rsidRPr="008B2587" w:rsidRDefault="00E72E39">
            <w:pPr>
              <w:pStyle w:val="TableParagraph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филиалы)), в группах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109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Г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>–числосоответствующихгруппвида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E72E39" w:rsidTr="008B2587">
        <w:trPr>
          <w:trHeight w:val="44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=1: кратковременного пребывания;</w:t>
            </w:r>
          </w:p>
        </w:tc>
      </w:tr>
      <w:tr w:rsidR="00E72E39" w:rsidTr="008B2587">
        <w:trPr>
          <w:trHeight w:val="44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=2: круглосуточного пребывания;</w:t>
            </w:r>
          </w:p>
        </w:tc>
      </w:tr>
      <w:tr w:rsidR="00E72E39" w:rsidRPr="002C41B0" w:rsidTr="008B2587">
        <w:trPr>
          <w:trHeight w:val="76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дошкольного образования</w:t>
            </w:r>
          </w:p>
        </w:tc>
      </w:tr>
      <w:tr w:rsidR="00E72E39" w:rsidTr="008B2587">
        <w:trPr>
          <w:trHeight w:val="307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E72E39" w:rsidRPr="008B2587" w:rsidRDefault="00E72E39" w:rsidP="008B2587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8B2587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 2, 3, 4, 5, где:</w:t>
            </w:r>
          </w:p>
          <w:p w:rsidR="00E72E39" w:rsidRPr="008B2587" w:rsidRDefault="00E72E39" w:rsidP="008B2587">
            <w:pPr>
              <w:pStyle w:val="TableParagraph"/>
              <w:spacing w:line="41" w:lineRule="exact"/>
              <w:ind w:left="400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</w:tbl>
    <w:p w:rsidR="00E72E39" w:rsidRDefault="00E72E39">
      <w:pPr>
        <w:spacing w:line="41" w:lineRule="exact"/>
        <w:rPr>
          <w:rFonts w:ascii="DejaVu Serif"/>
          <w:sz w:val="20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F002A4" w:rsidTr="008B2587">
        <w:trPr>
          <w:trHeight w:val="97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в группах вида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48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1: компенсирующей направленности;</w:t>
            </w:r>
          </w:p>
        </w:tc>
      </w:tr>
      <w:tr w:rsidR="00E72E39" w:rsidRPr="002C41B0" w:rsidTr="008B2587">
        <w:trPr>
          <w:trHeight w:val="48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E72E39" w:rsidTr="008B2587">
        <w:trPr>
          <w:trHeight w:val="48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3: оздоровительной направленности;</w:t>
            </w:r>
          </w:p>
        </w:tc>
      </w:tr>
      <w:tr w:rsidR="00E72E39" w:rsidTr="008B2587">
        <w:trPr>
          <w:trHeight w:val="48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</w:t>
            </w:r>
            <w:r w:rsidRPr="008B2587">
              <w:rPr>
                <w:sz w:val="28"/>
              </w:rPr>
              <w:t>= 4: комбинированной направленности;</w:t>
            </w:r>
          </w:p>
        </w:tc>
      </w:tr>
      <w:tr w:rsidR="00E72E39" w:rsidRPr="002C41B0" w:rsidTr="008B2587">
        <w:trPr>
          <w:trHeight w:val="48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E72E39" w:rsidRPr="002C41B0" w:rsidTr="008B2587">
        <w:trPr>
          <w:trHeight w:val="9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педагогических работников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Ч/ПР,где:</w:t>
            </w:r>
          </w:p>
        </w:tc>
      </w:tr>
      <w:tr w:rsidR="00E72E39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450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E72E39" w:rsidRPr="008B2587" w:rsidRDefault="00E72E39" w:rsidP="008B2587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воспитатели;  старшиевоспитатели;</w:t>
            </w:r>
          </w:p>
          <w:p w:rsidR="00E72E39" w:rsidRPr="008B2587" w:rsidRDefault="00E72E39" w:rsidP="008B2587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E72E39" w:rsidRPr="008B2587" w:rsidRDefault="00E72E39" w:rsidP="008B2587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педагоги дополнительного образования (ПР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/ ПР) * 100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=1,2,3,4,5,6,7,8,9,10 где: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E72E39" w:rsidRPr="008B2587" w:rsidRDefault="00E72E39" w:rsidP="008B2587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воспитатели;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i=2</w:t>
            </w:r>
            <w:r w:rsidRPr="008B2587">
              <w:rPr>
                <w:sz w:val="28"/>
              </w:rPr>
              <w:t>: старшие воспитатели;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i=3</w:t>
            </w:r>
            <w:r w:rsidRPr="008B2587">
              <w:rPr>
                <w:sz w:val="28"/>
              </w:rPr>
              <w:t>: музыкальные руководители;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=4: </w:t>
            </w:r>
            <w:r w:rsidRPr="008B2587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i=5</w:t>
            </w:r>
            <w:r w:rsidRPr="008B2587">
              <w:rPr>
                <w:sz w:val="28"/>
              </w:rPr>
              <w:t>: учителя – логопеды;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i=6</w:t>
            </w:r>
            <w:r w:rsidRPr="008B2587">
              <w:rPr>
                <w:sz w:val="28"/>
              </w:rPr>
              <w:t>: учителя – дефектологи;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i=7</w:t>
            </w:r>
            <w:r w:rsidRPr="008B2587">
              <w:rPr>
                <w:sz w:val="28"/>
              </w:rPr>
              <w:t>: педагоги – психологи;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i=8</w:t>
            </w:r>
            <w:r w:rsidRPr="008B2587">
              <w:rPr>
                <w:sz w:val="28"/>
              </w:rPr>
              <w:t>: социальные педагоги;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i=9</w:t>
            </w:r>
            <w:r w:rsidRPr="008B2587">
              <w:rPr>
                <w:sz w:val="28"/>
              </w:rPr>
              <w:t>: педагоги – организаторы;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i=10</w:t>
            </w:r>
            <w:r w:rsidRPr="008B2587">
              <w:rPr>
                <w:sz w:val="28"/>
              </w:rPr>
              <w:t>: педагоги дополнительного образования;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/З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)*100, З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/Чс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)/12}*1000,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где:</w:t>
            </w:r>
          </w:p>
        </w:tc>
      </w:tr>
      <w:tr w:rsidR="00E72E39" w:rsidRPr="002C41B0" w:rsidTr="008B2587">
        <w:trPr>
          <w:trHeight w:val="128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E72E39" w:rsidTr="008B2587">
        <w:trPr>
          <w:trHeight w:val="160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числе филиалы)) - всего;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с1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8B2587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с2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E72E39" w:rsidTr="008B2587">
        <w:trPr>
          <w:trHeight w:val="973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w w:val="82"/>
                <w:sz w:val="28"/>
              </w:rPr>
              <w:t>П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64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8B2587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E72E39" w:rsidRPr="00F002A4" w:rsidRDefault="00E72E39">
      <w:pPr>
        <w:spacing w:line="32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(субаренду);</w:t>
            </w:r>
          </w:p>
        </w:tc>
      </w:tr>
      <w:tr w:rsidR="00E72E39" w:rsidRPr="002C41B0" w:rsidTr="008B2587">
        <w:trPr>
          <w:trHeight w:val="6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ЧВ</w:t>
            </w:r>
            <w:r w:rsidRPr="008B2587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9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  <w:sz w:val="28"/>
              </w:rPr>
              <w:t>(</w:t>
            </w:r>
            <w:r w:rsidRPr="008B2587">
              <w:rPr>
                <w:rFonts w:ascii="DejaVu Serif" w:hAnsi="DejaVu Serif"/>
                <w:sz w:val="28"/>
              </w:rPr>
              <w:t>Чвб/Ч</w:t>
            </w:r>
            <w:r w:rsidRPr="008B2587"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sz w:val="28"/>
              </w:rPr>
              <w:t>∗</w:t>
            </w:r>
            <w:r w:rsidRPr="008B2587">
              <w:rPr>
                <w:rFonts w:ascii="DejaVu Serif" w:hAnsi="DejaVu Serif"/>
                <w:sz w:val="28"/>
              </w:rPr>
              <w:t xml:space="preserve"> 100, </w:t>
            </w:r>
            <w:r w:rsidRPr="008B2587">
              <w:rPr>
                <w:sz w:val="28"/>
              </w:rPr>
              <w:t>где:</w:t>
            </w:r>
          </w:p>
        </w:tc>
      </w:tr>
      <w:tr w:rsidR="00E72E39" w:rsidRPr="002C41B0" w:rsidTr="008B2587">
        <w:trPr>
          <w:trHeight w:val="6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8B2587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9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w w:val="84"/>
                <w:sz w:val="28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 w:rsidRPr="008B2587"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 w:rsidRPr="008B2587"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Чфз </w:t>
            </w:r>
            <w:r w:rsidRPr="008B2587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имеющих физкультурные залы;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97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ЧК </w:t>
            </w:r>
            <w:r w:rsidRPr="008B2587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64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ЧВ</w:t>
            </w:r>
            <w:r w:rsidRPr="008B2587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E72E39" w:rsidTr="008B2587">
        <w:trPr>
          <w:trHeight w:val="128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ОВЗ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ОВЗ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и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и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93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E72E39" w:rsidRPr="008B2587" w:rsidRDefault="00E72E39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с нарушениями речи;</w:t>
            </w:r>
          </w:p>
        </w:tc>
      </w:tr>
    </w:tbl>
    <w:p w:rsidR="00E72E39" w:rsidRDefault="00E72E39">
      <w:pPr>
        <w:spacing w:line="310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5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зрения;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интеллекта;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задержкой психического развития;</w:t>
            </w:r>
          </w:p>
          <w:p w:rsidR="00E72E39" w:rsidRPr="008B2587" w:rsidRDefault="00E72E39" w:rsidP="008B2587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другого профиля</w:t>
            </w:r>
          </w:p>
          <w:p w:rsidR="00E72E39" w:rsidRPr="008B2587" w:rsidRDefault="00E72E39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часто болеющих;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(Човзi / Човз)*100,i= 1,2,3,4,5,6,7,8,9,10,11,12,13, где: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sz w:val="28"/>
              </w:rPr>
              <w:t>Човз=(Човз1+Човз10+Човз13);</w:t>
            </w:r>
          </w:p>
        </w:tc>
      </w:tr>
      <w:tr w:rsidR="00E72E39" w:rsidRPr="002C41B0" w:rsidTr="008B2587">
        <w:trPr>
          <w:trHeight w:val="112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8B2587">
              <w:rPr>
                <w:spacing w:val="5"/>
                <w:position w:val="7"/>
                <w:sz w:val="27"/>
                <w:lang w:val="ru-RU"/>
              </w:rPr>
              <w:t>Ч</w:t>
            </w:r>
            <w:r w:rsidRPr="008B2587">
              <w:rPr>
                <w:spacing w:val="5"/>
                <w:sz w:val="15"/>
                <w:lang w:val="ru-RU"/>
              </w:rPr>
              <w:t>овз</w:t>
            </w:r>
            <w:r w:rsidRPr="008B2587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8B2587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8B2587">
              <w:rPr>
                <w:spacing w:val="2"/>
                <w:position w:val="7"/>
                <w:sz w:val="27"/>
                <w:lang w:val="ru-RU"/>
              </w:rPr>
              <w:t>Ч</w:t>
            </w:r>
            <w:r w:rsidRPr="008B2587">
              <w:rPr>
                <w:spacing w:val="2"/>
                <w:sz w:val="15"/>
                <w:lang w:val="ru-RU"/>
              </w:rPr>
              <w:t>овз1</w:t>
            </w:r>
            <w:r w:rsidRPr="008B2587">
              <w:rPr>
                <w:spacing w:val="2"/>
                <w:position w:val="1"/>
                <w:sz w:val="28"/>
                <w:lang w:val="ru-RU"/>
              </w:rPr>
              <w:t>),</w:t>
            </w:r>
            <w:r w:rsidRPr="008B2587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E72E39" w:rsidRPr="008B2587" w:rsidRDefault="00E72E39" w:rsidP="008B2587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8B2587">
              <w:rPr>
                <w:sz w:val="23"/>
                <w:lang w:val="ru-RU"/>
              </w:rPr>
              <w:t>(Ч</w:t>
            </w:r>
            <w:r w:rsidRPr="008B2587">
              <w:rPr>
                <w:sz w:val="15"/>
                <w:lang w:val="ru-RU"/>
              </w:rPr>
              <w:t xml:space="preserve">овз10) </w:t>
            </w:r>
            <w:r w:rsidRPr="008B2587">
              <w:rPr>
                <w:sz w:val="28"/>
                <w:lang w:val="ru-RU"/>
              </w:rPr>
              <w:t xml:space="preserve">и комбинированной </w:t>
            </w:r>
            <w:r w:rsidRPr="008B2587">
              <w:rPr>
                <w:rFonts w:ascii="Arial" w:hAnsi="Arial"/>
                <w:sz w:val="23"/>
                <w:lang w:val="ru-RU"/>
              </w:rPr>
              <w:t>(Ч</w:t>
            </w:r>
            <w:r w:rsidRPr="008B2587">
              <w:rPr>
                <w:rFonts w:ascii="Arial" w:hAnsi="Arial"/>
                <w:sz w:val="15"/>
                <w:lang w:val="ru-RU"/>
              </w:rPr>
              <w:t>овз13</w:t>
            </w:r>
            <w:r w:rsidRPr="008B2587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8B2587">
              <w:rPr>
                <w:sz w:val="28"/>
                <w:lang w:val="ru-RU"/>
              </w:rPr>
              <w:t>направленности;</w:t>
            </w:r>
          </w:p>
        </w:tc>
      </w:tr>
      <w:tr w:rsidR="00E72E39" w:rsidRPr="00F002A4" w:rsidTr="008B2587">
        <w:trPr>
          <w:trHeight w:val="448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овз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8B2587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E72E39" w:rsidRPr="008B2587" w:rsidRDefault="00E72E39" w:rsidP="008B2587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нарушениямиречи;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нарушениямизрения;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нарушениямиинтеллекта;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задержкой психическогоразвития;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другогопрофиля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E72E39" w:rsidRPr="00F002A4" w:rsidRDefault="00E72E39">
      <w:pPr>
        <w:spacing w:line="322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- частоболеющих;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- группы комбинированнойнаправленности.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Tr="008B2587">
        <w:trPr>
          <w:trHeight w:val="5153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E72E39" w:rsidRPr="008B2587" w:rsidRDefault="00E72E39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речи;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зрения;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интеллекта;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задержкой психического развития;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другого профиля</w:t>
            </w:r>
          </w:p>
          <w:p w:rsidR="00E72E39" w:rsidRPr="008B2587" w:rsidRDefault="00E72E39" w:rsidP="008B2587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часто болеющих;</w:t>
            </w:r>
          </w:p>
          <w:p w:rsidR="00E72E39" w:rsidRPr="008B2587" w:rsidRDefault="00E72E39" w:rsidP="008B2587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группы комбинированной направленности. </w:t>
            </w:r>
            <w:r w:rsidRPr="008B2587">
              <w:rPr>
                <w:sz w:val="28"/>
              </w:rPr>
              <w:t>(Чинвi/Чинв)*100,i=1,2,3,4,5,6,7,8,9,10,11,12,13, где:</w:t>
            </w:r>
          </w:p>
        </w:tc>
      </w:tr>
      <w:tr w:rsidR="00E72E39" w:rsidTr="008B2587">
        <w:trPr>
          <w:trHeight w:val="31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97" w:lineRule="exact"/>
              <w:rPr>
                <w:sz w:val="28"/>
              </w:rPr>
            </w:pPr>
            <w:r w:rsidRPr="008B2587">
              <w:rPr>
                <w:sz w:val="28"/>
              </w:rPr>
              <w:t>Чинв=(Чинв1+Чинв10+Чинв13);</w:t>
            </w:r>
          </w:p>
        </w:tc>
      </w:tr>
      <w:tr w:rsidR="00E72E39" w:rsidRPr="002C41B0" w:rsidTr="008B2587">
        <w:trPr>
          <w:trHeight w:val="7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</w:t>
            </w:r>
            <w:r w:rsidRPr="008B2587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инв1</w:t>
            </w:r>
            <w:r w:rsidRPr="008B2587">
              <w:rPr>
                <w:position w:val="1"/>
                <w:sz w:val="28"/>
                <w:lang w:val="ru-RU"/>
              </w:rPr>
              <w:t>), оздоровительной (Ч</w:t>
            </w:r>
            <w:r w:rsidRPr="008B2587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8B2587">
              <w:rPr>
                <w:position w:val="1"/>
                <w:sz w:val="28"/>
                <w:lang w:val="ru-RU"/>
              </w:rPr>
              <w:t xml:space="preserve">) и </w:t>
            </w:r>
            <w:r w:rsidRPr="008B2587">
              <w:rPr>
                <w:sz w:val="28"/>
                <w:lang w:val="ru-RU"/>
              </w:rPr>
              <w:t>комбинированной (Ч</w:t>
            </w:r>
            <w:r w:rsidRPr="008B2587">
              <w:rPr>
                <w:sz w:val="28"/>
                <w:vertAlign w:val="subscript"/>
                <w:lang w:val="ru-RU"/>
              </w:rPr>
              <w:t>инв13</w:t>
            </w:r>
            <w:r w:rsidRPr="008B2587">
              <w:rPr>
                <w:sz w:val="28"/>
                <w:lang w:val="ru-RU"/>
              </w:rPr>
              <w:t>) направленности;</w:t>
            </w:r>
          </w:p>
        </w:tc>
      </w:tr>
      <w:tr w:rsidR="00E72E39" w:rsidTr="008B2587">
        <w:trPr>
          <w:trHeight w:val="201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Ч</w:t>
            </w:r>
            <w:r w:rsidRPr="008B2587">
              <w:rPr>
                <w:sz w:val="15"/>
                <w:lang w:val="ru-RU"/>
              </w:rPr>
              <w:t>инв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8B2587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 w:rsidRPr="008B2587">
              <w:rPr>
                <w:sz w:val="28"/>
              </w:rPr>
              <w:t>- с нарушениямислуха;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 w:rsidRPr="008B2587">
              <w:rPr>
                <w:sz w:val="28"/>
              </w:rPr>
              <w:t>- с нарушениямиречи;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 w:rsidRPr="008B2587">
              <w:rPr>
                <w:sz w:val="28"/>
              </w:rPr>
              <w:t>- с нарушениямизрения;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- с нарушениямиинтеллекта;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257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с задержкой психическогоразвития;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 другогопрофиля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 w:rsidRPr="008B2587">
              <w:rPr>
                <w:sz w:val="28"/>
              </w:rPr>
              <w:t>- частоболеющих;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- группы комбинированнойнаправленности.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о</w:t>
            </w:r>
            <w:r w:rsidRPr="008B2587">
              <w:rPr>
                <w:sz w:val="28"/>
              </w:rPr>
              <w:t xml:space="preserve"> / Ч)*100, где: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E72E39" w:rsidRPr="002C41B0" w:rsidTr="008B2587">
        <w:trPr>
          <w:trHeight w:val="1932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E72E39" w:rsidRPr="008B2587" w:rsidRDefault="00E72E39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193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E72E39" w:rsidRPr="008B2587" w:rsidRDefault="00E72E39" w:rsidP="008B2587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7"/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spacing w:val="7"/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106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8B2587">
              <w:rPr>
                <w:rFonts w:ascii="DejaVu Serif" w:hAnsi="DejaVu Serif"/>
                <w:w w:val="106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1"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=1,2,3,4,5,6, 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3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8B2587">
              <w:rPr>
                <w:rFonts w:ascii="DejaVu Serif" w:hAnsi="DejaVu Serif"/>
                <w:w w:val="93"/>
                <w:sz w:val="28"/>
                <w:lang w:val="ru-RU"/>
              </w:rPr>
              <w:t>в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+</w:t>
            </w:r>
            <w:r w:rsidRPr="008B2587">
              <w:rPr>
                <w:rFonts w:ascii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83"/>
                <w:sz w:val="28"/>
                <w:lang w:val="ru-RU"/>
              </w:rPr>
              <w:t>п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+</w:t>
            </w:r>
            <w:r w:rsidRPr="008B2587">
              <w:rPr>
                <w:rFonts w:ascii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8B2587">
              <w:rPr>
                <w:sz w:val="28"/>
                <w:lang w:val="ru-RU"/>
              </w:rPr>
              <w:t xml:space="preserve">,+ </w:t>
            </w:r>
            <w:r w:rsidRPr="008B2587">
              <w:rPr>
                <w:spacing w:val="-1"/>
                <w:sz w:val="28"/>
                <w:lang w:val="ru-RU"/>
              </w:rPr>
              <w:t>Ч</w:t>
            </w:r>
            <w:r w:rsidRPr="008B2587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i/>
                <w:sz w:val="28"/>
                <w:lang w:val="ru-RU"/>
              </w:rPr>
              <w:t>-1</w:t>
            </w:r>
            <w:r w:rsidRPr="008B2587">
              <w:rPr>
                <w:sz w:val="28"/>
                <w:lang w:val="ru-RU"/>
              </w:rPr>
              <w:t xml:space="preserve">, предшествовавшем отчетному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=1</w:t>
            </w:r>
            <w:r w:rsidRPr="008B2587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=2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=3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=4</w:t>
            </w:r>
            <w:r w:rsidRPr="008B2587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=5</w:t>
            </w:r>
            <w:r w:rsidRPr="008B2587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=6</w:t>
            </w:r>
            <w:r w:rsidRPr="008B2587">
              <w:rPr>
                <w:sz w:val="28"/>
                <w:vertAlign w:val="subscript"/>
                <w:lang w:val="ru-RU"/>
              </w:rPr>
              <w:t>:</w:t>
            </w:r>
            <w:r w:rsidRPr="008B2587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E72E39" w:rsidRPr="008B2587" w:rsidRDefault="00E72E39" w:rsidP="008B2587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E72E39" w:rsidTr="008B2587">
        <w:trPr>
          <w:trHeight w:val="128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(Р</w:t>
            </w:r>
            <w:r w:rsidRPr="008B2587">
              <w:rPr>
                <w:sz w:val="28"/>
                <w:vertAlign w:val="subscript"/>
              </w:rPr>
              <w:t>кбс</w:t>
            </w:r>
            <w:r w:rsidRPr="008B2587">
              <w:rPr>
                <w:sz w:val="28"/>
              </w:rPr>
              <w:t>/Ч)/1000, где: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кбс-</w:t>
            </w:r>
            <w:r w:rsidRPr="008B2587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E72E39" w:rsidRPr="002C41B0" w:rsidTr="008B2587">
        <w:trPr>
          <w:trHeight w:val="96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организациях</w:t>
            </w:r>
          </w:p>
        </w:tc>
      </w:tr>
      <w:tr w:rsidR="00E72E39" w:rsidTr="008B2587">
        <w:trPr>
          <w:trHeight w:val="971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 w:rsidRPr="008B2587">
              <w:rPr>
                <w:rFonts w:ascii="DejaVu Serif" w:hAnsi="DejaVu Serif"/>
                <w:w w:val="82"/>
                <w:sz w:val="28"/>
              </w:rPr>
              <w:t>Чз</w:t>
            </w:r>
            <w:r w:rsidRPr="008B2587"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 w:rsidRPr="008B2587"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 w:rsidRPr="008B2587"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 w:rsidRPr="008B2587">
              <w:rPr>
                <w:rFonts w:ascii="DejaVu Serif" w:hAnsi="DejaVu Serif"/>
                <w:w w:val="82"/>
                <w:sz w:val="28"/>
              </w:rPr>
              <w:t>з</w:t>
            </w:r>
            <w:r w:rsidRPr="008B2587">
              <w:rPr>
                <w:rFonts w:ascii="DejaVu Serif" w:hAnsi="DejaVu Serif"/>
                <w:w w:val="106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</w:t>
            </w:r>
            <w:r w:rsidRPr="008B2587"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6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Чза</w:t>
            </w:r>
            <w:r w:rsidRPr="008B2587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E72E39" w:rsidRPr="002C41B0" w:rsidTr="008B2587">
        <w:trPr>
          <w:trHeight w:val="65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8B2587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6"/>
              </w:rPr>
              <w:t>зк</w:t>
            </w:r>
            <w:r w:rsidRPr="008B2587">
              <w:rPr>
                <w:rFonts w:ascii="DejaVu Serif" w:hAnsi="DejaVu Serif"/>
                <w:spacing w:val="-3"/>
                <w:w w:val="86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2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6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8B2587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E72E39" w:rsidRPr="002C41B0" w:rsidTr="008B2587">
        <w:trPr>
          <w:trHeight w:val="64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E72E39" w:rsidRPr="008B2587" w:rsidRDefault="00E72E39" w:rsidP="008B2587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образования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к численности детей в возрасте 7-18 лет).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</w:t>
            </w:r>
            <w:r w:rsidRPr="008B2587">
              <w:rPr>
                <w:sz w:val="28"/>
                <w:vertAlign w:val="subscript"/>
                <w:lang w:val="ru-RU"/>
              </w:rPr>
              <w:t>оп</w:t>
            </w:r>
            <w:r w:rsidRPr="008B2587">
              <w:rPr>
                <w:sz w:val="28"/>
                <w:lang w:val="ru-RU"/>
              </w:rPr>
              <w:t xml:space="preserve"> / Н</w:t>
            </w:r>
            <w:r w:rsidRPr="008B2587">
              <w:rPr>
                <w:sz w:val="28"/>
                <w:vertAlign w:val="subscript"/>
                <w:lang w:val="ru-RU"/>
              </w:rPr>
              <w:t>7-17</w:t>
            </w:r>
            <w:r w:rsidRPr="008B2587">
              <w:rPr>
                <w:sz w:val="28"/>
                <w:lang w:val="ru-RU"/>
              </w:rPr>
              <w:t>) * 100, где:</w:t>
            </w:r>
          </w:p>
        </w:tc>
      </w:tr>
      <w:tr w:rsidR="00E72E39" w:rsidRPr="002C41B0" w:rsidTr="008B2587">
        <w:trPr>
          <w:trHeight w:val="32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E72E39" w:rsidTr="008B2587">
        <w:trPr>
          <w:trHeight w:val="6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Н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797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E72E39" w:rsidRPr="008B2587" w:rsidRDefault="00E72E39" w:rsidP="008B2587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 w:rsidRPr="008B2587">
              <w:rPr>
                <w:rFonts w:ascii="Courier New" w:hAnsi="Courier New"/>
                <w:w w:val="167"/>
                <w:sz w:val="28"/>
              </w:rPr>
              <w:t>Ч</w:t>
            </w:r>
            <w:r w:rsidRPr="008B2587"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 w:rsidRPr="008B2587"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 w:rsidRPr="008B2587"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E72E39" w:rsidRPr="002C41B0" w:rsidTr="008B2587">
        <w:trPr>
          <w:trHeight w:val="197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-2010) </w:t>
            </w:r>
            <w:r w:rsidRPr="008B2587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/(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+1) </w:t>
            </w:r>
            <w:r w:rsidRPr="008B2587">
              <w:rPr>
                <w:sz w:val="28"/>
                <w:lang w:val="ru-RU"/>
              </w:rPr>
              <w:t xml:space="preserve">учебного года, где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≥2017 </w:t>
            </w:r>
            <w:r w:rsidRPr="008B2587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E72E39" w:rsidRPr="008B2587" w:rsidRDefault="00E72E39" w:rsidP="008B2587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-2010) = (2017-2010) = 7; </w:t>
            </w:r>
            <w:r w:rsidRPr="008B2587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E72E39" w:rsidRPr="002C41B0" w:rsidTr="008B2587">
        <w:trPr>
          <w:trHeight w:val="65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E72E39" w:rsidRPr="00F002A4" w:rsidRDefault="00E72E39">
      <w:pPr>
        <w:spacing w:line="31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88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E72E39" w:rsidRPr="008B2587" w:rsidRDefault="00E72E39" w:rsidP="008B2587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8B2587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8B2587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97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8B2587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E72E39" w:rsidTr="008B2587">
        <w:trPr>
          <w:trHeight w:val="6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8B2587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161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E72E39" w:rsidRPr="008B2587" w:rsidRDefault="00E72E39" w:rsidP="008B2587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 w:rsidRPr="008B2587"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 w:rsidRPr="008B2587"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 w:rsidRPr="008B2587">
              <w:rPr>
                <w:rFonts w:ascii="DejaVu Serif" w:hAnsi="DejaVu Serif"/>
                <w:w w:val="84"/>
                <w:sz w:val="28"/>
              </w:rPr>
              <w:t>К</w:t>
            </w:r>
            <w:r w:rsidRPr="008B2587"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3</w:t>
            </w:r>
            <w:r w:rsidRPr="008B2587">
              <w:rPr>
                <w:rFonts w:ascii="DejaVu Serif" w:hAnsi="DejaVu Serif"/>
                <w:w w:val="64"/>
                <w:sz w:val="28"/>
              </w:rPr>
              <w:t>,</w:t>
            </w:r>
            <w:r w:rsidRPr="008B2587">
              <w:rPr>
                <w:rFonts w:ascii="Arial" w:hAnsi="Arial"/>
                <w:spacing w:val="-2"/>
                <w:w w:val="95"/>
                <w:sz w:val="28"/>
              </w:rPr>
              <w:t>г</w:t>
            </w:r>
            <w:r w:rsidRPr="008B2587">
              <w:rPr>
                <w:rFonts w:ascii="Arial" w:hAnsi="Arial"/>
                <w:spacing w:val="-1"/>
                <w:w w:val="92"/>
                <w:sz w:val="28"/>
              </w:rPr>
              <w:t>д</w:t>
            </w:r>
            <w:r w:rsidRPr="008B2587">
              <w:rPr>
                <w:rFonts w:ascii="Arial" w:hAnsi="Arial"/>
                <w:spacing w:val="1"/>
                <w:w w:val="92"/>
                <w:sz w:val="28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  <w:tr w:rsidR="00E72E39" w:rsidTr="008B2587">
        <w:trPr>
          <w:trHeight w:val="65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8B2587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E72E39" w:rsidRPr="008B2587" w:rsidRDefault="00E72E39" w:rsidP="008B2587">
            <w:pPr>
              <w:pStyle w:val="TableParagraph"/>
              <w:spacing w:line="115" w:lineRule="exact"/>
              <w:ind w:left="283"/>
              <w:rPr>
                <w:rFonts w:ascii="DejaVu Serif"/>
                <w:sz w:val="20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83" w:lineRule="exact"/>
              <w:rPr>
                <w:sz w:val="28"/>
              </w:rPr>
            </w:pPr>
            <w:r w:rsidRPr="008B2587"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E72E39" w:rsidTr="008B2587">
        <w:trPr>
          <w:trHeight w:val="6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К</w:t>
            </w:r>
            <w:r w:rsidRPr="008B2587">
              <w:rPr>
                <w:sz w:val="28"/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spacing w:val="-3"/>
                <w:w w:val="167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spacing w:val="-1"/>
                <w:w w:val="167"/>
              </w:rPr>
              <w:t>н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обратно;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Чн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обратно;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72E39" w:rsidTr="008B2587">
        <w:trPr>
          <w:trHeight w:val="173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E72E39" w:rsidRPr="008B2587" w:rsidRDefault="00E72E39">
            <w:pPr>
              <w:pStyle w:val="TableParagraph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ЧР</w:t>
            </w:r>
            <w:r w:rsidRPr="008B2587"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ЧР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E72E39" w:rsidTr="008B2587">
        <w:trPr>
          <w:trHeight w:val="14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8B2587">
              <w:rPr>
                <w:position w:val="7"/>
                <w:sz w:val="23"/>
                <w:lang w:val="ru-RU"/>
              </w:rPr>
              <w:t>ЧР</w:t>
            </w:r>
            <w:r w:rsidRPr="008B2587">
              <w:rPr>
                <w:position w:val="19"/>
                <w:sz w:val="16"/>
                <w:lang w:val="ru-RU"/>
              </w:rPr>
              <w:t xml:space="preserve">ов </w:t>
            </w:r>
            <w:r w:rsidRPr="008B2587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E72E39" w:rsidRPr="008B2587" w:rsidRDefault="00E72E39" w:rsidP="008B2587">
            <w:pPr>
              <w:pStyle w:val="TableParagraph"/>
              <w:spacing w:before="1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организаций);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E72E39" w:rsidTr="008B2587">
        <w:trPr>
          <w:trHeight w:val="12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E72E39" w:rsidRPr="008B2587" w:rsidRDefault="00E72E39" w:rsidP="008B2587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E72E39" w:rsidRPr="002C41B0" w:rsidTr="008B2587">
        <w:trPr>
          <w:trHeight w:val="661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8B2587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E72E39" w:rsidRPr="008B2587" w:rsidRDefault="00E72E39" w:rsidP="008B2587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типа, сельская местность.</w:t>
            </w:r>
          </w:p>
        </w:tc>
      </w:tr>
      <w:tr w:rsidR="00E72E39" w:rsidTr="008B2587">
        <w:trPr>
          <w:trHeight w:val="15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E72E39" w:rsidRPr="008B2587" w:rsidRDefault="00E72E39" w:rsidP="008B2587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 w:rsidRPr="008B2587">
              <w:rPr>
                <w:rFonts w:ascii="DejaVu Serif" w:hAnsi="DejaVu Serif"/>
                <w:w w:val="95"/>
                <w:sz w:val="28"/>
              </w:rPr>
              <w:t>/</w:t>
            </w:r>
            <w:r w:rsidRPr="008B2587">
              <w:rPr>
                <w:rFonts w:ascii="Arial" w:hAnsi="Arial"/>
                <w:w w:val="95"/>
                <w:sz w:val="28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</w:t>
            </w:r>
            <w:r w:rsidRPr="008B2587">
              <w:rPr>
                <w:rFonts w:ascii="Arial" w:hAnsi="Arial"/>
                <w:w w:val="95"/>
                <w:sz w:val="28"/>
              </w:rPr>
              <w:t>где</w:t>
            </w:r>
            <w:r w:rsidRPr="008B2587"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E72E39" w:rsidRPr="002C41B0" w:rsidTr="008B2587">
        <w:trPr>
          <w:trHeight w:val="98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E72E39" w:rsidRPr="008B2587" w:rsidRDefault="00E72E39" w:rsidP="008B2587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E72E39" w:rsidTr="008B2587">
        <w:trPr>
          <w:trHeight w:val="1399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E72E39" w:rsidRPr="008B2587" w:rsidRDefault="00E72E39" w:rsidP="008B2587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sz w:val="28"/>
              </w:rPr>
              <w:t>(</w:t>
            </w:r>
            <w:r w:rsidRPr="008B2587">
              <w:rPr>
                <w:rFonts w:ascii="Arial" w:hAnsi="Arial"/>
                <w:sz w:val="28"/>
              </w:rPr>
              <w:t>Ч</w:t>
            </w:r>
            <w:r w:rsidRPr="008B2587">
              <w:rPr>
                <w:rFonts w:ascii="Arial" w:hAnsi="Arial"/>
                <w:sz w:val="28"/>
                <w:vertAlign w:val="superscript"/>
              </w:rPr>
              <w:t>проф</w:t>
            </w:r>
            <w:r w:rsidRPr="008B2587">
              <w:rPr>
                <w:rFonts w:ascii="Arial" w:hAnsi="Arial"/>
                <w:sz w:val="28"/>
              </w:rPr>
              <w:tab/>
            </w:r>
            <w:r w:rsidRPr="008B2587">
              <w:rPr>
                <w:rFonts w:ascii="DejaVu Serif" w:hAnsi="DejaVu Serif"/>
                <w:w w:val="115"/>
                <w:sz w:val="28"/>
              </w:rPr>
              <w:t>/</w:t>
            </w:r>
            <w:r w:rsidRPr="008B2587">
              <w:rPr>
                <w:rFonts w:ascii="Arial" w:hAnsi="Arial"/>
                <w:sz w:val="28"/>
              </w:rPr>
              <w:t>Ч</w:t>
            </w:r>
            <w:r w:rsidRPr="008B2587">
              <w:rPr>
                <w:rFonts w:ascii="DejaVu Serif" w:hAnsi="DejaVu Serif"/>
                <w:position w:val="-7"/>
                <w:sz w:val="20"/>
              </w:rPr>
              <w:t>10–11(12)</w:t>
            </w:r>
            <w:r w:rsidRPr="008B2587">
              <w:rPr>
                <w:rFonts w:ascii="DejaVu Serif" w:hAnsi="DejaVu Serif"/>
                <w:sz w:val="28"/>
              </w:rPr>
              <w:t>)</w:t>
            </w:r>
            <w:r w:rsidRPr="008B2587">
              <w:rPr>
                <w:rFonts w:ascii="MS Gothic" w:eastAsia="MS Gothic" w:hAnsi="MS Gothic" w:cs="MS Gothic" w:hint="eastAsia"/>
                <w:sz w:val="28"/>
              </w:rPr>
              <w:t>∗</w:t>
            </w:r>
            <w:r w:rsidRPr="008B2587">
              <w:rPr>
                <w:rFonts w:ascii="DejaVu Serif" w:hAnsi="DejaVu Serif"/>
                <w:sz w:val="28"/>
              </w:rPr>
              <w:t>100,</w:t>
            </w:r>
            <w:r w:rsidRPr="008B2587">
              <w:rPr>
                <w:rFonts w:ascii="Arial" w:hAnsi="Arial"/>
                <w:sz w:val="28"/>
              </w:rPr>
              <w:t>где</w:t>
            </w:r>
            <w:r w:rsidRPr="008B2587">
              <w:rPr>
                <w:rFonts w:ascii="DejaVu Serif" w:hAnsi="DejaVu Serif"/>
                <w:sz w:val="28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 w:rsidRPr="008B2587"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E72E39" w:rsidTr="008B2587">
        <w:trPr>
          <w:trHeight w:val="104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8B2587">
              <w:rPr>
                <w:rFonts w:ascii="DejaVu Serif" w:hAnsi="DejaVu Serif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E72E39" w:rsidRPr="008B2587" w:rsidRDefault="00E72E39" w:rsidP="008B2587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возможностями здоровья);</w:t>
            </w:r>
          </w:p>
        </w:tc>
      </w:tr>
      <w:tr w:rsidR="00E72E39" w:rsidRPr="002C41B0" w:rsidTr="008B2587">
        <w:trPr>
          <w:trHeight w:val="6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8B2587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E72E39" w:rsidTr="008B2587">
        <w:trPr>
          <w:trHeight w:val="1384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72E39" w:rsidRPr="008B2587" w:rsidRDefault="00E72E39" w:rsidP="008B2587">
            <w:pPr>
              <w:pStyle w:val="TableParagraph"/>
              <w:spacing w:before="132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w w:val="95"/>
              </w:rPr>
              <w:t>(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Arial" w:hAnsi="Arial"/>
                <w:w w:val="95"/>
                <w:vertAlign w:val="subscript"/>
              </w:rPr>
              <w:t>дот</w:t>
            </w:r>
            <w:r w:rsidRPr="008B2587">
              <w:rPr>
                <w:rFonts w:ascii="DejaVu Serif" w:hAnsi="DejaVu Serif"/>
                <w:w w:val="95"/>
              </w:rPr>
              <w:t>/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</w:rPr>
              <w:t>∗</w:t>
            </w:r>
            <w:r w:rsidRPr="008B2587">
              <w:rPr>
                <w:rFonts w:ascii="DejaVu Serif" w:hAnsi="DejaVu Serif"/>
                <w:w w:val="95"/>
              </w:rPr>
              <w:t xml:space="preserve"> 100, </w:t>
            </w:r>
            <w:r w:rsidRPr="008B2587">
              <w:rPr>
                <w:rFonts w:ascii="Arial" w:hAnsi="Arial"/>
                <w:w w:val="95"/>
              </w:rPr>
              <w:t>где</w:t>
            </w:r>
            <w:r w:rsidRPr="008B2587"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E72E39" w:rsidRDefault="00E72E39">
      <w:pPr>
        <w:rPr>
          <w:rFonts w:ascii="DejaVu Serif" w:hAnsi="DejaVu Serif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97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E72E39" w:rsidRPr="008B2587" w:rsidRDefault="00E72E39" w:rsidP="008B2587">
            <w:pPr>
              <w:pStyle w:val="TableParagraph"/>
              <w:spacing w:before="10"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E72E39" w:rsidRPr="008B2587" w:rsidRDefault="00E72E39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E72E39" w:rsidRPr="002C41B0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 расчете на 1 педагогического работника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Ч/(ПРс+ПРв),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E72E39" w:rsidRPr="008B2587" w:rsidRDefault="00E72E39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классах очного обучения;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E72E39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0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 классах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заочного обучения;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E72E39" w:rsidRPr="00F002A4" w:rsidRDefault="00E72E39">
      <w:pPr>
        <w:spacing w:line="310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E72E39" w:rsidRPr="008B2587" w:rsidRDefault="00E72E39" w:rsidP="008B2587">
            <w:pPr>
              <w:pStyle w:val="TableParagraph"/>
              <w:spacing w:line="309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занятость.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23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 У</w:t>
            </w:r>
            <w:r w:rsidRPr="008B2587">
              <w:rPr>
                <w:sz w:val="28"/>
                <w:vertAlign w:val="subscript"/>
              </w:rPr>
              <w:t>35</w:t>
            </w:r>
            <w:r w:rsidRPr="008B2587">
              <w:rPr>
                <w:sz w:val="28"/>
              </w:rPr>
              <w:t xml:space="preserve"> / У) * 100, где: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</w:t>
            </w:r>
            <w:r w:rsidRPr="008B2587">
              <w:rPr>
                <w:sz w:val="28"/>
                <w:vertAlign w:val="subscript"/>
                <w:lang w:val="ru-RU"/>
              </w:rPr>
              <w:t>35</w:t>
            </w:r>
            <w:r w:rsidRPr="008B2587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E72E39" w:rsidTr="008B2587">
        <w:trPr>
          <w:trHeight w:val="160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педагогических работников – всего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(З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/З</w:t>
            </w:r>
            <w:r w:rsidRPr="008B2587">
              <w:rPr>
                <w:sz w:val="28"/>
                <w:vertAlign w:val="subscript"/>
              </w:rPr>
              <w:t>э</w:t>
            </w:r>
            <w:r w:rsidRPr="008B2587">
              <w:rPr>
                <w:sz w:val="28"/>
              </w:rPr>
              <w:t>)*100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={(ФОТ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/Ч</w:t>
            </w:r>
            <w:r w:rsidRPr="008B2587">
              <w:rPr>
                <w:sz w:val="28"/>
                <w:vertAlign w:val="subscript"/>
              </w:rPr>
              <w:t>пр</w:t>
            </w:r>
            <w:r w:rsidRPr="008B2587">
              <w:rPr>
                <w:sz w:val="28"/>
              </w:rPr>
              <w:t>)/12}*1000, где: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E72E39" w:rsidRPr="008B2587" w:rsidRDefault="00E72E39" w:rsidP="008B2587">
            <w:pPr>
              <w:pStyle w:val="TableParagraph"/>
              <w:spacing w:line="309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 - всего;</w:t>
            </w:r>
          </w:p>
        </w:tc>
      </w:tr>
      <w:tr w:rsidR="00E72E39" w:rsidTr="008B2587">
        <w:trPr>
          <w:trHeight w:val="128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общего, среднего общего образования;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</w:t>
            </w:r>
            <w:r w:rsidRPr="008B2587">
              <w:rPr>
                <w:sz w:val="28"/>
                <w:vertAlign w:val="subscript"/>
                <w:lang w:val="ru-RU"/>
              </w:rPr>
              <w:t>э</w:t>
            </w:r>
            <w:r w:rsidRPr="008B2587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(ПР/Р)*100, где: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нарушениями);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128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E72E39" w:rsidTr="008B2587">
        <w:trPr>
          <w:trHeight w:val="3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социальных педагогов:</w:t>
            </w:r>
          </w:p>
        </w:tc>
      </w:tr>
      <w:tr w:rsidR="00E72E39" w:rsidTr="008B2587">
        <w:trPr>
          <w:trHeight w:val="36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72E39" w:rsidTr="008B2587">
        <w:trPr>
          <w:trHeight w:val="37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штате;</w:t>
            </w:r>
          </w:p>
        </w:tc>
      </w:tr>
      <w:tr w:rsidR="00E72E39" w:rsidTr="008B2587">
        <w:trPr>
          <w:trHeight w:val="36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педагогов-психологов:</w:t>
            </w:r>
          </w:p>
        </w:tc>
      </w:tr>
      <w:tr w:rsidR="00E72E39" w:rsidTr="008B2587">
        <w:trPr>
          <w:trHeight w:val="3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72E39" w:rsidTr="008B2587">
        <w:trPr>
          <w:trHeight w:val="36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штате;</w:t>
            </w:r>
          </w:p>
        </w:tc>
      </w:tr>
      <w:tr w:rsidR="00E72E39" w:rsidTr="008B2587">
        <w:trPr>
          <w:trHeight w:val="36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учителей-логопедов:</w:t>
            </w:r>
          </w:p>
        </w:tc>
      </w:tr>
      <w:tr w:rsidR="00E72E39" w:rsidTr="008B2587">
        <w:trPr>
          <w:trHeight w:val="3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72E39" w:rsidTr="008B2587">
        <w:trPr>
          <w:trHeight w:val="36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</w:tr>
      <w:tr w:rsidR="00E72E39" w:rsidTr="008B2587">
        <w:trPr>
          <w:trHeight w:val="3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учителей-дефектологов:</w:t>
            </w:r>
          </w:p>
        </w:tc>
      </w:tr>
      <w:tr w:rsidR="00E72E39" w:rsidTr="008B2587">
        <w:trPr>
          <w:trHeight w:val="36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  <w:tr w:rsidR="00E72E39" w:rsidTr="008B2587">
        <w:trPr>
          <w:trHeight w:val="3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</w:rPr>
              <w:t>из них в штате.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Всего: (Чв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/Ч)*100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в штате: (Чш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/Ч)*100,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 4, где: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>Чв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имеющих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работников должности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23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>Чш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имеющих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штатных работников должности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социальные педагоги;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i=2: </w:t>
            </w:r>
            <w:r w:rsidRPr="008B2587">
              <w:rPr>
                <w:sz w:val="28"/>
              </w:rPr>
              <w:t>педагоги-психологи;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i=3: </w:t>
            </w:r>
            <w:r w:rsidRPr="008B2587">
              <w:rPr>
                <w:sz w:val="28"/>
              </w:rPr>
              <w:t>учителя-логопеды;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i=4: </w:t>
            </w:r>
            <w:r w:rsidRPr="008B2587">
              <w:rPr>
                <w:sz w:val="28"/>
              </w:rPr>
              <w:t>учителя-дефектологи.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E72E39" w:rsidRPr="008B2587" w:rsidRDefault="00E72E39" w:rsidP="008B2587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Courier New" w:hAnsi="Courier New"/>
                <w:w w:val="167"/>
                <w:lang w:val="ru-RU"/>
              </w:rPr>
              <w:t>Чоо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w w:val="167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5"/>
                <w:lang w:val="ru-RU"/>
              </w:rPr>
              <w:t>г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67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4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72E39" w:rsidRPr="00F002A4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8B2587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8B2587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E72E39" w:rsidRPr="002C41B0" w:rsidTr="008B2587">
        <w:trPr>
          <w:trHeight w:val="65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8B2587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E72E39" w:rsidRPr="002C41B0" w:rsidTr="008B2587">
        <w:trPr>
          <w:trHeight w:val="65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E72E39" w:rsidRPr="008B2587" w:rsidRDefault="00E72E39" w:rsidP="008B2587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</w:t>
            </w:r>
            <w:r w:rsidRPr="008B2587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E72E39" w:rsidRPr="008B2587" w:rsidRDefault="00E72E39" w:rsidP="008B2587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30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нарушениями)в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Чоз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w w:val="140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72E39" w:rsidRPr="008B2587" w:rsidRDefault="00E72E39" w:rsidP="008B2587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Arial" w:hAnsi="Arial"/>
                <w:w w:val="89"/>
              </w:rPr>
              <w:t>Чз</w:t>
            </w:r>
            <w:r w:rsidRPr="008B2587">
              <w:rPr>
                <w:rFonts w:ascii="Arial" w:hAnsi="Arial"/>
                <w:spacing w:val="-1"/>
                <w:w w:val="89"/>
              </w:rPr>
              <w:t>б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spacing w:val="-1"/>
                <w:w w:val="87"/>
              </w:rPr>
              <w:t>Ч</w:t>
            </w:r>
            <w:r w:rsidRPr="008B2587">
              <w:rPr>
                <w:rFonts w:ascii="Arial" w:hAnsi="Arial"/>
                <w:w w:val="87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;</w:t>
            </w:r>
            <w:r w:rsidRPr="008B2587">
              <w:rPr>
                <w:spacing w:val="-1"/>
                <w:sz w:val="28"/>
              </w:rPr>
              <w:t>гд</w:t>
            </w:r>
            <w:r w:rsidRPr="008B2587">
              <w:rPr>
                <w:spacing w:val="-2"/>
                <w:sz w:val="28"/>
              </w:rPr>
              <w:t>е</w:t>
            </w:r>
            <w:r w:rsidRPr="008B2587">
              <w:rPr>
                <w:sz w:val="28"/>
              </w:rPr>
              <w:t>: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lang w:val="ru-RU"/>
              </w:rPr>
              <w:t>Ч</w:t>
            </w:r>
            <w:r w:rsidRPr="008B2587">
              <w:rPr>
                <w:rFonts w:ascii="DejaVu Serif" w:hAnsi="DejaVu Serif"/>
                <w:lang w:val="ru-RU"/>
              </w:rPr>
              <w:t xml:space="preserve">зб </w:t>
            </w:r>
            <w:r w:rsidRPr="008B2587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отопление, канализацию);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lang w:val="ru-RU"/>
              </w:rPr>
              <w:t>Ч</w:t>
            </w:r>
            <w:r w:rsidRPr="008B2587">
              <w:rPr>
                <w:rFonts w:ascii="DejaVu Serif" w:hAnsi="DejaVu Serif"/>
                <w:lang w:val="ru-RU"/>
              </w:rPr>
              <w:t xml:space="preserve">з </w:t>
            </w:r>
            <w:r w:rsidRPr="008B2587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72E39" w:rsidRPr="002C41B0" w:rsidTr="008B2587">
        <w:trPr>
          <w:trHeight w:val="22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К</w:t>
            </w:r>
            <w:r w:rsidRPr="008B2587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lang w:val="ru-RU"/>
              </w:rPr>
              <w:t>оо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8B2587">
              <w:rPr>
                <w:rFonts w:ascii="DejaVu Serif" w:hAnsi="DejaVu Serif"/>
                <w:w w:val="8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w w:val="84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4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lang w:val="ru-RU"/>
              </w:rPr>
              <w:t>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2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8B2587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8B2587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организациях</w:t>
            </w:r>
          </w:p>
        </w:tc>
      </w:tr>
      <w:tr w:rsidR="00E72E39" w:rsidRPr="002C41B0" w:rsidTr="008B2587">
        <w:trPr>
          <w:trHeight w:val="65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E72E39" w:rsidRPr="008B2587" w:rsidRDefault="00E72E39" w:rsidP="008B2587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2" w:lineRule="auto"/>
              <w:rPr>
                <w:sz w:val="28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нарушениями), (на начало</w:t>
            </w:r>
          </w:p>
          <w:p w:rsidR="00E72E39" w:rsidRPr="008B2587" w:rsidRDefault="00E72E39" w:rsidP="008B2587">
            <w:pPr>
              <w:pStyle w:val="TableParagraph"/>
              <w:spacing w:before="3"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года);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E72E39" w:rsidRPr="008B2587" w:rsidRDefault="00E72E39" w:rsidP="008B2587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нарушениями)в</w:t>
            </w:r>
          </w:p>
          <w:p w:rsidR="00E72E39" w:rsidRPr="008B2587" w:rsidRDefault="00E72E39" w:rsidP="008B2587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E72E39" w:rsidRPr="002C41B0" w:rsidTr="008B2587">
        <w:trPr>
          <w:trHeight w:val="422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E72E39" w:rsidRPr="008B2587" w:rsidRDefault="00E72E39" w:rsidP="008B2587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 w:rsidRPr="004D38E4"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i1025" type="#_x0000_t75" style="width:168.75pt;height:47.25pt;visibility:visible">
                  <v:imagedata r:id="rId12" o:title=""/>
                </v:shape>
              </w:pict>
            </w:r>
            <w:r w:rsidRPr="008B2587">
              <w:rPr>
                <w:rFonts w:ascii="Arial" w:hAnsi="Arial"/>
                <w:lang w:val="ru-RU"/>
              </w:rPr>
              <w:t>,</w:t>
            </w:r>
            <w:r w:rsidRPr="008B2587">
              <w:rPr>
                <w:sz w:val="28"/>
                <w:lang w:val="ru-RU"/>
              </w:rPr>
              <w:t>где:</w:t>
            </w:r>
          </w:p>
          <w:p w:rsidR="00E72E39" w:rsidRPr="008B2587" w:rsidRDefault="00E72E39" w:rsidP="008B2587">
            <w:pPr>
              <w:pStyle w:val="TableParagraph"/>
              <w:ind w:right="295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E72E39" w:rsidRPr="00F002A4" w:rsidRDefault="00E72E39">
      <w:pPr>
        <w:spacing w:line="322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8B2587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возможностями здоровья и инвалидами</w:t>
            </w:r>
          </w:p>
        </w:tc>
      </w:tr>
      <w:tr w:rsidR="00E72E39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8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</w:rPr>
              <w:t>ов</w:t>
            </w:r>
            <w:r w:rsidRPr="008B2587">
              <w:rPr>
                <w:rFonts w:ascii="DejaVu Serif" w:hAnsi="DejaVu Serif"/>
                <w:spacing w:val="-3"/>
                <w:w w:val="88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2"/>
              </w:rPr>
              <w:t>Ч</w:t>
            </w:r>
            <w:r w:rsidRPr="008B2587">
              <w:rPr>
                <w:rFonts w:ascii="DejaVu Serif" w:hAnsi="DejaVu Serif"/>
                <w:spacing w:val="-1"/>
                <w:w w:val="82"/>
              </w:rPr>
              <w:t>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8B2587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инвалидов;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72E39" w:rsidRPr="002C41B0" w:rsidTr="008B2587">
        <w:trPr>
          <w:trHeight w:val="431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E72E39" w:rsidRPr="008B2587" w:rsidRDefault="00E72E39" w:rsidP="008B2587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детей-инвалидов.</w:t>
            </w:r>
          </w:p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инвалидов,детей-инвалидов.</w:t>
            </w:r>
          </w:p>
          <w:p w:rsidR="00E72E39" w:rsidRPr="008B2587" w:rsidRDefault="00E72E39" w:rsidP="008B2587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E72E39" w:rsidRPr="008B2587" w:rsidRDefault="00E72E39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</w:t>
            </w:r>
            <w:r w:rsidRPr="008B2587">
              <w:rPr>
                <w:spacing w:val="-1"/>
                <w:sz w:val="28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: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8B2587">
              <w:rPr>
                <w:sz w:val="2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</w:tbl>
    <w:p w:rsidR="00E72E39" w:rsidRPr="00F002A4" w:rsidRDefault="00E72E39">
      <w:pPr>
        <w:spacing w:line="142" w:lineRule="exact"/>
        <w:rPr>
          <w:rFonts w:ascii="DejaVu Serif"/>
          <w:sz w:val="20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197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spacing w:val="-2"/>
                <w:sz w:val="28"/>
                <w:lang w:val="ru-RU"/>
              </w:rPr>
              <w:t>И</w:t>
            </w:r>
            <w:r w:rsidRPr="008B2587">
              <w:rPr>
                <w:sz w:val="28"/>
                <w:lang w:val="ru-RU"/>
              </w:rPr>
              <w:t>знихин</w:t>
            </w:r>
            <w:r w:rsidRPr="008B2587">
              <w:rPr>
                <w:spacing w:val="-1"/>
                <w:sz w:val="28"/>
                <w:lang w:val="ru-RU"/>
              </w:rPr>
              <w:t>ва</w:t>
            </w:r>
            <w:r w:rsidRPr="008B2587">
              <w:rPr>
                <w:spacing w:val="-4"/>
                <w:sz w:val="28"/>
                <w:lang w:val="ru-RU"/>
              </w:rPr>
              <w:t>л</w:t>
            </w:r>
            <w:r w:rsidRPr="008B2587">
              <w:rPr>
                <w:sz w:val="28"/>
                <w:lang w:val="ru-RU"/>
              </w:rPr>
              <w:t>и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о</w:t>
            </w:r>
            <w:r w:rsidRPr="008B2587">
              <w:rPr>
                <w:spacing w:val="-1"/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ете</w:t>
            </w:r>
            <w:r w:rsidRPr="008B2587">
              <w:rPr>
                <w:spacing w:val="4"/>
                <w:sz w:val="28"/>
                <w:lang w:val="ru-RU"/>
              </w:rPr>
              <w:t>й</w:t>
            </w:r>
            <w:r w:rsidRPr="008B2587">
              <w:rPr>
                <w:spacing w:val="-3"/>
                <w:sz w:val="28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>ин</w:t>
            </w:r>
            <w:r w:rsidRPr="008B2587">
              <w:rPr>
                <w:spacing w:val="-1"/>
                <w:sz w:val="28"/>
                <w:lang w:val="ru-RU"/>
              </w:rPr>
              <w:t>ва</w:t>
            </w:r>
            <w:r w:rsidRPr="008B2587">
              <w:rPr>
                <w:spacing w:val="-4"/>
                <w:sz w:val="28"/>
                <w:lang w:val="ru-RU"/>
              </w:rPr>
              <w:t>л</w:t>
            </w:r>
            <w:r w:rsidRPr="008B2587">
              <w:rPr>
                <w:sz w:val="28"/>
                <w:lang w:val="ru-RU"/>
              </w:rPr>
              <w:t>и</w:t>
            </w:r>
            <w:r w:rsidRPr="008B2587">
              <w:rPr>
                <w:spacing w:val="-2"/>
                <w:sz w:val="28"/>
                <w:lang w:val="ru-RU"/>
              </w:rPr>
              <w:t>д</w:t>
            </w:r>
            <w:r w:rsidRPr="008B2587">
              <w:rPr>
                <w:sz w:val="28"/>
                <w:lang w:val="ru-RU"/>
              </w:rPr>
              <w:t>о</w:t>
            </w:r>
            <w:r w:rsidRPr="008B2587">
              <w:rPr>
                <w:spacing w:val="-3"/>
                <w:sz w:val="28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:</w:t>
            </w: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8B2587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8B2587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</w:tc>
      </w:tr>
      <w:tr w:rsidR="00E72E39" w:rsidRPr="002C41B0" w:rsidTr="008B2587">
        <w:trPr>
          <w:trHeight w:val="97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8B2587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line="116" w:lineRule="exact"/>
              <w:ind w:left="465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129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8B2587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E72E39" w:rsidRPr="008B2587" w:rsidRDefault="00E72E39" w:rsidP="008B2587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  <w:p w:rsidR="00E72E39" w:rsidRPr="008B2587" w:rsidRDefault="00E72E39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образовательным программам;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05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образовательным программам;</w:t>
            </w:r>
          </w:p>
        </w:tc>
      </w:tr>
      <w:tr w:rsidR="00E72E39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нарушениями)).</w:t>
            </w:r>
          </w:p>
        </w:tc>
      </w:tr>
      <w:tr w:rsidR="00E72E39" w:rsidTr="008B2587">
        <w:trPr>
          <w:trHeight w:val="97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ЧО</w:t>
            </w:r>
            <w:r w:rsidRPr="008B2587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8B2587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11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E72E39" w:rsidRPr="008B2587" w:rsidRDefault="00E72E39" w:rsidP="008B2587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 w:rsidRPr="008B2587">
              <w:rPr>
                <w:rFonts w:ascii="DejaVu Serif" w:hAnsi="DejaVu Serif"/>
                <w:w w:val="95"/>
                <w:sz w:val="28"/>
              </w:rPr>
              <w:t>(Ч</w:t>
            </w:r>
            <w:r w:rsidRPr="008B2587"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 w:rsidRPr="008B2587">
              <w:rPr>
                <w:rFonts w:ascii="DejaVu Serif" w:hAnsi="DejaVu Serif"/>
                <w:w w:val="95"/>
                <w:sz w:val="28"/>
              </w:rPr>
              <w:t>/ЧО</w:t>
            </w:r>
            <w:r w:rsidRPr="008B2587"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 w:rsidRPr="008B2587"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  <w:sz w:val="28"/>
              </w:rPr>
              <w:t>∗</w:t>
            </w:r>
            <w:r w:rsidRPr="008B2587">
              <w:rPr>
                <w:rFonts w:ascii="DejaVu Serif" w:hAnsi="DejaVu Serif"/>
                <w:w w:val="95"/>
                <w:sz w:val="28"/>
              </w:rPr>
              <w:t xml:space="preserve"> 100, где:</w:t>
            </w:r>
          </w:p>
        </w:tc>
      </w:tr>
      <w:tr w:rsidR="00E72E39" w:rsidRPr="002C41B0" w:rsidTr="008B2587">
        <w:trPr>
          <w:trHeight w:val="798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E72E39" w:rsidRPr="008B2587" w:rsidRDefault="00E72E39" w:rsidP="008B2587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(интеллектуальными нарушениями)),</w:t>
            </w:r>
          </w:p>
          <w:p w:rsidR="00E72E39" w:rsidRPr="008B2587" w:rsidRDefault="00E72E39" w:rsidP="008B2587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2.численности</w:t>
            </w:r>
            <w:r w:rsidRPr="008B2587">
              <w:rPr>
                <w:sz w:val="28"/>
                <w:lang w:val="ru-RU"/>
              </w:rPr>
              <w:tab/>
              <w:t>обучающихся</w:t>
            </w:r>
            <w:r w:rsidRPr="008B2587">
              <w:rPr>
                <w:sz w:val="28"/>
                <w:lang w:val="ru-RU"/>
              </w:rPr>
              <w:tab/>
              <w:t>с</w:t>
            </w:r>
            <w:r w:rsidRPr="008B2587">
              <w:rPr>
                <w:sz w:val="28"/>
                <w:lang w:val="ru-RU"/>
              </w:rPr>
              <w:tab/>
              <w:t>ограниченными</w:t>
            </w:r>
            <w:r w:rsidRPr="008B2587">
              <w:rPr>
                <w:sz w:val="28"/>
                <w:lang w:val="ru-RU"/>
              </w:rPr>
              <w:tab/>
              <w:t>возможностями</w:t>
            </w:r>
            <w:r w:rsidRPr="008B2587">
              <w:rPr>
                <w:sz w:val="28"/>
                <w:lang w:val="ru-RU"/>
              </w:rPr>
              <w:tab/>
              <w:t>здоровья</w:t>
            </w:r>
            <w:r w:rsidRPr="008B2587">
              <w:rPr>
                <w:sz w:val="28"/>
                <w:lang w:val="ru-RU"/>
              </w:rPr>
              <w:tab/>
              <w:t>во</w:t>
            </w:r>
            <w:r w:rsidRPr="008B2587">
              <w:rPr>
                <w:sz w:val="28"/>
                <w:lang w:val="ru-RU"/>
              </w:rPr>
              <w:tab/>
              <w:t>всех</w:t>
            </w:r>
            <w:r w:rsidRPr="008B2587">
              <w:rPr>
                <w:sz w:val="28"/>
                <w:lang w:val="ru-RU"/>
              </w:rPr>
              <w:tab/>
              <w:t>классах,</w:t>
            </w:r>
            <w:r w:rsidRPr="008B2587">
              <w:rPr>
                <w:sz w:val="28"/>
                <w:lang w:val="ru-RU"/>
              </w:rPr>
              <w:tab/>
              <w:t>кроме</w:t>
            </w:r>
            <w:r w:rsidRPr="008B2587">
              <w:rPr>
                <w:sz w:val="28"/>
                <w:lang w:val="ru-RU"/>
              </w:rPr>
              <w:tab/>
              <w:t>классов</w:t>
            </w:r>
            <w:r w:rsidRPr="008B2587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E72E39" w:rsidRPr="008B2587" w:rsidRDefault="00E72E39" w:rsidP="008B2587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/(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+1) </w:t>
            </w:r>
            <w:r w:rsidRPr="008B2587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E72E39" w:rsidRPr="008B2587" w:rsidRDefault="00E72E39" w:rsidP="008B2587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(интеллектуальными нарушениями)) берутся: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 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72E39" w:rsidRPr="008B2587" w:rsidRDefault="00E72E39" w:rsidP="008B2587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E72E39" w:rsidRPr="008B2587" w:rsidRDefault="00E72E39" w:rsidP="008B2587">
            <w:pPr>
              <w:pStyle w:val="TableParagraph"/>
              <w:numPr>
                <w:ilvl w:val="2"/>
                <w:numId w:val="5"/>
              </w:numPr>
              <w:tabs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72E39" w:rsidRPr="008B2587" w:rsidRDefault="00E72E39" w:rsidP="008B2587">
            <w:pPr>
              <w:pStyle w:val="TableParagraph"/>
              <w:numPr>
                <w:ilvl w:val="2"/>
                <w:numId w:val="5"/>
              </w:numPr>
              <w:tabs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первый год обучения первых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72E39" w:rsidRPr="008B2587" w:rsidRDefault="00E72E39" w:rsidP="008B2587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-2016) </w:t>
            </w:r>
            <w:r w:rsidRPr="008B2587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8B2587">
              <w:rPr>
                <w:spacing w:val="2"/>
                <w:sz w:val="28"/>
                <w:lang w:val="ru-RU"/>
              </w:rPr>
              <w:t>(</w:t>
            </w:r>
            <w:r w:rsidRPr="008B2587">
              <w:rPr>
                <w:i/>
                <w:spacing w:val="2"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≥ 2017</w:t>
            </w:r>
            <w:r w:rsidRPr="008B2587">
              <w:rPr>
                <w:sz w:val="28"/>
                <w:lang w:val="ru-RU"/>
              </w:rPr>
              <w:t>);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классов.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-2015)=(2017-2015)=2;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-2016) = (2017-2016)=1</w:t>
            </w:r>
            <w:r w:rsidRPr="008B2587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E72E39" w:rsidRPr="008B2587" w:rsidRDefault="00E72E39" w:rsidP="008B2587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-2015)=(2018-2015)=3</w:t>
            </w:r>
            <w:r w:rsidRPr="008B2587">
              <w:rPr>
                <w:sz w:val="28"/>
                <w:lang w:val="ru-RU"/>
              </w:rPr>
              <w:t xml:space="preserve">;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-2016) = (2018-2016)=2</w:t>
            </w:r>
            <w:r w:rsidRPr="008B2587">
              <w:rPr>
                <w:sz w:val="28"/>
                <w:lang w:val="ru-RU"/>
              </w:rPr>
              <w:t>, то есть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4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E72E39" w:rsidRPr="002C41B0" w:rsidTr="008B2587">
        <w:trPr>
          <w:trHeight w:val="2373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</w:rPr>
            </w:pPr>
            <w:r w:rsidRPr="008B2587">
              <w:rPr>
                <w:rFonts w:ascii="DejaVu Serif" w:hAnsi="DejaVu Serif"/>
                <w:lang w:val="ru-RU"/>
              </w:rPr>
              <w:t>ЧО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8B2587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 w:rsidRPr="008B2587">
              <w:rPr>
                <w:sz w:val="28"/>
              </w:rPr>
              <w:t>Определяется каксумма: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8B2587">
              <w:rPr>
                <w:sz w:val="28"/>
              </w:rPr>
              <w:t>(интеллектуальныминарушениями)),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8B2587">
              <w:rPr>
                <w:spacing w:val="-2"/>
                <w:sz w:val="28"/>
                <w:lang w:val="ru-RU"/>
              </w:rPr>
              <w:t xml:space="preserve">для </w:t>
            </w:r>
            <w:r w:rsidRPr="008B2587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70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77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нарушениями).</w:t>
            </w:r>
          </w:p>
          <w:p w:rsidR="00E72E39" w:rsidRPr="008B2587" w:rsidRDefault="00E72E39" w:rsidP="008B2587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Courier New" w:hAnsi="Courier New"/>
                <w:w w:val="167"/>
              </w:rPr>
              <w:t>Ч</w:t>
            </w:r>
            <w:r w:rsidRPr="008B2587">
              <w:rPr>
                <w:rFonts w:ascii="Courier New" w:hAnsi="Courier New"/>
                <w:w w:val="148"/>
                <w:vertAlign w:val="subscript"/>
              </w:rPr>
              <w:t>фго</w:t>
            </w:r>
            <w:r w:rsidRPr="008B2587"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Arial" w:hAnsi="Arial"/>
                <w:spacing w:val="-1"/>
                <w:w w:val="84"/>
              </w:rPr>
              <w:t>Ч</w:t>
            </w:r>
            <w:r w:rsidRPr="008B2587">
              <w:rPr>
                <w:rFonts w:ascii="Arial" w:hAnsi="Arial"/>
                <w:w w:val="84"/>
              </w:rPr>
              <w:t>О</w:t>
            </w:r>
            <w:r w:rsidRPr="008B2587"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 w:rsidRPr="008B2587"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Courier New" w:hAnsi="Courier New"/>
                <w:w w:val="167"/>
              </w:rPr>
              <w:t>где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72E39" w:rsidRPr="002C41B0" w:rsidTr="008B2587">
        <w:trPr>
          <w:trHeight w:val="391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8B2587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нарушениями). Определяется как численность обучающихся в отдельных классах для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определенных лет обучения: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первые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-2015) </w:t>
            </w:r>
            <w:r w:rsidRPr="008B2587">
              <w:rPr>
                <w:sz w:val="28"/>
                <w:lang w:val="ru-RU"/>
              </w:rPr>
              <w:t>классов, обучение в которых осуществляется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8B2587">
              <w:rPr>
                <w:spacing w:val="2"/>
                <w:sz w:val="28"/>
                <w:lang w:val="ru-RU"/>
              </w:rPr>
              <w:t>(</w:t>
            </w:r>
            <w:r w:rsidRPr="008B2587">
              <w:rPr>
                <w:i/>
                <w:spacing w:val="2"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≥2016</w:t>
            </w:r>
            <w:r w:rsidRPr="008B2587">
              <w:rPr>
                <w:sz w:val="28"/>
                <w:lang w:val="ru-RU"/>
              </w:rPr>
              <w:t>);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 xml:space="preserve"> ≥2017</w:t>
            </w:r>
            <w:r w:rsidRPr="008B2587">
              <w:rPr>
                <w:sz w:val="28"/>
                <w:lang w:val="ru-RU"/>
              </w:rPr>
              <w:t>).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-2015)=(2017-2015)=2</w:t>
            </w:r>
            <w:r w:rsidRPr="008B2587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E72E39" w:rsidRPr="008B2587" w:rsidRDefault="00E72E39" w:rsidP="008B2587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8B2587">
              <w:rPr>
                <w:i/>
                <w:sz w:val="28"/>
                <w:lang w:val="ru-RU"/>
              </w:rPr>
              <w:t>(</w:t>
            </w:r>
            <w:r w:rsidRPr="008B2587">
              <w:rPr>
                <w:i/>
                <w:sz w:val="28"/>
              </w:rPr>
              <w:t>k</w:t>
            </w:r>
            <w:r w:rsidRPr="008B2587">
              <w:rPr>
                <w:i/>
                <w:sz w:val="28"/>
                <w:lang w:val="ru-RU"/>
              </w:rPr>
              <w:t>-2015)=(2018-2015)=3</w:t>
            </w:r>
            <w:r w:rsidRPr="008B2587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ЧОап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 w:rsidRPr="008B2587">
              <w:rPr>
                <w:sz w:val="28"/>
              </w:rPr>
              <w:t>(интеллектуальными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нарушениями).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F002A4" w:rsidTr="008B2587">
        <w:trPr>
          <w:trHeight w:val="308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 w:rsidP="008B2587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E72E39" w:rsidRPr="008B2587" w:rsidRDefault="00E72E39" w:rsidP="008B2587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 w:rsidRPr="008B2587"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8B2587">
              <w:rPr>
                <w:spacing w:val="14"/>
                <w:w w:val="98"/>
                <w:sz w:val="27"/>
                <w:lang w:val="ru-RU"/>
              </w:rPr>
              <w:t>П</w:t>
            </w:r>
            <w:r w:rsidRPr="008B2587">
              <w:rPr>
                <w:w w:val="95"/>
                <w:position w:val="-6"/>
                <w:sz w:val="16"/>
                <w:lang w:val="ru-RU"/>
              </w:rPr>
              <w:t>ф</w:t>
            </w:r>
            <w:r w:rsidRPr="008B2587">
              <w:rPr>
                <w:w w:val="95"/>
                <w:position w:val="-6"/>
                <w:sz w:val="16"/>
              </w:rPr>
              <w:t>i</w:t>
            </w:r>
            <w:r w:rsidRPr="008B2587">
              <w:rPr>
                <w:w w:val="98"/>
                <w:sz w:val="27"/>
                <w:lang w:val="ru-RU"/>
              </w:rPr>
              <w:t>/</w:t>
            </w:r>
            <w:r w:rsidRPr="008B2587">
              <w:rPr>
                <w:spacing w:val="17"/>
                <w:w w:val="98"/>
                <w:sz w:val="27"/>
                <w:lang w:val="ru-RU"/>
              </w:rPr>
              <w:t>П</w:t>
            </w:r>
            <w:r w:rsidRPr="008B2587">
              <w:rPr>
                <w:w w:val="95"/>
                <w:position w:val="-6"/>
                <w:sz w:val="16"/>
                <w:lang w:val="ru-RU"/>
              </w:rPr>
              <w:t>ш</w:t>
            </w:r>
            <w:r w:rsidRPr="008B2587">
              <w:rPr>
                <w:w w:val="95"/>
                <w:position w:val="-6"/>
                <w:sz w:val="16"/>
              </w:rPr>
              <w:t>i</w:t>
            </w:r>
            <w:r w:rsidRPr="008B2587"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 w:rsidRPr="008B2587"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8B2587">
              <w:rPr>
                <w:w w:val="98"/>
                <w:sz w:val="27"/>
                <w:lang w:val="ru-RU"/>
              </w:rPr>
              <w:t>1</w:t>
            </w:r>
            <w:r w:rsidRPr="008B2587">
              <w:rPr>
                <w:spacing w:val="-2"/>
                <w:w w:val="98"/>
                <w:sz w:val="27"/>
                <w:lang w:val="ru-RU"/>
              </w:rPr>
              <w:t>0</w:t>
            </w:r>
            <w:r w:rsidRPr="008B2587">
              <w:rPr>
                <w:w w:val="98"/>
                <w:sz w:val="27"/>
                <w:lang w:val="ru-RU"/>
              </w:rPr>
              <w:t>0,</w:t>
            </w:r>
            <w:r w:rsidRPr="008B2587">
              <w:rPr>
                <w:spacing w:val="-1"/>
                <w:w w:val="98"/>
                <w:sz w:val="27"/>
                <w:lang w:val="ru-RU"/>
              </w:rPr>
              <w:t>гд</w:t>
            </w:r>
            <w:r w:rsidRPr="008B2587">
              <w:rPr>
                <w:w w:val="98"/>
                <w:sz w:val="27"/>
                <w:lang w:val="ru-RU"/>
              </w:rPr>
              <w:t>е</w:t>
            </w:r>
            <w:r w:rsidRPr="008B2587">
              <w:rPr>
                <w:w w:val="98"/>
                <w:sz w:val="27"/>
              </w:rPr>
              <w:t>i</w:t>
            </w:r>
            <w:r w:rsidRPr="008B2587">
              <w:rPr>
                <w:w w:val="98"/>
                <w:sz w:val="27"/>
                <w:lang w:val="ru-RU"/>
              </w:rPr>
              <w:t>=</w:t>
            </w:r>
            <w:r w:rsidRPr="008B2587">
              <w:rPr>
                <w:spacing w:val="-1"/>
                <w:w w:val="98"/>
                <w:sz w:val="27"/>
              </w:rPr>
              <w:t>l</w:t>
            </w:r>
            <w:r w:rsidRPr="008B2587">
              <w:rPr>
                <w:w w:val="98"/>
                <w:sz w:val="27"/>
                <w:lang w:val="ru-RU"/>
              </w:rPr>
              <w:t>,2,3,4</w:t>
            </w:r>
            <w:r w:rsidRPr="008B2587">
              <w:rPr>
                <w:spacing w:val="20"/>
                <w:w w:val="98"/>
                <w:sz w:val="27"/>
                <w:lang w:val="ru-RU"/>
              </w:rPr>
              <w:t>,</w:t>
            </w:r>
            <w:r w:rsidRPr="008B2587">
              <w:rPr>
                <w:w w:val="98"/>
                <w:sz w:val="27"/>
                <w:lang w:val="ru-RU"/>
              </w:rPr>
              <w:t>5,6</w:t>
            </w:r>
          </w:p>
        </w:tc>
      </w:tr>
      <w:tr w:rsidR="00E72E39" w:rsidTr="008B2587">
        <w:trPr>
          <w:trHeight w:val="238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П</w:t>
            </w:r>
            <w:r w:rsidRPr="008B2587">
              <w:rPr>
                <w:sz w:val="16"/>
                <w:lang w:val="ru-RU"/>
              </w:rPr>
              <w:t>ф</w:t>
            </w:r>
            <w:r w:rsidRPr="008B2587">
              <w:rPr>
                <w:sz w:val="16"/>
              </w:rPr>
              <w:t>i</w:t>
            </w:r>
            <w:r w:rsidRPr="008B2587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-учителя-дефектологи;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-педагоги-психологи;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-учителя-логопеды;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 w:rsidRPr="008B2587">
              <w:rPr>
                <w:sz w:val="28"/>
              </w:rPr>
              <w:t>- социальныепедагоги; 6 -тьюторы.</w:t>
            </w:r>
          </w:p>
        </w:tc>
      </w:tr>
      <w:tr w:rsidR="00E72E39" w:rsidTr="008B2587">
        <w:trPr>
          <w:trHeight w:val="233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8B2587">
              <w:rPr>
                <w:position w:val="7"/>
                <w:sz w:val="27"/>
                <w:lang w:val="ru-RU"/>
              </w:rPr>
              <w:t>П</w:t>
            </w:r>
            <w:r w:rsidRPr="008B2587">
              <w:rPr>
                <w:sz w:val="15"/>
                <w:lang w:val="ru-RU"/>
              </w:rPr>
              <w:t>ш</w:t>
            </w:r>
            <w:r w:rsidRPr="008B2587">
              <w:rPr>
                <w:sz w:val="15"/>
              </w:rPr>
              <w:t>i</w:t>
            </w:r>
            <w:r w:rsidRPr="008B2587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8B2587">
              <w:rPr>
                <w:sz w:val="28"/>
                <w:lang w:val="ru-RU"/>
              </w:rPr>
              <w:t>1 - всего;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-учителя-дефектологи;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-педагоги-психологи;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 w:rsidRPr="008B2587">
              <w:rPr>
                <w:sz w:val="28"/>
              </w:rPr>
              <w:t>-учителя-логопеды;</w:t>
            </w:r>
          </w:p>
          <w:p w:rsidR="00E72E39" w:rsidRPr="008B2587" w:rsidRDefault="00E72E39" w:rsidP="008B2587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 w:rsidRPr="008B2587">
              <w:rPr>
                <w:sz w:val="28"/>
              </w:rPr>
              <w:t>- социальныепедагоги; 6 -тьюторы.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headerReference w:type="default" r:id="rId13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193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работника:</w:t>
            </w:r>
          </w:p>
          <w:p w:rsidR="00E72E39" w:rsidRPr="008B2587" w:rsidRDefault="00E72E39" w:rsidP="008B2587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E72E39" w:rsidRPr="008B2587" w:rsidRDefault="00E72E39" w:rsidP="008B2587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тьютора, ассистента (помощника). Чао/ (ПРс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+ПРв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3, 4, где: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E72E39" w:rsidTr="008B2587">
        <w:trPr>
          <w:trHeight w:val="128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ПРс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ПРв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i=1</w:t>
            </w:r>
            <w:r w:rsidRPr="008B2587">
              <w:rPr>
                <w:sz w:val="28"/>
              </w:rPr>
              <w:t>: учитель – дефектолог;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i=2: </w:t>
            </w:r>
            <w:r w:rsidRPr="008B2587">
              <w:rPr>
                <w:sz w:val="28"/>
              </w:rPr>
              <w:t>учитель –логопед;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i=3: </w:t>
            </w:r>
            <w:r w:rsidRPr="008B2587">
              <w:rPr>
                <w:sz w:val="28"/>
              </w:rPr>
              <w:t>педагог-психолог;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i=4: </w:t>
            </w:r>
            <w:r w:rsidRPr="008B2587">
              <w:rPr>
                <w:sz w:val="28"/>
              </w:rPr>
              <w:t>тьютор, ассистент (помощник).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322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глухих;</w:t>
            </w:r>
          </w:p>
          <w:p w:rsidR="00E72E39" w:rsidRPr="008B2587" w:rsidRDefault="00E72E39" w:rsidP="008B2587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слабовидящих;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тяжелыми нарушениями речи</w:t>
            </w:r>
          </w:p>
          <w:p w:rsidR="00E72E39" w:rsidRPr="008B2587" w:rsidRDefault="00E72E39" w:rsidP="008B2587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E72E39" w:rsidRDefault="00E72E39">
      <w:pPr>
        <w:spacing w:line="310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 сложными дефектами;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E72E39" w:rsidRPr="002C41B0" w:rsidTr="008B2587">
        <w:trPr>
          <w:trHeight w:val="450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 Чд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/ Чоч ) * 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=1,2,3,4,5,6,7,8,9,10,где:</w:t>
            </w:r>
          </w:p>
          <w:p w:rsidR="00E72E39" w:rsidRPr="008B2587" w:rsidRDefault="00E72E39" w:rsidP="008B2587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Чд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1- дляглухих;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E72E39" w:rsidRPr="008B2587" w:rsidRDefault="00E72E39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4-для слабовидящих;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5-с тяжелыми нарушениями речи</w:t>
            </w:r>
          </w:p>
          <w:p w:rsidR="00E72E39" w:rsidRPr="008B2587" w:rsidRDefault="00E72E39" w:rsidP="008B2587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основных общеобразовательных программ</w:t>
            </w:r>
          </w:p>
        </w:tc>
      </w:tr>
      <w:tr w:rsidR="00E72E39" w:rsidTr="008B2587">
        <w:trPr>
          <w:trHeight w:val="9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25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 w:rsidRPr="008B2587"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 w:rsidRPr="008B2587"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 w:rsidRPr="008B2587"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E72E39" w:rsidRPr="008B2587" w:rsidRDefault="00E72E39" w:rsidP="008B2587">
            <w:pPr>
              <w:pStyle w:val="TableParagraph"/>
              <w:spacing w:line="306" w:lineRule="exact"/>
              <w:rPr>
                <w:sz w:val="28"/>
              </w:rPr>
            </w:pPr>
            <w:r w:rsidRPr="008B2587">
              <w:rPr>
                <w:sz w:val="28"/>
              </w:rPr>
              <w:t>питанием;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8B2587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8B2587">
              <w:rPr>
                <w:rFonts w:ascii="DejaVu Serif" w:hAnsi="DejaVu Serif"/>
                <w:w w:val="85"/>
                <w:lang w:val="ru-RU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Чс</w:t>
            </w:r>
            <w:r w:rsidRPr="008B2587">
              <w:rPr>
                <w:rFonts w:ascii="DejaVu Serif" w:hAnsi="DejaVu Serif"/>
                <w:spacing w:val="-3"/>
                <w:w w:val="81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pacing w:val="1"/>
                <w:sz w:val="28"/>
              </w:rPr>
              <w:t>д</w:t>
            </w:r>
            <w:r w:rsidRPr="008B2587">
              <w:rPr>
                <w:sz w:val="28"/>
              </w:rPr>
              <w:t>е: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8B2587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договора пользования);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DejaVu Serif" w:hAnsi="DejaVu Serif"/>
                <w:w w:val="85"/>
              </w:rPr>
              <w:t>Ч</w:t>
            </w:r>
            <w:r w:rsidRPr="008B2587">
              <w:rPr>
                <w:rFonts w:ascii="DejaVu Serif" w:hAnsi="DejaVu Serif"/>
                <w:spacing w:val="-2"/>
                <w:w w:val="85"/>
              </w:rPr>
              <w:t>б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8B2587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E72E39" w:rsidRPr="008B2587" w:rsidRDefault="00E72E39" w:rsidP="008B2587">
            <w:pPr>
              <w:pStyle w:val="TableParagraph"/>
              <w:spacing w:line="306" w:lineRule="exact"/>
              <w:rPr>
                <w:sz w:val="28"/>
              </w:rPr>
            </w:pPr>
            <w:r w:rsidRPr="008B2587">
              <w:rPr>
                <w:sz w:val="28"/>
              </w:rPr>
              <w:t>условиях договора пользования);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E72E39" w:rsidTr="008B2587">
        <w:trPr>
          <w:trHeight w:val="128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97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(Ч/Ч(–1))*100, где: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E72E39" w:rsidRPr="008B2587" w:rsidRDefault="00E72E39" w:rsidP="008B2587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i/>
                <w:sz w:val="28"/>
                <w:lang w:val="ru-RU"/>
              </w:rPr>
              <w:t>- 1</w:t>
            </w:r>
            <w:r w:rsidRPr="008B2587">
              <w:rPr>
                <w:sz w:val="28"/>
                <w:lang w:val="ru-RU"/>
              </w:rPr>
              <w:t xml:space="preserve">, предшествовавшем отчетному году </w:t>
            </w:r>
            <w:r w:rsidRPr="008B2587">
              <w:rPr>
                <w:i/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E72E39" w:rsidTr="008B2587">
        <w:trPr>
          <w:trHeight w:val="204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E72E39" w:rsidRPr="008B2587" w:rsidRDefault="00E72E39" w:rsidP="008B2587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8B2587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8B2587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E72E39" w:rsidRPr="008B2587" w:rsidRDefault="00E72E39" w:rsidP="008B2587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8B2587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8B2587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25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7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lang w:val="ru-RU"/>
              </w:rPr>
              <w:t>.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E72E39" w:rsidRPr="008B2587" w:rsidRDefault="00E72E39" w:rsidP="008B2587">
            <w:pPr>
              <w:pStyle w:val="TableParagraph"/>
              <w:spacing w:line="299" w:lineRule="exact"/>
              <w:rPr>
                <w:sz w:val="28"/>
              </w:rPr>
            </w:pPr>
            <w:r w:rsidRPr="008B2587">
              <w:rPr>
                <w:sz w:val="28"/>
              </w:rPr>
              <w:t>где: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8B2587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E72E39" w:rsidRPr="002C41B0" w:rsidTr="008B2587">
        <w:trPr>
          <w:trHeight w:val="32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E72E39" w:rsidRPr="002C41B0" w:rsidTr="008B2587">
        <w:trPr>
          <w:trHeight w:val="32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E72E39" w:rsidTr="008B2587">
        <w:trPr>
          <w:trHeight w:val="6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8B2587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8B2587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8B2587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общеобразовательных организациях;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8B2587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обучения;</w:t>
            </w:r>
          </w:p>
        </w:tc>
      </w:tr>
      <w:tr w:rsidR="00E72E39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2" w:line="232" w:lineRule="auto"/>
              <w:rPr>
                <w:sz w:val="28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8B2587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(на начало</w:t>
            </w:r>
          </w:p>
          <w:p w:rsidR="00E72E39" w:rsidRPr="008B2587" w:rsidRDefault="00E72E39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учебного года);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E72E39" w:rsidRPr="008B2587" w:rsidRDefault="00E72E39" w:rsidP="008B2587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8B2587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8B2587">
              <w:rPr>
                <w:sz w:val="28"/>
              </w:rPr>
              <w:t>(интеллектуальными нарушениями) в</w:t>
            </w:r>
          </w:p>
        </w:tc>
      </w:tr>
    </w:tbl>
    <w:p w:rsidR="00E72E39" w:rsidRDefault="00E72E39">
      <w:pPr>
        <w:spacing w:line="304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 в</w:t>
            </w:r>
          </w:p>
          <w:p w:rsidR="00E72E39" w:rsidRPr="008B2587" w:rsidRDefault="00E72E39" w:rsidP="008B2587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8B2587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8B2587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E72E39" w:rsidRPr="008B2587" w:rsidRDefault="00E72E39" w:rsidP="008B2587">
            <w:pPr>
              <w:pStyle w:val="TableParagraph"/>
              <w:spacing w:before="5"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среднероссийскому уровню)</w:t>
            </w:r>
          </w:p>
        </w:tc>
      </w:tr>
      <w:tr w:rsidR="00E72E39" w:rsidRPr="002C41B0" w:rsidTr="008B2587">
        <w:trPr>
          <w:trHeight w:val="1610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E72E39" w:rsidRPr="008B2587" w:rsidRDefault="00E72E39" w:rsidP="008B2587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ВБ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ОС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8B2587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общеобразовательные организации;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8B2587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3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Чза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</w:rPr>
              <w:t>(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Чзк</w:t>
            </w:r>
            <w:r w:rsidRPr="008B2587"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Courier New" w:hAnsi="Courier New"/>
                <w:i/>
                <w:w w:val="159"/>
                <w:sz w:val="23"/>
              </w:rPr>
              <w:t>Чз</w:t>
            </w:r>
            <w:r w:rsidRPr="008B2587">
              <w:rPr>
                <w:rFonts w:ascii="DejaVu Serif" w:hAnsi="DejaVu Serif"/>
                <w:w w:val="106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8B2587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8B2587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городского типа; сельская местность.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профессиональное образование</w:t>
            </w:r>
          </w:p>
        </w:tc>
      </w:tr>
      <w:tr w:rsidR="00E72E39" w:rsidTr="008B2587">
        <w:trPr>
          <w:trHeight w:val="130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E72E39" w:rsidRPr="008B2587" w:rsidRDefault="00E72E39" w:rsidP="008B2587">
            <w:pPr>
              <w:pStyle w:val="TableParagraph"/>
              <w:spacing w:before="1" w:line="313" w:lineRule="exact"/>
              <w:rPr>
                <w:sz w:val="28"/>
              </w:rPr>
            </w:pPr>
            <w:r w:rsidRPr="008B2587">
              <w:rPr>
                <w:rFonts w:ascii="DejaVu Serif" w:hAnsi="DejaVu Serif"/>
              </w:rPr>
              <w:t>(</w:t>
            </w:r>
            <w:r w:rsidRPr="008B2587">
              <w:rPr>
                <w:rFonts w:ascii="Arial" w:hAnsi="Arial"/>
                <w:i/>
              </w:rPr>
              <w:t>Ч</w:t>
            </w:r>
            <w:r w:rsidRPr="008B2587">
              <w:rPr>
                <w:rFonts w:ascii="Arial" w:hAnsi="Arial"/>
                <w:i/>
                <w:vertAlign w:val="subscript"/>
              </w:rPr>
              <w:t>крс</w:t>
            </w:r>
            <w:r w:rsidRPr="008B2587">
              <w:rPr>
                <w:rFonts w:ascii="DejaVu Serif" w:hAnsi="DejaVu Serif"/>
              </w:rPr>
              <w:t>/</w:t>
            </w:r>
            <w:r w:rsidRPr="008B2587">
              <w:rPr>
                <w:rFonts w:ascii="Arial" w:hAnsi="Arial"/>
                <w:i/>
              </w:rPr>
              <w:t>Н</w:t>
            </w:r>
            <w:r w:rsidRPr="008B2587">
              <w:rPr>
                <w:rFonts w:ascii="DejaVu Serif" w:hAnsi="DejaVu Serif"/>
                <w:vertAlign w:val="subscript"/>
              </w:rPr>
              <w:t>15−17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 xml:space="preserve"> 100</w:t>
            </w:r>
            <w:r w:rsidRPr="008B2587">
              <w:rPr>
                <w:sz w:val="28"/>
              </w:rPr>
              <w:t>, где:</w:t>
            </w:r>
          </w:p>
        </w:tc>
      </w:tr>
      <w:tr w:rsidR="00E72E39" w:rsidRPr="002C41B0" w:rsidTr="008B2587">
        <w:trPr>
          <w:trHeight w:val="65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E72E39" w:rsidRPr="002C41B0" w:rsidTr="008B2587">
        <w:trPr>
          <w:trHeight w:val="3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</w:rPr>
              <w:t>(</w:t>
            </w:r>
            <w:r w:rsidRPr="008B2587">
              <w:rPr>
                <w:rFonts w:ascii="DejaVu Serif" w:hAnsi="DejaVu Serif"/>
              </w:rPr>
              <w:t>Ч</w:t>
            </w:r>
            <w:r w:rsidRPr="008B2587">
              <w:rPr>
                <w:rFonts w:ascii="DejaVu Serif" w:hAnsi="DejaVu Serif"/>
                <w:vertAlign w:val="subscript"/>
              </w:rPr>
              <w:t>ссз</w:t>
            </w:r>
            <w:r w:rsidRPr="008B2587">
              <w:rPr>
                <w:rFonts w:ascii="DejaVu Serif" w:hAnsi="DejaVu Serif"/>
              </w:rPr>
              <w:t>/Н</w:t>
            </w:r>
            <w:r w:rsidRPr="008B2587">
              <w:rPr>
                <w:rFonts w:ascii="DejaVu Serif" w:hAnsi="DejaVu Serif"/>
                <w:vertAlign w:val="subscript"/>
              </w:rPr>
              <w:t>15−19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>100</w:t>
            </w:r>
            <w:r w:rsidRPr="008B2587">
              <w:rPr>
                <w:sz w:val="28"/>
              </w:rPr>
              <w:t>, где: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position w:val="1"/>
              </w:rPr>
              <w:t>(</w:t>
            </w:r>
            <w:r w:rsidRPr="008B2587">
              <w:rPr>
                <w:rFonts w:ascii="DejaVu Serif" w:hAnsi="DejaVu Serif"/>
              </w:rPr>
              <w:t>З/М</w:t>
            </w:r>
            <w:r w:rsidRPr="008B2587">
              <w:rPr>
                <w:rFonts w:ascii="DejaVu Serif" w:hAnsi="DejaVu Serif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</w:rPr>
              <w:t>∗</w:t>
            </w:r>
            <w:r w:rsidRPr="008B2587">
              <w:rPr>
                <w:rFonts w:ascii="DejaVu Serif" w:hAnsi="DejaVu Serif"/>
              </w:rPr>
              <w:t xml:space="preserve"> 100</w:t>
            </w:r>
            <w:r w:rsidRPr="008B2587">
              <w:rPr>
                <w:sz w:val="28"/>
              </w:rPr>
              <w:t>, где: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З </w:t>
            </w:r>
            <w:r w:rsidRPr="008B2587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М </w:t>
            </w:r>
            <w:r w:rsidRPr="008B2587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E72E39" w:rsidTr="008B2587">
        <w:trPr>
          <w:trHeight w:val="419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E72E39" w:rsidRPr="008B2587" w:rsidRDefault="00E72E39" w:rsidP="008B2587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E72E39" w:rsidRPr="008B2587" w:rsidRDefault="00E72E39" w:rsidP="008B2587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8B2587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8B2587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8B2587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8B2587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</w:t>
            </w:r>
            <w:r w:rsidRPr="008B2587">
              <w:rPr>
                <w:spacing w:val="1"/>
                <w:sz w:val="28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2"/>
                <w:sz w:val="28"/>
                <w:lang w:val="ru-RU"/>
              </w:rPr>
              <w:t>3</w:t>
            </w:r>
            <w:r w:rsidRPr="008B2587">
              <w:rPr>
                <w:sz w:val="2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spacing w:line="95" w:lineRule="exact"/>
              <w:ind w:left="326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8B2587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8B2587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8B2587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</w:t>
            </w:r>
            <w:r w:rsidRPr="008B2587">
              <w:rPr>
                <w:spacing w:val="1"/>
                <w:sz w:val="28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66" w:lineRule="exact"/>
              <w:ind w:left="319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RPr="002C41B0" w:rsidTr="008B2587">
        <w:trPr>
          <w:trHeight w:val="64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94" w:lineRule="exact"/>
              <w:ind w:left="22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2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В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226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E72E39" w:rsidRPr="008B2587" w:rsidRDefault="00E72E39" w:rsidP="008B2587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E72E39" w:rsidRPr="008B2587" w:rsidRDefault="00E72E39" w:rsidP="008B2587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6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RPr="002C41B0" w:rsidTr="008B2587">
        <w:trPr>
          <w:trHeight w:val="64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94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E72E39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1609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E72E39" w:rsidRPr="00F002A4" w:rsidRDefault="00E72E39">
      <w:pPr>
        <w:spacing w:line="308" w:lineRule="exact"/>
        <w:jc w:val="both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базе среднего общего образования</w:t>
            </w:r>
          </w:p>
          <w:p w:rsidR="00E72E39" w:rsidRPr="008B2587" w:rsidRDefault="00E72E39" w:rsidP="008B2587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8B2587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290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E72E39" w:rsidRPr="008B2587" w:rsidRDefault="00E72E39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E72E39" w:rsidRPr="008B2587" w:rsidRDefault="00E72E39" w:rsidP="008B2587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8B2587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6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RPr="002C41B0" w:rsidTr="008B2587">
        <w:trPr>
          <w:trHeight w:val="64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94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22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E72E39" w:rsidRPr="008B2587" w:rsidRDefault="00E72E39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E72E39" w:rsidRPr="008B2587" w:rsidRDefault="00E72E39" w:rsidP="008B2587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8B2587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1941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E72E39" w:rsidRPr="008B2587" w:rsidRDefault="00E72E39" w:rsidP="008B2587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spacing w:val="13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position w:val="-4"/>
                <w:sz w:val="16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всего;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Tr="008B2587">
        <w:trPr>
          <w:trHeight w:val="1770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E72E39" w:rsidRPr="008B2587" w:rsidRDefault="00E72E39" w:rsidP="008B2587">
            <w:pPr>
              <w:pStyle w:val="TableParagraph"/>
              <w:spacing w:line="34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</w:rPr>
              <w:t>Ч</w:t>
            </w:r>
            <w:r w:rsidRPr="008B2587"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 w:rsidRPr="008B2587"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 w:rsidRPr="008B2587"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 w:rsidRPr="008B2587"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2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128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ab/>
              <w:t>число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  <w:t>которых</w:t>
            </w:r>
            <w:r w:rsidRPr="008B2587">
              <w:rPr>
                <w:sz w:val="28"/>
                <w:lang w:val="ru-RU"/>
              </w:rPr>
              <w:tab/>
              <w:t>осуществляется</w:t>
            </w:r>
            <w:r w:rsidRPr="008B2587">
              <w:rPr>
                <w:sz w:val="28"/>
                <w:lang w:val="ru-RU"/>
              </w:rPr>
              <w:tab/>
              <w:t>подготовка</w:t>
            </w:r>
            <w:r w:rsidRPr="008B2587">
              <w:rPr>
                <w:sz w:val="28"/>
                <w:lang w:val="ru-RU"/>
              </w:rPr>
              <w:tab/>
              <w:t>кадров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50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наиболее </w:t>
            </w:r>
            <w:r w:rsidRPr="008B2587">
              <w:rPr>
                <w:sz w:val="28"/>
                <w:lang w:val="ru-RU"/>
              </w:rPr>
              <w:t>перспективным</w:t>
            </w:r>
          </w:p>
          <w:p w:rsidR="00E72E39" w:rsidRPr="008B2587" w:rsidRDefault="00E72E39" w:rsidP="008B2587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ab/>
              <w:t>число</w:t>
            </w:r>
            <w:r w:rsidRPr="008B2587">
              <w:rPr>
                <w:sz w:val="28"/>
                <w:lang w:val="ru-RU"/>
              </w:rPr>
              <w:tab/>
              <w:t>образовательных</w:t>
            </w:r>
            <w:r w:rsidRPr="008B2587">
              <w:rPr>
                <w:sz w:val="28"/>
                <w:lang w:val="ru-RU"/>
              </w:rPr>
              <w:tab/>
              <w:t>организаций,</w:t>
            </w:r>
            <w:r w:rsidRPr="008B2587">
              <w:rPr>
                <w:sz w:val="28"/>
                <w:lang w:val="ru-RU"/>
              </w:rPr>
              <w:tab/>
              <w:t>осуществляющих</w:t>
            </w:r>
            <w:r w:rsidRPr="008B2587">
              <w:rPr>
                <w:sz w:val="28"/>
                <w:lang w:val="ru-RU"/>
              </w:rPr>
              <w:tab/>
              <w:t>образовательную</w:t>
            </w:r>
            <w:r w:rsidRPr="008B2587">
              <w:rPr>
                <w:sz w:val="28"/>
                <w:lang w:val="ru-RU"/>
              </w:rPr>
              <w:tab/>
              <w:t>деятельность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E72E39" w:rsidRPr="008B2587" w:rsidRDefault="00E72E39" w:rsidP="008B2587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</w:t>
            </w:r>
            <w:r w:rsidRPr="008B2587">
              <w:rPr>
                <w:sz w:val="28"/>
                <w:lang w:val="ru-RU"/>
              </w:rPr>
              <w:tab/>
              <w:t>среднего</w:t>
            </w:r>
            <w:r w:rsidRPr="008B2587">
              <w:rPr>
                <w:sz w:val="28"/>
                <w:lang w:val="ru-RU"/>
              </w:rPr>
              <w:tab/>
              <w:t>профессионального</w:t>
            </w:r>
            <w:r w:rsidRPr="008B2587">
              <w:rPr>
                <w:sz w:val="28"/>
                <w:lang w:val="ru-RU"/>
              </w:rPr>
              <w:tab/>
              <w:t>образования,</w:t>
            </w:r>
            <w:r w:rsidRPr="008B2587">
              <w:rPr>
                <w:sz w:val="28"/>
                <w:lang w:val="ru-RU"/>
              </w:rPr>
              <w:tab/>
              <w:t>а</w:t>
            </w:r>
            <w:r w:rsidRPr="008B2587">
              <w:rPr>
                <w:sz w:val="28"/>
                <w:lang w:val="ru-RU"/>
              </w:rPr>
              <w:tab/>
              <w:t>также</w:t>
            </w:r>
            <w:r w:rsidRPr="008B2587">
              <w:rPr>
                <w:sz w:val="28"/>
                <w:lang w:val="ru-RU"/>
              </w:rPr>
              <w:tab/>
              <w:t>оценка</w:t>
            </w:r>
            <w:r w:rsidRPr="008B2587">
              <w:rPr>
                <w:sz w:val="28"/>
                <w:lang w:val="ru-RU"/>
              </w:rPr>
              <w:tab/>
              <w:t>уровня</w:t>
            </w:r>
            <w:r w:rsidRPr="008B2587">
              <w:rPr>
                <w:sz w:val="28"/>
                <w:lang w:val="ru-RU"/>
              </w:rPr>
              <w:tab/>
              <w:t>заработной</w:t>
            </w:r>
            <w:r w:rsidRPr="008B2587">
              <w:rPr>
                <w:sz w:val="28"/>
                <w:lang w:val="ru-RU"/>
              </w:rPr>
              <w:tab/>
              <w:t>платы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8B2587">
              <w:rPr>
                <w:sz w:val="28"/>
                <w:lang w:val="ru-RU"/>
              </w:rPr>
              <w:t>работников</w:t>
            </w:r>
          </w:p>
        </w:tc>
      </w:tr>
      <w:tr w:rsidR="00E72E39" w:rsidTr="008B2587">
        <w:trPr>
          <w:trHeight w:val="35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обучения.</w:t>
            </w:r>
          </w:p>
          <w:p w:rsidR="00E72E39" w:rsidRPr="008B2587" w:rsidRDefault="00E72E39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преподаватели;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 (ПР</w:t>
            </w:r>
            <w:r w:rsidRPr="008B2587">
              <w:rPr>
                <w:sz w:val="28"/>
                <w:vertAlign w:val="subscript"/>
                <w:lang w:val="ru-RU"/>
              </w:rPr>
              <w:t>во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/</w:t>
            </w: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)*100</w:t>
            </w:r>
          </w:p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</w:rPr>
              <w:t>/</w:t>
            </w:r>
            <w:r w:rsidRPr="008B2587">
              <w:rPr>
                <w:sz w:val="28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)*100, i=1,2,3, где: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во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E72E39" w:rsidRPr="008B2587" w:rsidRDefault="00E72E39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-общая</w:t>
            </w:r>
            <w:r w:rsidRPr="008B2587">
              <w:rPr>
                <w:sz w:val="28"/>
                <w:lang w:val="ru-RU"/>
              </w:rPr>
              <w:tab/>
              <w:t>численность</w:t>
            </w:r>
            <w:r w:rsidRPr="008B2587">
              <w:rPr>
                <w:sz w:val="28"/>
                <w:lang w:val="ru-RU"/>
              </w:rPr>
              <w:tab/>
              <w:t>педагогических</w:t>
            </w:r>
            <w:r w:rsidRPr="008B2587">
              <w:rPr>
                <w:sz w:val="28"/>
                <w:lang w:val="ru-RU"/>
              </w:rPr>
              <w:tab/>
              <w:t>работников</w:t>
            </w:r>
            <w:r w:rsidRPr="008B2587">
              <w:rPr>
                <w:sz w:val="28"/>
                <w:lang w:val="ru-RU"/>
              </w:rPr>
              <w:tab/>
              <w:t>(без</w:t>
            </w:r>
            <w:r w:rsidRPr="008B2587">
              <w:rPr>
                <w:sz w:val="28"/>
                <w:lang w:val="ru-RU"/>
              </w:rPr>
              <w:tab/>
              <w:t>внешних</w:t>
            </w:r>
            <w:r w:rsidRPr="008B2587">
              <w:rPr>
                <w:sz w:val="28"/>
                <w:lang w:val="ru-RU"/>
              </w:rPr>
              <w:tab/>
              <w:t>совместителей</w:t>
            </w:r>
            <w:r w:rsidRPr="008B2587">
              <w:rPr>
                <w:sz w:val="28"/>
                <w:lang w:val="ru-RU"/>
              </w:rPr>
              <w:tab/>
              <w:t>и</w:t>
            </w:r>
            <w:r w:rsidRPr="008B2587">
              <w:rPr>
                <w:sz w:val="28"/>
                <w:lang w:val="ru-RU"/>
              </w:rPr>
              <w:tab/>
              <w:t>работающих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договорам </w:t>
            </w:r>
            <w:r w:rsidRPr="008B2587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всего;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преподаватели;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=3: мастера производственного обучения.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742A39" w:rsidTr="008B2587">
        <w:trPr>
          <w:trHeight w:val="225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высшую квалификационную категорию;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первую квалификационную категорию (ПР</w:t>
            </w:r>
            <w:r w:rsidRPr="008B2587">
              <w:rPr>
                <w:sz w:val="28"/>
                <w:vertAlign w:val="subscript"/>
                <w:lang w:val="ru-RU"/>
              </w:rPr>
              <w:t>к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/</w:t>
            </w:r>
            <w:r w:rsidRPr="008B2587">
              <w:rPr>
                <w:sz w:val="28"/>
                <w:lang w:val="ru-RU"/>
              </w:rPr>
              <w:t xml:space="preserve">ПР)*100,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 , где: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к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E72E39" w:rsidRPr="00F002A4" w:rsidRDefault="00E72E39">
      <w:pPr>
        <w:spacing w:line="310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высшую квалификационную категорию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первую квалификационную категорию.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числе филиалы)).</w:t>
            </w:r>
          </w:p>
        </w:tc>
      </w:tr>
      <w:tr w:rsidR="00E72E39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22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E72E39" w:rsidRPr="008B2587" w:rsidRDefault="00E72E39" w:rsidP="008B2587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/((П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)+( 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)),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 =Ч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+ (Ч</w:t>
            </w:r>
            <w:r w:rsidRPr="008B2587">
              <w:rPr>
                <w:sz w:val="28"/>
                <w:vertAlign w:val="subscript"/>
                <w:lang w:val="ru-RU"/>
              </w:rPr>
              <w:t>оз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*0.25)+ (Ч</w:t>
            </w:r>
            <w:r w:rsidRPr="008B2587">
              <w:rPr>
                <w:sz w:val="28"/>
                <w:vertAlign w:val="subscript"/>
                <w:lang w:val="ru-RU"/>
              </w:rPr>
              <w:t>з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*0.1)),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=1,2,где: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споо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очной форме обучения;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оз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з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заочной форме обучения;</w:t>
            </w:r>
          </w:p>
        </w:tc>
      </w:tr>
      <w:tr w:rsidR="00E72E39" w:rsidRPr="002C41B0" w:rsidTr="008B2587">
        <w:trPr>
          <w:trHeight w:val="1289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ш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E72E39" w:rsidRPr="00F002A4" w:rsidRDefault="00E72E39">
      <w:pPr>
        <w:spacing w:line="310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занятость;</w:t>
            </w:r>
          </w:p>
        </w:tc>
      </w:tr>
      <w:tr w:rsidR="00E72E39" w:rsidRPr="002C41B0" w:rsidTr="008B2587">
        <w:trPr>
          <w:trHeight w:val="128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E72E39" w:rsidRPr="002C41B0" w:rsidTr="008B2587">
        <w:trPr>
          <w:trHeight w:val="1289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1931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/ЗП)*100, где ЗП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>)/12}*1000, где:</w:t>
            </w:r>
          </w:p>
        </w:tc>
      </w:tr>
      <w:tr w:rsidR="00E72E39" w:rsidRPr="002C41B0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пр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E72E39" w:rsidRPr="00F002A4" w:rsidRDefault="00E72E39">
      <w:pPr>
        <w:spacing w:line="307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филиалы));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дпо</w:t>
            </w:r>
            <w:r w:rsidRPr="008B2587">
              <w:rPr>
                <w:sz w:val="28"/>
              </w:rPr>
              <w:t>/ПР)*100, где: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E72E39" w:rsidRPr="008B2587" w:rsidRDefault="00E72E39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((П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>)/(П+М))*100, П=П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 М=М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, где: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на условиях внешнего совместительства;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вр</w:t>
            </w:r>
            <w:r w:rsidRPr="008B2587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образования</w:t>
            </w:r>
          </w:p>
        </w:tc>
      </w:tr>
      <w:tr w:rsidR="00E72E39" w:rsidRPr="002C41B0" w:rsidTr="008B2587">
        <w:trPr>
          <w:trHeight w:val="128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8B2587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филиалы)), проживающих в общежитиях;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8B2587">
              <w:rPr>
                <w:rFonts w:ascii="DejaVu Serif" w:hAnsi="DejaVu Serif"/>
                <w:lang w:val="ru-RU"/>
              </w:rPr>
              <w:t xml:space="preserve">– </w:t>
            </w:r>
            <w:r w:rsidRPr="008B2587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проживающих в общежитиях;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E72E39" w:rsidRPr="008B2587" w:rsidRDefault="00E72E39" w:rsidP="008B2587">
            <w:pPr>
              <w:pStyle w:val="TableParagraph"/>
              <w:spacing w:before="5" w:line="308" w:lineRule="exact"/>
              <w:rPr>
                <w:sz w:val="28"/>
              </w:rPr>
            </w:pPr>
            <w:r w:rsidRPr="008B2587">
              <w:rPr>
                <w:sz w:val="28"/>
              </w:rPr>
              <w:t>филиалы)), нуждающихся в общежитиях;</w:t>
            </w:r>
          </w:p>
        </w:tc>
      </w:tr>
      <w:tr w:rsidR="00E72E39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8B2587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E72E39" w:rsidRPr="008B2587" w:rsidRDefault="00E72E39" w:rsidP="008B2587">
            <w:pPr>
              <w:pStyle w:val="TableParagraph"/>
              <w:spacing w:before="4" w:line="308" w:lineRule="exact"/>
              <w:rPr>
                <w:sz w:val="28"/>
              </w:rPr>
            </w:pPr>
            <w:r w:rsidRPr="008B2587">
              <w:rPr>
                <w:sz w:val="28"/>
              </w:rPr>
              <w:t>нуждающихся в общежитиях;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 w:rsidRPr="008B2587">
              <w:rPr>
                <w:rFonts w:ascii="Arial" w:hAnsi="Arial"/>
                <w:i/>
                <w:spacing w:val="-1"/>
                <w:w w:val="95"/>
              </w:rPr>
              <w:t>П</w:t>
            </w:r>
            <w:r w:rsidRPr="008B2587">
              <w:rPr>
                <w:rFonts w:ascii="Arial" w:hAnsi="Arial"/>
                <w:i/>
                <w:spacing w:val="-2"/>
                <w:w w:val="95"/>
              </w:rPr>
              <w:t>М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7"/>
              </w:rPr>
              <w:t>Ч</w:t>
            </w:r>
            <w:r w:rsidRPr="008B2587">
              <w:rPr>
                <w:rFonts w:ascii="Arial" w:hAnsi="Arial"/>
                <w:i/>
                <w:w w:val="87"/>
              </w:rPr>
              <w:t>р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200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DejaVu Serif" w:hAnsi="DejaVu Serif"/>
                <w:w w:val="87"/>
              </w:rPr>
              <w:t>1000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 w:rsidRPr="008B2587">
              <w:rPr>
                <w:rFonts w:ascii="DejaVu Serif" w:hAnsi="DejaVu Serif"/>
                <w:w w:val="90"/>
                <w:position w:val="1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Чр </w:t>
            </w:r>
            <w:r w:rsidRPr="008B2587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193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имеющих доступ к сети «Интернет»</w:t>
            </w:r>
          </w:p>
          <w:p w:rsidR="00E72E39" w:rsidRPr="008B2587" w:rsidRDefault="00E72E39" w:rsidP="008B2587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;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8B2587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;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  <w:r>
        <w:rPr>
          <w:noProof/>
          <w:lang w:val="ru-RU" w:eastAsia="ru-RU"/>
        </w:rPr>
        <w:pict>
          <v:shape id="image3.png" o:spid="_x0000_s1031" type="#_x0000_t75" style="position:absolute;margin-left:56.65pt;margin-top:307.4pt;width:168.7pt;height:41.15pt;z-index:-251658240;visibility:visible;mso-wrap-distance-left:0;mso-wrap-distance-right:0;mso-position-horizontal-relative:page;mso-position-vertical-relative:page">
            <v:imagedata r:id="rId14" o:title=""/>
            <w10:wrap anchorx="page" anchory="page"/>
          </v:shape>
        </w:pic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ЧКи </w:t>
            </w:r>
            <w:r w:rsidRPr="008B2587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Чп </w:t>
            </w:r>
            <w:r w:rsidRPr="008B2587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E72E39" w:rsidTr="008B2587">
        <w:trPr>
          <w:trHeight w:val="64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128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E72E39" w:rsidTr="008B2587">
        <w:trPr>
          <w:trHeight w:val="100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E72E39" w:rsidRPr="008B2587" w:rsidRDefault="00E72E39" w:rsidP="008B2587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E72E39" w:rsidRPr="008B2587" w:rsidRDefault="00E72E39" w:rsidP="008B2587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 w:rsidRPr="008B2587">
              <w:rPr>
                <w:rFonts w:ascii="Arial" w:hAnsi="Arial"/>
              </w:rPr>
              <w:t xml:space="preserve">, </w:t>
            </w:r>
            <w:r w:rsidRPr="008B2587">
              <w:rPr>
                <w:sz w:val="28"/>
              </w:rPr>
              <w:t>где:</w:t>
            </w:r>
          </w:p>
        </w:tc>
      </w:tr>
      <w:tr w:rsidR="00E72E39" w:rsidTr="008B2587">
        <w:trPr>
          <w:trHeight w:val="160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3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 w:rsidRPr="008B2587">
              <w:rPr>
                <w:sz w:val="28"/>
              </w:rPr>
              <w:t>c</w:t>
            </w:r>
            <w:r w:rsidRPr="008B2587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трафиком;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Y</w:t>
            </w:r>
            <w:r w:rsidRPr="008B2587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</w:rPr>
            </w:pPr>
            <w:r w:rsidRPr="008B2587">
              <w:rPr>
                <w:rFonts w:ascii="Arial" w:hAnsi="Arial"/>
                <w:i/>
                <w:spacing w:val="-1"/>
                <w:w w:val="87"/>
              </w:rPr>
              <w:t>Пу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8"/>
              </w:rPr>
              <w:t>Ч</w:t>
            </w:r>
            <w:r w:rsidRPr="008B2587">
              <w:rPr>
                <w:rFonts w:ascii="Arial" w:hAnsi="Arial"/>
                <w:i/>
                <w:spacing w:val="-3"/>
                <w:w w:val="88"/>
              </w:rPr>
              <w:t>п</w:t>
            </w:r>
            <w:r w:rsidRPr="008B2587">
              <w:rPr>
                <w:sz w:val="28"/>
              </w:rPr>
              <w:t>;</w:t>
            </w:r>
            <w:r w:rsidRPr="008B2587">
              <w:rPr>
                <w:spacing w:val="-1"/>
                <w:sz w:val="28"/>
              </w:rPr>
              <w:t>гд</w:t>
            </w:r>
            <w:r w:rsidRPr="008B2587">
              <w:rPr>
                <w:spacing w:val="-2"/>
                <w:sz w:val="28"/>
              </w:rPr>
              <w:t>е</w:t>
            </w:r>
            <w:r w:rsidRPr="008B2587">
              <w:rPr>
                <w:sz w:val="28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Пу 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E72E39" w:rsidTr="008B2587">
        <w:trPr>
          <w:trHeight w:val="1285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Чп </w:t>
            </w:r>
            <w:r w:rsidRPr="008B2587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E72E39" w:rsidRPr="008B2587" w:rsidRDefault="00E72E39" w:rsidP="008B2587">
            <w:pPr>
              <w:pStyle w:val="TableParagraph"/>
              <w:spacing w:line="307" w:lineRule="exact"/>
              <w:rPr>
                <w:sz w:val="28"/>
              </w:rPr>
            </w:pPr>
            <w:r w:rsidRPr="008B2587">
              <w:rPr>
                <w:sz w:val="28"/>
              </w:rPr>
              <w:t>конец отчетного года).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инвалидами</w:t>
            </w:r>
          </w:p>
        </w:tc>
      </w:tr>
      <w:tr w:rsidR="00E72E39" w:rsidRPr="002C41B0" w:rsidTr="008B2587">
        <w:trPr>
          <w:trHeight w:val="3220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72E39" w:rsidRPr="008B2587" w:rsidRDefault="00E72E39" w:rsidP="008B2587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8B2587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8B2587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8B2587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8B2587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8B2587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8B2587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8B2587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Човз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Човз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E72E39" w:rsidRPr="00F002A4" w:rsidRDefault="00E72E39">
      <w:pPr>
        <w:spacing w:line="322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Чз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Tr="008B2587">
        <w:trPr>
          <w:trHeight w:val="22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E72E39" w:rsidRPr="008B2587" w:rsidRDefault="00E72E39" w:rsidP="008B2587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 w:rsidRPr="008B2587"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0,i=</w:t>
            </w:r>
            <w:r w:rsidRPr="008B2587">
              <w:rPr>
                <w:spacing w:val="1"/>
                <w:sz w:val="28"/>
              </w:rPr>
              <w:t>1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1"/>
                <w:sz w:val="28"/>
              </w:rPr>
              <w:t>2</w:t>
            </w:r>
            <w:r w:rsidRPr="008B2587">
              <w:rPr>
                <w:sz w:val="28"/>
              </w:rPr>
              <w:t>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относящихся к категории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E72E39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3: </w:t>
            </w:r>
            <w:r w:rsidRPr="008B2587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ограниченными возможностями здоровья;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8B2587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22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очная форма обучения;</w:t>
            </w:r>
          </w:p>
          <w:p w:rsidR="00E72E39" w:rsidRPr="008B2587" w:rsidRDefault="00E72E39" w:rsidP="008B2587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E72E39" w:rsidRPr="008B2587" w:rsidRDefault="00E72E39" w:rsidP="008B2587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>*</w:t>
            </w:r>
            <w:r w:rsidRPr="008B2587">
              <w:rPr>
                <w:spacing w:val="-2"/>
                <w:sz w:val="28"/>
                <w:lang w:val="ru-RU"/>
              </w:rPr>
              <w:t>10</w:t>
            </w:r>
            <w:r w:rsidRPr="008B2587">
              <w:rPr>
                <w:sz w:val="28"/>
                <w:lang w:val="ru-RU"/>
              </w:rPr>
              <w:t>0,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= 1,2,3,</w:t>
            </w:r>
            <w:r w:rsidRPr="008B2587">
              <w:rPr>
                <w:spacing w:val="-3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 w:rsidRPr="008B2587"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</w:tbl>
    <w:p w:rsidR="00E72E39" w:rsidRPr="00F002A4" w:rsidRDefault="00E72E39">
      <w:pPr>
        <w:spacing w:line="297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очная форма обучения;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заочная форма обучения;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Tr="008B2587">
        <w:trPr>
          <w:trHeight w:val="257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 w:rsidP="008B2587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E72E39" w:rsidRPr="008B2587" w:rsidRDefault="00E72E39" w:rsidP="008B2587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 w:rsidRPr="008B2587"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 w:rsidRPr="008B2587"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 w:rsidRPr="008B2587"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 = 1,2,3,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sz w:val="16"/>
              </w:rPr>
              <w:t>i</w:t>
            </w:r>
            <w:r w:rsidRPr="008B2587">
              <w:rPr>
                <w:rFonts w:ascii="DejaVu Serif"/>
                <w:sz w:val="16"/>
              </w:rPr>
              <w:tab/>
              <w:t>i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8B2587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всего;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3.6.1.</w:t>
            </w:r>
            <w:r w:rsidRPr="008B2587">
              <w:rPr>
                <w:sz w:val="28"/>
                <w:lang w:val="ru-RU"/>
              </w:rPr>
              <w:tab/>
              <w:t>Удельный</w:t>
            </w:r>
            <w:r w:rsidRPr="008B2587">
              <w:rPr>
                <w:sz w:val="28"/>
                <w:lang w:val="ru-RU"/>
              </w:rPr>
              <w:tab/>
              <w:t>вес</w:t>
            </w:r>
            <w:r w:rsidRPr="008B2587">
              <w:rPr>
                <w:sz w:val="28"/>
                <w:lang w:val="ru-RU"/>
              </w:rPr>
              <w:tab/>
              <w:t>численности</w:t>
            </w:r>
            <w:r w:rsidRPr="008B2587">
              <w:rPr>
                <w:sz w:val="28"/>
                <w:lang w:val="ru-RU"/>
              </w:rPr>
              <w:tab/>
              <w:t>студентов,</w:t>
            </w:r>
            <w:r w:rsidRPr="008B2587">
              <w:rPr>
                <w:sz w:val="28"/>
                <w:lang w:val="ru-RU"/>
              </w:rPr>
              <w:tab/>
              <w:t>получающих государственные</w:t>
            </w:r>
            <w:r w:rsidRPr="008B2587">
              <w:rPr>
                <w:sz w:val="28"/>
                <w:lang w:val="ru-RU"/>
              </w:rPr>
              <w:tab/>
              <w:t>академические стипендии,</w:t>
            </w:r>
            <w:r w:rsidRPr="008B2587">
              <w:rPr>
                <w:sz w:val="28"/>
                <w:lang w:val="ru-RU"/>
              </w:rPr>
              <w:tab/>
              <w:t>в</w:t>
            </w:r>
            <w:r w:rsidRPr="008B2587">
              <w:rPr>
                <w:sz w:val="28"/>
                <w:lang w:val="ru-RU"/>
              </w:rPr>
              <w:tab/>
              <w:t>общей</w:t>
            </w:r>
          </w:p>
          <w:p w:rsidR="00E72E39" w:rsidRPr="008B2587" w:rsidRDefault="00E72E39" w:rsidP="008B2587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численности</w:t>
            </w:r>
            <w:r w:rsidRPr="008B2587">
              <w:rPr>
                <w:sz w:val="28"/>
                <w:lang w:val="ru-RU"/>
              </w:rPr>
              <w:tab/>
              <w:t>студентов</w:t>
            </w:r>
            <w:r w:rsidRPr="008B2587">
              <w:rPr>
                <w:sz w:val="28"/>
                <w:lang w:val="ru-RU"/>
              </w:rPr>
              <w:tab/>
              <w:t>очной</w:t>
            </w:r>
            <w:r w:rsidRPr="008B2587">
              <w:rPr>
                <w:sz w:val="28"/>
                <w:lang w:val="ru-RU"/>
              </w:rPr>
              <w:tab/>
              <w:t>формы</w:t>
            </w:r>
            <w:r w:rsidRPr="008B2587">
              <w:rPr>
                <w:sz w:val="28"/>
                <w:lang w:val="ru-RU"/>
              </w:rPr>
              <w:tab/>
              <w:t>обучения,</w:t>
            </w:r>
            <w:r w:rsidRPr="008B2587">
              <w:rPr>
                <w:sz w:val="28"/>
                <w:lang w:val="ru-RU"/>
              </w:rPr>
              <w:tab/>
              <w:t>обучающихся</w:t>
            </w:r>
            <w:r w:rsidRPr="008B2587">
              <w:rPr>
                <w:sz w:val="28"/>
                <w:lang w:val="ru-RU"/>
              </w:rPr>
              <w:tab/>
              <w:t>по</w:t>
            </w:r>
            <w:r w:rsidRPr="008B2587">
              <w:rPr>
                <w:sz w:val="28"/>
                <w:lang w:val="ru-RU"/>
              </w:rPr>
              <w:tab/>
              <w:t>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среднего </w:t>
            </w:r>
            <w:r w:rsidRPr="008B2587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E72E39" w:rsidRPr="00F002A4" w:rsidRDefault="00E72E39">
      <w:pPr>
        <w:spacing w:line="322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129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 w:rsidP="008B2587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E72E39" w:rsidRPr="008B2587" w:rsidRDefault="00E72E39" w:rsidP="008B2587">
            <w:pPr>
              <w:pStyle w:val="TableParagraph"/>
              <w:spacing w:before="6" w:line="244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77"/>
                <w:vertAlign w:val="superscript"/>
              </w:rPr>
              <w:t>а</w:t>
            </w:r>
            <w:r w:rsidRPr="008B2587"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 w:rsidRPr="008B2587">
              <w:rPr>
                <w:rFonts w:ascii="DejaVu Serif" w:hAnsi="DejaVu Serif"/>
                <w:spacing w:val="-4"/>
                <w:w w:val="115"/>
              </w:rPr>
              <w:t>)</w:t>
            </w:r>
            <w:r w:rsidRPr="008B2587">
              <w:rPr>
                <w:sz w:val="28"/>
              </w:rPr>
              <w:t>*</w:t>
            </w:r>
            <w:r w:rsidRPr="008B2587">
              <w:rPr>
                <w:spacing w:val="-2"/>
                <w:sz w:val="28"/>
              </w:rPr>
              <w:t>10</w:t>
            </w:r>
            <w:r w:rsidRPr="008B2587">
              <w:rPr>
                <w:sz w:val="28"/>
              </w:rPr>
              <w:t>0,i = 1,2,3,</w:t>
            </w:r>
            <w:r w:rsidRPr="008B2587">
              <w:rPr>
                <w:spacing w:val="-3"/>
                <w:sz w:val="28"/>
              </w:rPr>
              <w:t>г</w:t>
            </w:r>
            <w:r w:rsidRPr="008B2587">
              <w:rPr>
                <w:sz w:val="28"/>
              </w:rPr>
              <w:t>де:</w:t>
            </w:r>
          </w:p>
          <w:p w:rsidR="00E72E39" w:rsidRPr="008B2587" w:rsidRDefault="00E72E39" w:rsidP="008B2587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 w:rsidRPr="008B2587">
              <w:rPr>
                <w:rFonts w:ascii="DejaVu Serif"/>
                <w:sz w:val="16"/>
              </w:rPr>
              <w:t>i</w:t>
            </w:r>
            <w:r w:rsidRPr="008B2587">
              <w:rPr>
                <w:rFonts w:ascii="DejaVu Serif"/>
                <w:sz w:val="16"/>
              </w:rPr>
              <w:tab/>
              <w:t>i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8B2587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8B2587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30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всего;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2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w w:val="95"/>
                <w:position w:val="1"/>
              </w:rPr>
              <w:t>(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 w:rsidRPr="008B2587"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 w:rsidRPr="008B2587">
              <w:rPr>
                <w:rFonts w:ascii="DejaVu Serif" w:hAnsi="DejaVu Serif"/>
                <w:w w:val="95"/>
              </w:rPr>
              <w:t>/</w:t>
            </w:r>
            <w:r w:rsidRPr="008B2587">
              <w:rPr>
                <w:rFonts w:ascii="Arial" w:hAnsi="Arial"/>
                <w:w w:val="95"/>
              </w:rPr>
              <w:t>Ч</w:t>
            </w:r>
            <w:r w:rsidRPr="008B2587">
              <w:rPr>
                <w:rFonts w:ascii="DejaVu Serif" w:hAnsi="DejaVu Serif"/>
                <w:w w:val="95"/>
                <w:position w:val="1"/>
              </w:rPr>
              <w:t xml:space="preserve">) </w:t>
            </w:r>
            <w:r w:rsidRPr="008B2587">
              <w:rPr>
                <w:rFonts w:ascii="MS Gothic" w:eastAsia="MS Gothic" w:hAnsi="MS Gothic" w:cs="MS Gothic" w:hint="eastAsia"/>
                <w:w w:val="95"/>
              </w:rPr>
              <w:t>∗</w:t>
            </w:r>
            <w:r w:rsidRPr="008B2587">
              <w:rPr>
                <w:rFonts w:ascii="DejaVu Serif" w:hAnsi="DejaVu Serif"/>
                <w:w w:val="95"/>
              </w:rPr>
              <w:t xml:space="preserve"> 100, </w:t>
            </w:r>
            <w:r w:rsidRPr="008B2587">
              <w:rPr>
                <w:rFonts w:ascii="Arial" w:hAnsi="Arial"/>
                <w:w w:val="95"/>
              </w:rPr>
              <w:t>где</w:t>
            </w:r>
            <w:r w:rsidRPr="008B2587">
              <w:rPr>
                <w:rFonts w:ascii="DejaVu Serif" w:hAnsi="DejaVu Serif"/>
                <w:w w:val="95"/>
              </w:rPr>
              <w:t>: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8B2587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8B2587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E72E39" w:rsidRPr="008B2587" w:rsidRDefault="00E72E39" w:rsidP="008B2587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(ЧМПр/Ч)*100, Ч=(Ч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+Ч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-1)/2, где: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ЧМПр </w:t>
            </w:r>
            <w:r w:rsidRPr="008B2587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Russia</w:t>
            </w:r>
            <w:r w:rsidRPr="008B2587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77"/>
              </w:rPr>
              <w:t>СМ</w:t>
            </w:r>
            <w:r w:rsidRPr="008B2587">
              <w:rPr>
                <w:rFonts w:ascii="DejaVu Serif" w:hAnsi="DejaVu Serif"/>
                <w:spacing w:val="-3"/>
                <w:w w:val="77"/>
              </w:rPr>
              <w:t>П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73"/>
              </w:rPr>
              <w:t>С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</w:rPr>
              <w:t>0</w:t>
            </w:r>
            <w:r w:rsidRPr="008B2587">
              <w:rPr>
                <w:sz w:val="28"/>
              </w:rPr>
              <w:t>,</w:t>
            </w:r>
            <w:r w:rsidRPr="008B2587">
              <w:rPr>
                <w:spacing w:val="-1"/>
                <w:sz w:val="28"/>
              </w:rPr>
              <w:t xml:space="preserve"> г</w:t>
            </w:r>
            <w:r w:rsidRPr="008B2587">
              <w:rPr>
                <w:sz w:val="28"/>
              </w:rPr>
              <w:t>де: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Russia);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(ЧМПн/Ч)*100, Ч=(Ч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+Ч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-1)/2, где: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 w:rsidRPr="008B2587">
              <w:rPr>
                <w:sz w:val="28"/>
              </w:rPr>
              <w:t>WorldSkills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</w:rPr>
              <w:t>Russia</w:t>
            </w:r>
            <w:r w:rsidRPr="008B2587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sz w:val="28"/>
              </w:rPr>
              <w:t>/Ч</w:t>
            </w:r>
            <w:r w:rsidRPr="008B2587">
              <w:rPr>
                <w:sz w:val="28"/>
                <w:vertAlign w:val="subscript"/>
              </w:rPr>
              <w:t>спо</w:t>
            </w:r>
            <w:r w:rsidRPr="008B2587">
              <w:rPr>
                <w:sz w:val="28"/>
              </w:rPr>
              <w:t>(-1))*100, где:</w:t>
            </w:r>
          </w:p>
        </w:tc>
      </w:tr>
      <w:tr w:rsidR="00E72E39" w:rsidTr="008B2587">
        <w:trPr>
          <w:trHeight w:val="965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отчетном году t;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спо</w:t>
            </w:r>
            <w:r w:rsidRPr="008B2587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году 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 xml:space="preserve">-1, предшествовавшем отчетному году </w:t>
            </w:r>
            <w:r w:rsidRPr="008B2587">
              <w:rPr>
                <w:sz w:val="28"/>
              </w:rPr>
              <w:t>t</w:t>
            </w:r>
            <w:r w:rsidRPr="008B2587">
              <w:rPr>
                <w:sz w:val="28"/>
                <w:lang w:val="ru-RU"/>
              </w:rPr>
              <w:t>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(Ч</w:t>
            </w:r>
            <w:r w:rsidRPr="008B2587">
              <w:rPr>
                <w:sz w:val="28"/>
                <w:vertAlign w:val="subscript"/>
              </w:rPr>
              <w:t>Ф</w:t>
            </w:r>
            <w:r w:rsidRPr="008B2587">
              <w:rPr>
                <w:sz w:val="28"/>
              </w:rPr>
              <w:t>/Ч)*100, где:</w:t>
            </w:r>
          </w:p>
        </w:tc>
      </w:tr>
      <w:tr w:rsidR="00E72E39" w:rsidRPr="002C41B0" w:rsidTr="008B2587">
        <w:trPr>
          <w:trHeight w:val="965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Ф</w:t>
            </w:r>
            <w:r w:rsidRPr="008B2587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E72E39" w:rsidRPr="002C41B0" w:rsidTr="008B2587">
        <w:trPr>
          <w:trHeight w:val="289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0"/>
                <w:lang w:val="ru-RU"/>
              </w:rPr>
              <w:t>Попс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72E39" w:rsidRPr="008B2587" w:rsidRDefault="00E72E39" w:rsidP="008B2587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0"/>
                <w:lang w:val="ru-RU"/>
              </w:rPr>
              <w:t>Попс</w:t>
            </w:r>
            <w:r w:rsidRPr="008B2587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>г</w:t>
            </w:r>
            <w:r w:rsidRPr="008B2587">
              <w:rPr>
                <w:sz w:val="28"/>
                <w:lang w:val="ru-RU"/>
              </w:rPr>
              <w:t>де: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Попс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8B2587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Попс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Tr="008B2587">
        <w:trPr>
          <w:trHeight w:val="1932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учебно-лабораторные здания (корпуса):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90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8B2587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E72E39" w:rsidRPr="008B2587" w:rsidRDefault="00E72E39" w:rsidP="008B2587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8B2587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Пав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8B2587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E72E39" w:rsidRPr="008B2587" w:rsidRDefault="00E72E39" w:rsidP="008B2587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Пав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RPr="002C41B0" w:rsidTr="008B2587">
        <w:trPr>
          <w:trHeight w:val="289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E72E39" w:rsidRPr="008B2587" w:rsidRDefault="00E72E39" w:rsidP="008B2587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учебно-лабораторные здания (корпуса):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4"/>
                <w:lang w:val="ru-RU"/>
              </w:rPr>
              <w:t>Пк</w:t>
            </w:r>
            <w:r w:rsidRPr="008B2587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8B2587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>,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здания общежитий: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Arial" w:hAnsi="Arial"/>
                <w:w w:val="94"/>
                <w:lang w:val="ru-RU"/>
              </w:rPr>
              <w:t>Пк</w:t>
            </w:r>
            <w:r w:rsidRPr="008B2587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8B2587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sz w:val="28"/>
                <w:lang w:val="ru-RU"/>
              </w:rPr>
              <w:t xml:space="preserve">, </w:t>
            </w:r>
            <w:r w:rsidRPr="008B2587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Пкр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ул</w:t>
            </w:r>
            <w:r w:rsidRPr="008B2587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Пкр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требующая капитального ремонта;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lang w:val="ru-RU"/>
              </w:rPr>
              <w:t>П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</w:t>
            </w:r>
            <w:r w:rsidRPr="008B2587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E72E39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III. Дополнительное образование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E72E39" w:rsidRPr="002C41B0" w:rsidTr="008B2587">
        <w:trPr>
          <w:trHeight w:val="13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E72E39" w:rsidRPr="008B2587" w:rsidRDefault="00E72E39" w:rsidP="008B2587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w w:val="93"/>
                <w:lang w:val="ru-RU"/>
              </w:rPr>
              <w:t>[</w:t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8B2587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8B2587">
              <w:rPr>
                <w:rFonts w:ascii="DejaVu Serif" w:hAnsi="DejaVu Serif"/>
                <w:w w:val="33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7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8B2587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106"/>
                <w:lang w:val="ru-RU"/>
              </w:rPr>
              <w:t>)</w:t>
            </w:r>
            <w:r w:rsidRPr="008B2587">
              <w:rPr>
                <w:rFonts w:ascii="DejaVu Serif" w:hAnsi="DejaVu Serif"/>
                <w:w w:val="89"/>
                <w:lang w:val="ru-RU"/>
              </w:rPr>
              <w:t>+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8B2587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79"/>
                <w:lang w:val="ru-RU"/>
              </w:rPr>
              <w:t>Н</w:t>
            </w:r>
            <w:r w:rsidRPr="008B2587">
              <w:rPr>
                <w:rFonts w:ascii="DejaVu Serif" w:hAnsi="DejaVu Serif"/>
                <w:lang w:val="ru-RU"/>
              </w:rPr>
              <w:tab/>
            </w:r>
            <w:r w:rsidRPr="008B2587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8B2587">
              <w:rPr>
                <w:rFonts w:ascii="DejaVu Serif" w:hAnsi="DejaVu Serif"/>
                <w:w w:val="93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i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4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5</w:t>
            </w:r>
            <w:r w:rsidRPr="008B2587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6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7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sz w:val="16"/>
                <w:lang w:val="ru-RU"/>
              </w:rPr>
              <w:t>5–17</w:t>
            </w:r>
            <w:r w:rsidRPr="008B2587">
              <w:rPr>
                <w:position w:val="1"/>
                <w:sz w:val="16"/>
              </w:rPr>
              <w:t>𝑖</w:t>
            </w:r>
            <w:r w:rsidRPr="008B2587">
              <w:rPr>
                <w:rFonts w:ascii="DejaVu Serif" w:hAnsi="DejaVu Serif"/>
                <w:position w:val="1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position w:val="6"/>
                <w:sz w:val="16"/>
                <w:lang w:val="ru-RU"/>
              </w:rPr>
              <w:t>5−17</w:t>
            </w:r>
            <w:r w:rsidRPr="008B2587">
              <w:rPr>
                <w:rFonts w:ascii="DejaVu Serif" w:hAnsi="DejaVu Serif"/>
                <w:position w:val="6"/>
                <w:sz w:val="16"/>
                <w:lang w:val="ru-RU"/>
              </w:rPr>
              <w:tab/>
            </w:r>
            <w:r w:rsidRPr="008B2587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E72E39" w:rsidRPr="008B2587" w:rsidRDefault="00E72E39" w:rsidP="008B2587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w w:val="87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8B2587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8B2587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70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8B2587">
              <w:rPr>
                <w:rFonts w:ascii="Arial" w:hAnsi="Arial"/>
                <w:i/>
                <w:lang w:val="ru-RU"/>
              </w:rPr>
              <w:t>Ч</w:t>
            </w:r>
            <w:r w:rsidRPr="008B2587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8B2587">
              <w:rPr>
                <w:rFonts w:ascii="Arial" w:hAnsi="Arial"/>
                <w:i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E72E39" w:rsidRPr="008B2587" w:rsidRDefault="00E72E39" w:rsidP="008B2587">
            <w:pPr>
              <w:pStyle w:val="TableParagraph"/>
              <w:spacing w:line="121" w:lineRule="exact"/>
              <w:ind w:left="230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w w:val="95"/>
                <w:sz w:val="16"/>
                <w:lang w:val="ru-RU"/>
              </w:rPr>
              <w:t>5–17</w:t>
            </w:r>
            <w:r w:rsidRPr="008B2587">
              <w:rPr>
                <w:w w:val="95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программам по направлениям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</w:tbl>
    <w:p w:rsidR="00E72E39" w:rsidRDefault="00E72E39">
      <w:pPr>
        <w:spacing w:line="301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ребенком в возрасте 5 -17 лет: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В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8B2587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E72E39" w:rsidRPr="002C41B0" w:rsidTr="008B2587">
        <w:trPr>
          <w:trHeight w:val="97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8B2587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E72E39" w:rsidRPr="008B2587" w:rsidRDefault="00E72E39" w:rsidP="008B2587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 w:rsidRPr="008B2587">
              <w:rPr>
                <w:rFonts w:ascii="DejaVu Serif" w:hAnsi="DejaVu Serif"/>
                <w:sz w:val="16"/>
              </w:rPr>
              <w:t>5−17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41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E72E39" w:rsidRPr="008B2587" w:rsidRDefault="00E72E39" w:rsidP="008B2587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общеразвивающим программам;</w:t>
            </w:r>
          </w:p>
          <w:p w:rsidR="00E72E39" w:rsidRPr="008B2587" w:rsidRDefault="00E72E39" w:rsidP="008B2587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предпрофессиональным программам;</w:t>
            </w:r>
          </w:p>
          <w:p w:rsidR="00E72E39" w:rsidRPr="008B2587" w:rsidRDefault="00E72E39" w:rsidP="008B2587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 w:rsidRPr="008B2587"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8B2587">
              <w:rPr>
                <w:rFonts w:ascii="Arial" w:hAnsi="Arial"/>
                <w:w w:val="83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1"/>
                <w:w w:val="87"/>
              </w:rPr>
              <w:t>i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i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4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5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6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7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8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Arial" w:hAnsi="Arial"/>
                <w:w w:val="93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</w:tbl>
    <w:p w:rsidR="00E72E39" w:rsidRDefault="00E72E39">
      <w:pPr>
        <w:spacing w:line="301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</w:t>
            </w:r>
          </w:p>
        </w:tc>
      </w:tr>
      <w:tr w:rsidR="00E72E39" w:rsidRPr="002C41B0" w:rsidTr="008B2587">
        <w:trPr>
          <w:trHeight w:val="3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E72E39" w:rsidRPr="008B2587" w:rsidRDefault="00E72E39" w:rsidP="008B2587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((Чп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+Чпсп)/(Чб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+Чбсп))*100,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=1,2,3,5,6,7,8, где: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Чб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ассигнований,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1: </w:t>
            </w:r>
            <w:r w:rsidRPr="008B2587">
              <w:rPr>
                <w:sz w:val="28"/>
              </w:rPr>
              <w:t>техническое;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2: </w:t>
            </w:r>
            <w:r w:rsidRPr="008B2587">
              <w:rPr>
                <w:sz w:val="28"/>
              </w:rPr>
              <w:t>естественнонаучное;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3: </w:t>
            </w:r>
            <w:r w:rsidRPr="008B2587">
              <w:rPr>
                <w:sz w:val="28"/>
              </w:rPr>
              <w:t>туристско-краеведческое;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4: </w:t>
            </w:r>
            <w:r w:rsidRPr="008B2587">
              <w:rPr>
                <w:sz w:val="28"/>
              </w:rPr>
              <w:t>социально-педагогическое;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в области искусств: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5: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6: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72E39" w:rsidRPr="002C41B0" w:rsidTr="008B2587">
        <w:trPr>
          <w:trHeight w:val="3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7: </w:t>
            </w:r>
            <w:r w:rsidRPr="008B2587">
              <w:rPr>
                <w:sz w:val="28"/>
              </w:rPr>
              <w:t>по общеразвивающим программам;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 xml:space="preserve">i = 8: </w:t>
            </w:r>
            <w:r w:rsidRPr="008B2587">
              <w:rPr>
                <w:sz w:val="28"/>
              </w:rPr>
              <w:t>по предпрофессиональным программам;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счет бюджетных ассигнований.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общеобразовательным программам</w:t>
            </w:r>
          </w:p>
        </w:tc>
      </w:tr>
      <w:tr w:rsidR="00E72E39" w:rsidTr="008B2587">
        <w:trPr>
          <w:trHeight w:val="1224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E72E39" w:rsidRPr="008B2587" w:rsidRDefault="00E72E39" w:rsidP="008B2587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84"/>
                <w:vertAlign w:val="subscript"/>
              </w:rPr>
              <w:t>о</w:t>
            </w:r>
            <w:r w:rsidRPr="008B2587">
              <w:rPr>
                <w:rFonts w:ascii="DejaVu Serif" w:hAnsi="DejaVu Serif"/>
                <w:w w:val="85"/>
                <w:vertAlign w:val="subscript"/>
              </w:rPr>
              <w:t>вз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8B2587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RPr="002C41B0" w:rsidTr="008B2587">
        <w:trPr>
          <w:trHeight w:val="150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 w:rsidRPr="008B2587">
              <w:rPr>
                <w:rFonts w:ascii="Symbol" w:hAnsi="Symbol"/>
                <w:position w:val="-3"/>
                <w:sz w:val="45"/>
              </w:rPr>
              <w:t></w:t>
            </w:r>
            <w:r w:rsidRPr="008B2587">
              <w:rPr>
                <w:sz w:val="29"/>
                <w:lang w:val="ru-RU"/>
              </w:rPr>
              <w:t xml:space="preserve">Ч 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sz w:val="29"/>
                <w:lang w:val="ru-RU"/>
              </w:rPr>
              <w:t>/ Ч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rFonts w:ascii="Symbol" w:hAnsi="Symbol"/>
                <w:position w:val="-3"/>
                <w:sz w:val="45"/>
              </w:rPr>
              <w:t></w:t>
            </w:r>
            <w:r w:rsidRPr="008B2587">
              <w:rPr>
                <w:sz w:val="29"/>
                <w:lang w:val="ru-RU"/>
              </w:rPr>
              <w:t xml:space="preserve">*100 </w:t>
            </w:r>
            <w:r w:rsidRPr="008B2587">
              <w:rPr>
                <w:position w:val="-5"/>
                <w:sz w:val="28"/>
                <w:lang w:val="ru-RU"/>
              </w:rPr>
              <w:t>, где:</w:t>
            </w:r>
          </w:p>
          <w:p w:rsidR="00E72E39" w:rsidRPr="008B2587" w:rsidRDefault="00E72E39" w:rsidP="008B2587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овз</w:t>
            </w:r>
          </w:p>
        </w:tc>
      </w:tr>
    </w:tbl>
    <w:p w:rsidR="00E72E39" w:rsidRPr="00F002A4" w:rsidRDefault="00E72E39">
      <w:pPr>
        <w:spacing w:line="98" w:lineRule="exact"/>
        <w:rPr>
          <w:sz w:val="17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118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доп</w:t>
            </w:r>
          </w:p>
          <w:p w:rsidR="00E72E39" w:rsidRPr="008B2587" w:rsidRDefault="00E72E39" w:rsidP="008B2587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8B2587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8B2587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8B2587">
              <w:rPr>
                <w:spacing w:val="2"/>
                <w:position w:val="7"/>
                <w:sz w:val="17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E72E39" w:rsidRPr="008B2587" w:rsidRDefault="00E72E39" w:rsidP="008B2587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</w:t>
            </w:r>
            <w:r w:rsidRPr="008B2587">
              <w:rPr>
                <w:sz w:val="28"/>
                <w:lang w:val="ru-RU"/>
              </w:rPr>
              <w:tab/>
              <w:t>дополнительным</w:t>
            </w:r>
            <w:r w:rsidRPr="008B2587">
              <w:rPr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sz w:val="28"/>
                <w:lang w:val="ru-RU"/>
              </w:rPr>
              <w:tab/>
              <w:t>программам</w:t>
            </w:r>
            <w:r w:rsidRPr="008B2587">
              <w:rPr>
                <w:sz w:val="28"/>
                <w:lang w:val="ru-RU"/>
              </w:rPr>
              <w:tab/>
              <w:t>(указывается</w:t>
            </w:r>
            <w:r w:rsidRPr="008B2587">
              <w:rPr>
                <w:sz w:val="28"/>
                <w:lang w:val="ru-RU"/>
              </w:rPr>
              <w:tab/>
              <w:t>на</w:t>
            </w:r>
            <w:r w:rsidRPr="008B2587">
              <w:rPr>
                <w:sz w:val="28"/>
                <w:lang w:val="ru-RU"/>
              </w:rPr>
              <w:tab/>
              <w:t>основе</w:t>
            </w:r>
            <w:r w:rsidRPr="008B2587">
              <w:rPr>
                <w:sz w:val="28"/>
                <w:lang w:val="ru-RU"/>
              </w:rPr>
              <w:tab/>
              <w:t>данных</w:t>
            </w:r>
            <w:r w:rsidRPr="008B2587">
              <w:rPr>
                <w:sz w:val="28"/>
                <w:lang w:val="ru-RU"/>
              </w:rPr>
              <w:tab/>
              <w:t>о</w:t>
            </w:r>
            <w:r w:rsidRPr="008B2587">
              <w:rPr>
                <w:sz w:val="28"/>
                <w:lang w:val="ru-RU"/>
              </w:rPr>
              <w:tab/>
              <w:t>возрастном</w:t>
            </w:r>
            <w:r w:rsidRPr="008B2587">
              <w:rPr>
                <w:sz w:val="28"/>
                <w:lang w:val="ru-RU"/>
              </w:rPr>
              <w:tab/>
            </w:r>
            <w:r w:rsidRPr="008B2587">
              <w:rPr>
                <w:spacing w:val="-1"/>
                <w:sz w:val="28"/>
                <w:lang w:val="ru-RU"/>
              </w:rPr>
              <w:t xml:space="preserve">составе </w:t>
            </w:r>
            <w:r w:rsidRPr="008B2587">
              <w:rPr>
                <w:sz w:val="28"/>
                <w:lang w:val="ru-RU"/>
              </w:rPr>
              <w:t>обучающихся);</w:t>
            </w:r>
          </w:p>
        </w:tc>
      </w:tr>
      <w:tr w:rsidR="00E72E39" w:rsidRPr="002C41B0" w:rsidTr="008B2587">
        <w:trPr>
          <w:trHeight w:val="7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8B2587">
              <w:rPr>
                <w:position w:val="4"/>
                <w:sz w:val="29"/>
                <w:lang w:val="ru-RU"/>
              </w:rPr>
              <w:t>Ч</w:t>
            </w:r>
            <w:r w:rsidRPr="008B2587">
              <w:rPr>
                <w:position w:val="17"/>
                <w:sz w:val="17"/>
                <w:lang w:val="ru-RU"/>
              </w:rPr>
              <w:t xml:space="preserve">доп </w:t>
            </w:r>
            <w:r w:rsidRPr="008B2587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RPr="002C41B0" w:rsidTr="008B2587">
        <w:trPr>
          <w:trHeight w:val="1185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 w:rsidRPr="008B2587"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8B2587">
              <w:rPr>
                <w:spacing w:val="7"/>
                <w:sz w:val="29"/>
                <w:lang w:val="ru-RU"/>
              </w:rPr>
              <w:t>Ч</w:t>
            </w:r>
            <w:r w:rsidRPr="008B2587">
              <w:rPr>
                <w:spacing w:val="7"/>
                <w:sz w:val="29"/>
                <w:lang w:val="ru-RU"/>
              </w:rPr>
              <w:tab/>
            </w:r>
            <w:r w:rsidRPr="008B2587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sz w:val="29"/>
                <w:lang w:val="ru-RU"/>
              </w:rPr>
              <w:t>/ Ч</w:t>
            </w:r>
            <w:r w:rsidRPr="008B2587">
              <w:rPr>
                <w:position w:val="13"/>
                <w:sz w:val="17"/>
                <w:lang w:val="ru-RU"/>
              </w:rPr>
              <w:t xml:space="preserve">доп </w:t>
            </w:r>
            <w:r w:rsidRPr="008B2587"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8B2587">
              <w:rPr>
                <w:spacing w:val="-3"/>
                <w:sz w:val="29"/>
                <w:lang w:val="ru-RU"/>
              </w:rPr>
              <w:t xml:space="preserve">*100 </w:t>
            </w:r>
            <w:r w:rsidRPr="008B2587">
              <w:rPr>
                <w:position w:val="-5"/>
                <w:sz w:val="28"/>
                <w:lang w:val="ru-RU"/>
              </w:rPr>
              <w:t>,где:</w:t>
            </w:r>
          </w:p>
          <w:p w:rsidR="00E72E39" w:rsidRPr="008B2587" w:rsidRDefault="00E72E39" w:rsidP="008B2587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инв</w:t>
            </w:r>
          </w:p>
        </w:tc>
      </w:tr>
      <w:tr w:rsidR="00E72E39" w:rsidRPr="002C41B0" w:rsidTr="008B2587">
        <w:trPr>
          <w:trHeight w:val="80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8B2587">
              <w:rPr>
                <w:sz w:val="17"/>
                <w:lang w:val="ru-RU"/>
              </w:rPr>
              <w:t>доп</w:t>
            </w:r>
          </w:p>
          <w:p w:rsidR="00E72E39" w:rsidRPr="008B2587" w:rsidRDefault="00E72E39" w:rsidP="008B2587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8B2587">
              <w:rPr>
                <w:position w:val="8"/>
                <w:sz w:val="29"/>
                <w:lang w:val="ru-RU"/>
              </w:rPr>
              <w:t>Ч</w:t>
            </w:r>
            <w:r w:rsidRPr="008B2587">
              <w:rPr>
                <w:sz w:val="17"/>
                <w:lang w:val="ru-RU"/>
              </w:rPr>
              <w:t>инв</w:t>
            </w:r>
            <w:r w:rsidRPr="008B2587">
              <w:rPr>
                <w:sz w:val="17"/>
                <w:lang w:val="ru-RU"/>
              </w:rPr>
              <w:tab/>
            </w:r>
            <w:r w:rsidRPr="008B2587">
              <w:rPr>
                <w:position w:val="2"/>
                <w:sz w:val="28"/>
                <w:lang w:val="ru-RU"/>
              </w:rPr>
              <w:t>-</w:t>
            </w:r>
            <w:r w:rsidRPr="008B2587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8B2587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8B2587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8B2587">
              <w:rPr>
                <w:position w:val="2"/>
                <w:sz w:val="28"/>
                <w:lang w:val="ru-RU"/>
              </w:rPr>
              <w:tab/>
              <w:t>по</w:t>
            </w:r>
            <w:r w:rsidRPr="008B2587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8B2587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8B2587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E72E39" w:rsidRPr="008B2587" w:rsidRDefault="00E72E39" w:rsidP="008B2587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E72E39" w:rsidRPr="002C41B0" w:rsidTr="008B2587">
        <w:trPr>
          <w:trHeight w:val="74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8B2587">
              <w:rPr>
                <w:position w:val="4"/>
                <w:sz w:val="29"/>
                <w:lang w:val="ru-RU"/>
              </w:rPr>
              <w:t>Ч</w:t>
            </w:r>
            <w:r w:rsidRPr="008B2587">
              <w:rPr>
                <w:position w:val="17"/>
                <w:sz w:val="16"/>
                <w:lang w:val="ru-RU"/>
              </w:rPr>
              <w:t xml:space="preserve">доп </w:t>
            </w:r>
            <w:r w:rsidRPr="008B2587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(З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/З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)*100, З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={(ФОТ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sz w:val="28"/>
                <w:vertAlign w:val="subscript"/>
                <w:lang w:val="ru-RU"/>
              </w:rPr>
              <w:t>сп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)</w:t>
            </w:r>
            <w:r w:rsidRPr="008B2587">
              <w:rPr>
                <w:sz w:val="28"/>
                <w:lang w:val="ru-RU"/>
              </w:rPr>
              <w:t xml:space="preserve">/12)}*1000,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 где: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1</w:t>
            </w:r>
            <w:r w:rsidRPr="008B2587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ФОТ</w:t>
            </w:r>
            <w:r w:rsidRPr="008B2587">
              <w:rPr>
                <w:sz w:val="28"/>
                <w:vertAlign w:val="subscript"/>
                <w:lang w:val="ru-RU"/>
              </w:rPr>
              <w:t>2</w:t>
            </w:r>
            <w:r w:rsidRPr="008B2587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E72E39" w:rsidRPr="00F002A4" w:rsidRDefault="00E72E39">
      <w:pPr>
        <w:spacing w:line="31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4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сп1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сп2</w:t>
            </w:r>
            <w:r w:rsidRPr="008B2587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E72E39" w:rsidRPr="008B2587" w:rsidRDefault="00E72E39" w:rsidP="008B2587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322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внешние совместители</w:t>
            </w:r>
          </w:p>
          <w:p w:rsidR="00E72E39" w:rsidRPr="008B2587" w:rsidRDefault="00E72E39" w:rsidP="008B2587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E72E39" w:rsidRPr="008B2587" w:rsidRDefault="00E72E39" w:rsidP="008B2587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всего ((ПР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+ПР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))/(Р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))*100</w:t>
            </w:r>
          </w:p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внешние совместители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 ПР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/(Р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+Р</w:t>
            </w:r>
            <w:r w:rsidRPr="008B2587">
              <w:rPr>
                <w:sz w:val="28"/>
                <w:vertAlign w:val="subscript"/>
                <w:lang w:val="ru-RU"/>
              </w:rPr>
              <w:t>в</w:t>
            </w:r>
            <w:r w:rsidRPr="008B2587">
              <w:rPr>
                <w:sz w:val="28"/>
                <w:lang w:val="ru-RU"/>
              </w:rPr>
              <w:t>))*100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E72E39" w:rsidRPr="008B2587" w:rsidRDefault="00E72E39" w:rsidP="008B2587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в-</w:t>
            </w:r>
            <w:r w:rsidRPr="008B2587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E72E39" w:rsidRPr="008B2587" w:rsidRDefault="00E72E39" w:rsidP="008B2587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с</w:t>
            </w:r>
            <w:r w:rsidRPr="008B2587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E72E39" w:rsidRPr="008B2587" w:rsidRDefault="00E72E39" w:rsidP="008B2587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  <w:vertAlign w:val="subscript"/>
                <w:lang w:val="ru-RU"/>
              </w:rPr>
              <w:t>в–</w:t>
            </w:r>
            <w:r w:rsidRPr="008B2587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том числе филиалы));</w:t>
            </w:r>
          </w:p>
        </w:tc>
      </w:tr>
      <w:tr w:rsidR="00E72E39" w:rsidTr="008B2587">
        <w:trPr>
          <w:trHeight w:val="225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(П</w:t>
            </w:r>
            <w:r w:rsidRPr="008B2587">
              <w:rPr>
                <w:sz w:val="28"/>
                <w:vertAlign w:val="subscript"/>
              </w:rPr>
              <w:t>до</w:t>
            </w:r>
            <w:r w:rsidRPr="008B2587">
              <w:rPr>
                <w:sz w:val="28"/>
              </w:rPr>
              <w:t>/П)*100, где:</w:t>
            </w:r>
          </w:p>
        </w:tc>
      </w:tr>
      <w:tr w:rsidR="00E72E39" w:rsidTr="008B2587">
        <w:trPr>
          <w:trHeight w:val="193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"Образование и педагогические науки";</w:t>
            </w:r>
          </w:p>
        </w:tc>
      </w:tr>
      <w:tr w:rsidR="00E72E39" w:rsidRPr="002C41B0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 </w:t>
            </w:r>
            <w:r w:rsidRPr="008B2587">
              <w:rPr>
                <w:i/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8B2587">
              <w:rPr>
                <w:sz w:val="28"/>
              </w:rPr>
              <w:t>(ПР</w:t>
            </w:r>
            <w:r w:rsidRPr="008B2587">
              <w:rPr>
                <w:sz w:val="28"/>
                <w:vertAlign w:val="subscript"/>
              </w:rPr>
              <w:t>35</w:t>
            </w:r>
            <w:r w:rsidRPr="008B2587">
              <w:rPr>
                <w:sz w:val="28"/>
              </w:rPr>
              <w:t>/ПР)*100,где:</w:t>
            </w:r>
          </w:p>
        </w:tc>
      </w:tr>
      <w:tr w:rsidR="00E72E39" w:rsidRPr="002C41B0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</w:t>
            </w:r>
            <w:r w:rsidRPr="008B2587">
              <w:rPr>
                <w:sz w:val="28"/>
                <w:vertAlign w:val="subscript"/>
                <w:lang w:val="ru-RU"/>
              </w:rPr>
              <w:t>35</w:t>
            </w:r>
            <w:r w:rsidRPr="008B2587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E72E39" w:rsidRPr="002C41B0" w:rsidTr="008B2587">
        <w:trPr>
          <w:trHeight w:val="2704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E72E39" w:rsidRPr="008B2587" w:rsidRDefault="00E72E39" w:rsidP="008B2587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E72E39" w:rsidRPr="008B2587" w:rsidRDefault="00E72E39" w:rsidP="008B2587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E72E39" w:rsidRPr="008B2587" w:rsidRDefault="00E72E39" w:rsidP="008B2587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8B2587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 w:rsidRPr="008B2587"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 w:rsidRPr="008B2587">
              <w:rPr>
                <w:i/>
                <w:w w:val="105"/>
                <w:position w:val="7"/>
                <w:sz w:val="16"/>
              </w:rPr>
              <w:t>i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/Р</w:t>
            </w:r>
            <w:r w:rsidRPr="008B2587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*</w:t>
            </w:r>
            <w:r w:rsidRPr="008B2587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8B2587">
              <w:rPr>
                <w:w w:val="107"/>
                <w:position w:val="13"/>
                <w:sz w:val="23"/>
                <w:lang w:val="ru-RU"/>
              </w:rPr>
              <w:t>0</w:t>
            </w:r>
            <w:r w:rsidRPr="008B2587">
              <w:rPr>
                <w:sz w:val="28"/>
                <w:lang w:val="ru-RU"/>
              </w:rPr>
              <w:t>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 xml:space="preserve">де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</w:t>
            </w:r>
            <w:r w:rsidRPr="008B2587">
              <w:rPr>
                <w:spacing w:val="-1"/>
                <w:sz w:val="28"/>
                <w:lang w:val="ru-RU"/>
              </w:rPr>
              <w:t xml:space="preserve"> г</w:t>
            </w:r>
            <w:r w:rsidRPr="008B2587">
              <w:rPr>
                <w:sz w:val="28"/>
                <w:lang w:val="ru-RU"/>
              </w:rPr>
              <w:t>д</w:t>
            </w:r>
            <w:r w:rsidRPr="008B2587">
              <w:rPr>
                <w:spacing w:val="-3"/>
                <w:sz w:val="28"/>
                <w:lang w:val="ru-RU"/>
              </w:rPr>
              <w:t>е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 w:rsidRPr="008B2587">
              <w:rPr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 2, 3, 4, 5, 6, 7, 8, 9, 10:</w:t>
            </w:r>
          </w:p>
        </w:tc>
      </w:tr>
      <w:tr w:rsidR="00E72E39" w:rsidRPr="002C41B0" w:rsidTr="008B2587">
        <w:trPr>
          <w:trHeight w:val="7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1 </w:t>
            </w:r>
            <w:r w:rsidRPr="008B2587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E72E39" w:rsidRPr="002C41B0" w:rsidTr="008B2587">
        <w:trPr>
          <w:trHeight w:val="7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2 </w:t>
            </w:r>
            <w:r w:rsidRPr="008B2587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E72E39" w:rsidRPr="002C41B0" w:rsidTr="008B2587">
        <w:trPr>
          <w:trHeight w:val="75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5"/>
                <w:sz w:val="17"/>
                <w:lang w:val="ru-RU"/>
              </w:rPr>
              <w:t xml:space="preserve">3 </w:t>
            </w:r>
            <w:r w:rsidRPr="008B2587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E72E39" w:rsidRPr="002C41B0" w:rsidTr="008B2587">
        <w:trPr>
          <w:trHeight w:val="75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8B2587">
              <w:rPr>
                <w:position w:val="12"/>
                <w:sz w:val="24"/>
                <w:lang w:val="ru-RU"/>
              </w:rPr>
              <w:t>Р</w:t>
            </w:r>
            <w:r w:rsidRPr="008B2587">
              <w:rPr>
                <w:position w:val="6"/>
                <w:sz w:val="17"/>
                <w:lang w:val="ru-RU"/>
              </w:rPr>
              <w:t xml:space="preserve">4 </w:t>
            </w:r>
            <w:r w:rsidRPr="008B2587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организациях дополнительного образования).</w:t>
            </w:r>
          </w:p>
        </w:tc>
      </w:tr>
      <w:tr w:rsidR="00E72E39" w:rsidRPr="002C41B0" w:rsidTr="008B2587">
        <w:trPr>
          <w:trHeight w:val="4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 w:rsidRPr="008B2587">
              <w:rPr>
                <w:b/>
                <w:sz w:val="28"/>
              </w:rPr>
              <w:t>IV. Профессиональное обучение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E72E39" w:rsidTr="008B2587">
        <w:trPr>
          <w:trHeight w:val="15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E72E39" w:rsidRPr="008B2587" w:rsidRDefault="00E72E39" w:rsidP="008B2587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E72E39" w:rsidRPr="008B2587" w:rsidRDefault="00E72E39" w:rsidP="008B2587">
            <w:pPr>
              <w:pStyle w:val="TableParagraph"/>
              <w:spacing w:line="242" w:lineRule="exact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spacing w:val="13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6"/>
              </w:rPr>
              <w:t>/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</w:rPr>
              <w:t>=</w:t>
            </w:r>
            <w:r w:rsidRPr="008B2587">
              <w:rPr>
                <w:rFonts w:ascii="DejaVu Serif" w:hAnsi="DejaVu Serif"/>
                <w:w w:val="87"/>
              </w:rPr>
              <w:t>1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2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7"/>
              </w:rPr>
              <w:t>3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219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18–64лет;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18–34лет;</w:t>
            </w:r>
          </w:p>
          <w:p w:rsidR="00E72E39" w:rsidRPr="008B2587" w:rsidRDefault="00E72E39" w:rsidP="008B2587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35–64 лет</w:t>
            </w:r>
          </w:p>
          <w:p w:rsidR="00E72E39" w:rsidRPr="008B2587" w:rsidRDefault="00E72E39" w:rsidP="008B2587">
            <w:pPr>
              <w:pStyle w:val="TableParagraph"/>
              <w:spacing w:line="205" w:lineRule="exact"/>
              <w:jc w:val="both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w w:val="79"/>
                <w:lang w:val="ru-RU"/>
              </w:rPr>
              <w:t>Н</w:t>
            </w:r>
            <w:r w:rsidRPr="008B2587">
              <w:rPr>
                <w:spacing w:val="15"/>
                <w:w w:val="56"/>
                <w:vertAlign w:val="subscript"/>
              </w:rPr>
              <w:t>𝑖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61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2" w:lineRule="exact"/>
              <w:rPr>
                <w:i/>
                <w:sz w:val="28"/>
              </w:rPr>
            </w:pPr>
            <w:r w:rsidRPr="008B2587">
              <w:rPr>
                <w:i/>
                <w:sz w:val="28"/>
              </w:rPr>
              <w:t>i;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1</w:t>
            </w:r>
            <w:r w:rsidRPr="008B2587">
              <w:rPr>
                <w:sz w:val="28"/>
              </w:rPr>
              <w:t>: 18–64 лет;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2</w:t>
            </w:r>
            <w:r w:rsidRPr="008B2587">
              <w:rPr>
                <w:sz w:val="28"/>
              </w:rPr>
              <w:t>: 18–34 лет;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 = 3</w:t>
            </w:r>
            <w:r w:rsidRPr="008B2587">
              <w:rPr>
                <w:sz w:val="28"/>
              </w:rPr>
              <w:t>: 35–64 лет.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</w:t>
            </w:r>
          </w:p>
        </w:tc>
      </w:tr>
      <w:tr w:rsidR="00E72E39" w:rsidTr="008B2587">
        <w:trPr>
          <w:trHeight w:val="221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электронного обучения;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E72E39" w:rsidRPr="008B2587" w:rsidRDefault="00E72E39" w:rsidP="008B2587">
            <w:pPr>
              <w:pStyle w:val="TableParagraph"/>
              <w:jc w:val="bot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E72E39" w:rsidRPr="008B2587" w:rsidRDefault="00E72E39" w:rsidP="008B2587">
            <w:pPr>
              <w:pStyle w:val="TableParagraph"/>
              <w:spacing w:line="265" w:lineRule="exact"/>
              <w:jc w:val="both"/>
              <w:rPr>
                <w:rFonts w:ascii="DejaVu Serif" w:hAnsi="DejaVu Serif"/>
                <w:sz w:val="24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4"/>
              </w:rPr>
              <w:t>(</w:t>
            </w:r>
            <w:r w:rsidRPr="008B2587">
              <w:rPr>
                <w:rFonts w:ascii="DejaVu Serif" w:hAnsi="DejaVu Serif"/>
                <w:w w:val="80"/>
                <w:sz w:val="24"/>
              </w:rPr>
              <w:t>Ч</w:t>
            </w:r>
            <w:r w:rsidRPr="008B2587">
              <w:rPr>
                <w:spacing w:val="14"/>
                <w:w w:val="57"/>
                <w:sz w:val="24"/>
                <w:vertAlign w:val="subscript"/>
              </w:rPr>
              <w:t>𝑖</w:t>
            </w:r>
            <w:r w:rsidRPr="008B2587">
              <w:rPr>
                <w:rFonts w:ascii="DejaVu Serif" w:hAnsi="DejaVu Serif"/>
                <w:spacing w:val="-1"/>
                <w:w w:val="145"/>
                <w:sz w:val="24"/>
              </w:rPr>
              <w:t>/</w:t>
            </w:r>
            <w:r w:rsidRPr="008B2587">
              <w:rPr>
                <w:rFonts w:ascii="DejaVu Serif" w:hAnsi="DejaVu Serif"/>
                <w:w w:val="80"/>
                <w:sz w:val="24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4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4"/>
              </w:rPr>
              <w:t>∗</w:t>
            </w:r>
            <w:r w:rsidRPr="008B2587">
              <w:rPr>
                <w:rFonts w:ascii="DejaVu Serif" w:hAnsi="DejaVu Serif"/>
                <w:spacing w:val="-1"/>
                <w:w w:val="87"/>
                <w:sz w:val="24"/>
              </w:rPr>
              <w:t>10</w:t>
            </w:r>
            <w:r w:rsidRPr="008B2587">
              <w:rPr>
                <w:rFonts w:ascii="DejaVu Serif" w:hAnsi="DejaVu Serif"/>
                <w:spacing w:val="1"/>
                <w:w w:val="87"/>
                <w:sz w:val="24"/>
              </w:rPr>
              <w:t>0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w w:val="52"/>
                <w:sz w:val="24"/>
              </w:rPr>
              <w:t>𝑖</w:t>
            </w:r>
            <w:r w:rsidRPr="008B2587">
              <w:rPr>
                <w:rFonts w:ascii="DejaVu Serif" w:hAnsi="DejaVu Serif"/>
                <w:w w:val="89"/>
                <w:sz w:val="24"/>
              </w:rPr>
              <w:t>=</w:t>
            </w:r>
            <w:r w:rsidRPr="008B2587">
              <w:rPr>
                <w:rFonts w:ascii="DejaVu Serif" w:hAnsi="DejaVu Serif"/>
                <w:spacing w:val="-1"/>
                <w:w w:val="87"/>
                <w:sz w:val="24"/>
              </w:rPr>
              <w:t>1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rFonts w:ascii="DejaVu Serif" w:hAnsi="DejaVu Serif"/>
                <w:spacing w:val="1"/>
                <w:w w:val="87"/>
                <w:sz w:val="24"/>
              </w:rPr>
              <w:t>2</w:t>
            </w:r>
            <w:r w:rsidRPr="008B2587">
              <w:rPr>
                <w:rFonts w:ascii="DejaVu Serif" w:hAnsi="DejaVu Serif"/>
                <w:w w:val="64"/>
                <w:sz w:val="24"/>
              </w:rPr>
              <w:t>,</w:t>
            </w:r>
            <w:r w:rsidRPr="008B2587">
              <w:rPr>
                <w:rFonts w:ascii="DejaVu Serif" w:hAnsi="DejaVu Serif"/>
                <w:w w:val="87"/>
                <w:sz w:val="24"/>
              </w:rPr>
              <w:t>3</w:t>
            </w:r>
            <w:r w:rsidRPr="008B2587">
              <w:rPr>
                <w:rFonts w:ascii="DejaVu Serif" w:hAnsi="DejaVu Serif"/>
                <w:w w:val="85"/>
                <w:sz w:val="24"/>
              </w:rPr>
              <w:t>г</w:t>
            </w:r>
            <w:r w:rsidRPr="008B2587">
              <w:rPr>
                <w:rFonts w:ascii="DejaVu Serif" w:hAnsi="DejaVu Serif"/>
                <w:spacing w:val="-1"/>
                <w:w w:val="86"/>
                <w:sz w:val="24"/>
              </w:rPr>
              <w:t>д</w:t>
            </w:r>
            <w:r w:rsidRPr="008B2587">
              <w:rPr>
                <w:rFonts w:ascii="DejaVu Serif" w:hAnsi="DejaVu Serif"/>
                <w:spacing w:val="1"/>
                <w:w w:val="86"/>
                <w:sz w:val="24"/>
              </w:rPr>
              <w:t>е</w:t>
            </w:r>
            <w:r w:rsidRPr="008B2587">
              <w:rPr>
                <w:rFonts w:ascii="DejaVu Serif" w:hAnsi="DejaVu Serif"/>
                <w:w w:val="78"/>
                <w:sz w:val="24"/>
              </w:rPr>
              <w:t>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4"/>
                <w:lang w:val="ru-RU"/>
              </w:rPr>
              <w:t>Ч</w:t>
            </w:r>
            <w:r w:rsidRPr="008B2587">
              <w:rPr>
                <w:spacing w:val="4"/>
                <w:vertAlign w:val="subscript"/>
              </w:rPr>
              <w:t>𝑖</w:t>
            </w:r>
            <w:r w:rsidRPr="008B2587">
              <w:rPr>
                <w:spacing w:val="4"/>
                <w:sz w:val="28"/>
                <w:lang w:val="ru-RU"/>
              </w:rPr>
              <w:t>–</w:t>
            </w:r>
            <w:r w:rsidRPr="008B2587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образовательных технологий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2899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E72E39" w:rsidRPr="008B2587" w:rsidRDefault="00E72E39" w:rsidP="008B2587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E72E39" w:rsidRPr="008B2587" w:rsidRDefault="00E72E39" w:rsidP="008B2587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за счет бюджетных ассигнований;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E72E39" w:rsidRPr="00F002A4" w:rsidRDefault="00E72E39">
      <w:pPr>
        <w:spacing w:line="308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247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за счет бюджетных ассигнований;</w:t>
            </w:r>
          </w:p>
          <w:p w:rsidR="00E72E39" w:rsidRPr="008B2587" w:rsidRDefault="00E72E39" w:rsidP="008B2587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E72E39" w:rsidRPr="008B2587" w:rsidRDefault="00E72E39" w:rsidP="008B2587">
            <w:pPr>
              <w:pStyle w:val="TableParagraph"/>
              <w:spacing w:line="213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3"/>
                <w:vertAlign w:val="superscript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8B2587">
              <w:rPr>
                <w:rFonts w:ascii="DejaVu Serif" w:hAnsi="DejaVu Serif"/>
                <w:w w:val="115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spacing w:line="102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197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0"/>
                <w:vertAlign w:val="superscript"/>
                <w:lang w:val="ru-RU"/>
              </w:rPr>
              <w:t>пе</w:t>
            </w:r>
            <w:r w:rsidRPr="008B2587">
              <w:rPr>
                <w:rFonts w:ascii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8B2587">
              <w:rPr>
                <w:rFonts w:ascii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8B2587">
              <w:rPr>
                <w:rFonts w:ascii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8B2587">
              <w:rPr>
                <w:rFonts w:ascii="DejaVu Serif" w:hAnsi="DejaVu Serif"/>
                <w:w w:val="115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E72E39" w:rsidRPr="008B2587" w:rsidRDefault="00E72E39" w:rsidP="008B2587">
            <w:pPr>
              <w:pStyle w:val="TableParagraph"/>
              <w:spacing w:line="87" w:lineRule="exact"/>
              <w:ind w:left="345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186" w:lineRule="exact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8B2587">
              <w:rPr>
                <w:rFonts w:ascii="DejaVu Serif" w:hAnsi="DejaVu Serif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8B2587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8B2587">
              <w:rPr>
                <w:rFonts w:ascii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8B2587">
              <w:rPr>
                <w:rFonts w:ascii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8B2587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lang w:val="ru-RU"/>
              </w:rPr>
              <w:t>100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w w:val="52"/>
              </w:rPr>
              <w:t>𝑖</w:t>
            </w:r>
            <w:r w:rsidRPr="008B2587">
              <w:rPr>
                <w:rFonts w:ascii="DejaVu Serif" w:hAnsi="DejaVu Serif"/>
                <w:w w:val="89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lang w:val="ru-RU"/>
              </w:rPr>
              <w:t>,</w:t>
            </w:r>
            <w:r w:rsidRPr="008B2587">
              <w:rPr>
                <w:rFonts w:ascii="DejaVu Serif" w:hAnsi="DejaVu Serif"/>
                <w:w w:val="88"/>
                <w:lang w:val="ru-RU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8B2587">
              <w:rPr>
                <w:rFonts w:ascii="DejaVu Serif" w:hAnsi="DejaVu Serif"/>
                <w:w w:val="82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58" w:lineRule="exact"/>
              <w:ind w:left="338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</w:tc>
      </w:tr>
      <w:tr w:rsidR="00E72E39" w:rsidRPr="002C41B0" w:rsidTr="008B2587">
        <w:trPr>
          <w:trHeight w:val="65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E72E39" w:rsidRPr="008B2587" w:rsidRDefault="00E72E39" w:rsidP="008B2587">
            <w:pPr>
              <w:pStyle w:val="TableParagraph"/>
              <w:spacing w:line="94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рабочих, должностям служащих;</w:t>
            </w:r>
          </w:p>
        </w:tc>
      </w:tr>
      <w:tr w:rsidR="00E72E39" w:rsidRPr="002C41B0" w:rsidTr="008B2587">
        <w:trPr>
          <w:trHeight w:val="65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E72E39" w:rsidRPr="008B2587" w:rsidRDefault="00E72E39" w:rsidP="008B2587">
            <w:pPr>
              <w:pStyle w:val="TableParagraph"/>
              <w:spacing w:line="97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E72E39" w:rsidRPr="002C41B0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47"/>
              <w:rPr>
                <w:rFonts w:ascii="DejaVu Serif"/>
                <w:sz w:val="16"/>
                <w:lang w:val="ru-RU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источникам финансирования обучения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3</w:t>
            </w:r>
            <w:r w:rsidRPr="008B2587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Tr="008B2587">
        <w:trPr>
          <w:trHeight w:val="193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8B2587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 w:rsidRPr="008B2587">
              <w:rPr>
                <w:sz w:val="28"/>
              </w:rPr>
              <w:t>(П</w:t>
            </w:r>
            <w:r w:rsidRPr="008B2587">
              <w:rPr>
                <w:sz w:val="28"/>
                <w:vertAlign w:val="subscript"/>
              </w:rPr>
              <w:t>а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</w:rPr>
              <w:t>/П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=1,2,3, где: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  <w:lang w:val="ru-RU"/>
              </w:rPr>
              <w:t>а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работодателями и их объединениями,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sz w:val="28"/>
                <w:vertAlign w:val="subscript"/>
              </w:rPr>
              <w:t>i</w:t>
            </w:r>
            <w:r w:rsidRPr="008B2587">
              <w:rPr>
                <w:sz w:val="28"/>
                <w:vertAlign w:val="subscript"/>
                <w:lang w:val="ru-RU"/>
              </w:rPr>
              <w:t>-</w:t>
            </w:r>
            <w:r w:rsidRPr="008B2587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программ профессионального обучения</w:t>
            </w:r>
          </w:p>
        </w:tc>
      </w:tr>
      <w:tr w:rsidR="00E72E39" w:rsidRPr="002C41B0" w:rsidTr="008B2587">
        <w:trPr>
          <w:trHeight w:val="321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высшее образование;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E72E39" w:rsidRPr="008B2587" w:rsidRDefault="00E72E39" w:rsidP="008B2587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((П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+М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 xml:space="preserve">)/(П+М))*100,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=1,2,3,4, где:</w:t>
            </w:r>
          </w:p>
        </w:tc>
      </w:tr>
      <w:tr w:rsidR="00E72E39" w:rsidTr="008B2587">
        <w:trPr>
          <w:trHeight w:val="96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образованием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E72E39" w:rsidTr="008B2587">
        <w:trPr>
          <w:trHeight w:val="96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обучения с образованием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высшее образование – всего;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E72E39" w:rsidRPr="00F002A4" w:rsidRDefault="00E72E39">
      <w:pPr>
        <w:spacing w:line="301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профессионального обучения;</w:t>
            </w:r>
          </w:p>
        </w:tc>
      </w:tr>
      <w:tr w:rsidR="00E72E39" w:rsidTr="008B2587">
        <w:trPr>
          <w:trHeight w:val="96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программ профессионального обучения.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RPr="002C41B0" w:rsidTr="008B2587">
        <w:trPr>
          <w:trHeight w:val="257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преподаватели;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мастера производственного обучения (Ч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/Ч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 где:</w:t>
            </w:r>
          </w:p>
        </w:tc>
      </w:tr>
      <w:tr w:rsidR="00E72E39" w:rsidRPr="002C41B0" w:rsidTr="008B2587">
        <w:trPr>
          <w:trHeight w:val="1610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sz w:val="28"/>
                <w:vertAlign w:val="subscript"/>
                <w:lang w:val="ru-RU"/>
              </w:rPr>
              <w:t>дпо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E72E39" w:rsidTr="008B2587">
        <w:trPr>
          <w:trHeight w:val="1610"/>
        </w:trPr>
        <w:tc>
          <w:tcPr>
            <w:tcW w:w="14853" w:type="dxa"/>
          </w:tcPr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Ч</w:t>
            </w:r>
            <w:r w:rsidRPr="008B2587">
              <w:rPr>
                <w:i/>
                <w:sz w:val="28"/>
                <w:vertAlign w:val="subscript"/>
              </w:rPr>
              <w:t>i</w:t>
            </w:r>
            <w:r w:rsidRPr="008B2587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лет;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=1: преподаватели;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=2: мастера производственного обучения.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E72E39" w:rsidRPr="00F002A4" w:rsidRDefault="00E72E39">
      <w:pPr>
        <w:spacing w:line="304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16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из них инвалидов, детей-инвалидов;</w:t>
            </w:r>
          </w:p>
          <w:p w:rsidR="00E72E39" w:rsidRPr="008B2587" w:rsidRDefault="00E72E39" w:rsidP="008B258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E72E39" w:rsidRPr="008B2587" w:rsidRDefault="00E72E39" w:rsidP="008B2587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8B2587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8B2587">
              <w:rPr>
                <w:rFonts w:ascii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8B2587">
              <w:rPr>
                <w:rFonts w:ascii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w w:val="52"/>
                <w:sz w:val="28"/>
              </w:rPr>
              <w:t>𝑖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8B2587">
              <w:rPr>
                <w:rFonts w:ascii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77" w:lineRule="exact"/>
              <w:ind w:left="400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47"/>
              <w:rPr>
                <w:rFonts w:ascii="DejaVu Serif"/>
                <w:sz w:val="16"/>
              </w:rPr>
            </w:pPr>
            <w:r w:rsidRPr="008B2587">
              <w:rPr>
                <w:w w:val="70"/>
                <w:sz w:val="16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2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категории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E72E39" w:rsidRPr="002C41B0" w:rsidTr="008B2587">
        <w:trPr>
          <w:trHeight w:val="3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</w:t>
            </w:r>
            <w:r w:rsidRPr="008B2587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</w:t>
            </w:r>
            <w:r w:rsidRPr="008B2587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</w:t>
            </w:r>
            <w:r w:rsidRPr="008B2587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здоровья;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образовательную деятельность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E72E39" w:rsidTr="008B2587">
        <w:trPr>
          <w:trHeight w:val="30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3"/>
              <w:rPr>
                <w:rFonts w:ascii="DejaVu Serif" w:hAnsi="DejaVu Serif"/>
              </w:rPr>
            </w:pPr>
            <w:r w:rsidRPr="008B2587">
              <w:rPr>
                <w:rFonts w:ascii="DejaVu Serif" w:hAnsi="DejaVu Serif"/>
                <w:spacing w:val="-1"/>
                <w:w w:val="115"/>
              </w:rPr>
              <w:t>(</w:t>
            </w:r>
            <w:r w:rsidRPr="008B2587">
              <w:rPr>
                <w:rFonts w:ascii="DejaVu Serif" w:hAnsi="DejaVu Serif"/>
                <w:w w:val="81"/>
              </w:rPr>
              <w:t>Ч</w:t>
            </w:r>
            <w:r w:rsidRPr="008B2587"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 w:rsidRPr="008B2587"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 w:rsidRPr="008B2587">
              <w:rPr>
                <w:rFonts w:ascii="DejaVu Serif" w:hAnsi="DejaVu Serif"/>
                <w:w w:val="332"/>
                <w:position w:val="1"/>
              </w:rPr>
              <w:t>⁄</w:t>
            </w:r>
            <w:r w:rsidRPr="008B2587">
              <w:rPr>
                <w:rFonts w:ascii="DejaVu Serif" w:hAnsi="DejaVu Serif"/>
                <w:spacing w:val="1"/>
                <w:w w:val="81"/>
              </w:rPr>
              <w:t>Ч</w:t>
            </w:r>
            <w:r w:rsidRPr="008B2587">
              <w:rPr>
                <w:rFonts w:ascii="DejaVu Serif" w:hAnsi="DejaVu Serif"/>
                <w:w w:val="115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</w:rPr>
              <w:t>∗</w:t>
            </w:r>
            <w:r w:rsidRPr="008B2587">
              <w:rPr>
                <w:rFonts w:ascii="DejaVu Serif" w:hAnsi="DejaVu Serif"/>
                <w:w w:val="87"/>
              </w:rPr>
              <w:t>100</w:t>
            </w:r>
            <w:r w:rsidRPr="008B2587">
              <w:rPr>
                <w:rFonts w:ascii="DejaVu Serif" w:hAnsi="DejaVu Serif"/>
                <w:w w:val="64"/>
              </w:rPr>
              <w:t>,</w:t>
            </w:r>
            <w:r w:rsidRPr="008B2587">
              <w:rPr>
                <w:rFonts w:ascii="DejaVu Serif" w:hAnsi="DejaVu Serif"/>
                <w:w w:val="88"/>
              </w:rPr>
              <w:t>г</w:t>
            </w:r>
            <w:r w:rsidRPr="008B2587">
              <w:rPr>
                <w:rFonts w:ascii="DejaVu Serif" w:hAnsi="DejaVu Serif"/>
                <w:spacing w:val="-2"/>
                <w:w w:val="88"/>
              </w:rPr>
              <w:t>д</w:t>
            </w:r>
            <w:r w:rsidRPr="008B2587">
              <w:rPr>
                <w:rFonts w:ascii="DejaVu Serif" w:hAnsi="DejaVu Serif"/>
                <w:w w:val="82"/>
              </w:rPr>
              <w:t>е</w:t>
            </w:r>
            <w:r w:rsidRPr="008B2587">
              <w:rPr>
                <w:rFonts w:ascii="DejaVu Serif" w:hAnsi="DejaVu Serif"/>
                <w:w w:val="78"/>
              </w:rPr>
              <w:t>:</w:t>
            </w:r>
          </w:p>
        </w:tc>
      </w:tr>
      <w:tr w:rsidR="00E72E39" w:rsidTr="008B2587">
        <w:trPr>
          <w:trHeight w:val="66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8B2587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E72E39" w:rsidRPr="008B2587" w:rsidRDefault="00E72E39" w:rsidP="008B2587">
            <w:pPr>
              <w:pStyle w:val="TableParagraph"/>
              <w:spacing w:before="14"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средств работодателя;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E72E39" w:rsidRPr="002C41B0" w:rsidTr="008B2587">
        <w:trPr>
          <w:trHeight w:val="3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</w:rPr>
              <w:t>V</w:t>
            </w:r>
            <w:r w:rsidRPr="008B2587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E72E39" w:rsidTr="008B2587">
        <w:trPr>
          <w:trHeight w:val="12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всего;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4216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граждане СНГ</w:t>
            </w:r>
          </w:p>
          <w:p w:rsidR="00E72E39" w:rsidRPr="008B2587" w:rsidRDefault="00E72E39" w:rsidP="008B2587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8B2587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8B2587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8B2587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8B2587">
              <w:rPr>
                <w:rFonts w:ascii="MS Gothic" w:eastAsia="MS Gothic" w:hAnsi="MS Gothic" w:cs="MS Gothic" w:hint="eastAsia"/>
                <w:w w:val="71"/>
                <w:sz w:val="28"/>
                <w:lang w:val="ru-RU"/>
              </w:rPr>
              <w:t>∗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8B2587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</w:rPr>
              <w:t>i</w:t>
            </w:r>
            <w:r w:rsidRPr="008B2587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8B2587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8B2587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8B2587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 w:rsidRPr="008B2587">
              <w:rPr>
                <w:rFonts w:ascii="DejaVu Serif"/>
                <w:sz w:val="20"/>
              </w:rPr>
              <w:t>i</w:t>
            </w:r>
          </w:p>
          <w:p w:rsidR="00E72E39" w:rsidRPr="008B2587" w:rsidRDefault="00E72E39" w:rsidP="008B2587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8B2587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E72E39" w:rsidRPr="008B2587" w:rsidRDefault="00E72E39" w:rsidP="008B2587">
            <w:pPr>
              <w:pStyle w:val="TableParagraph"/>
              <w:spacing w:line="116" w:lineRule="exact"/>
              <w:ind w:left="283"/>
              <w:rPr>
                <w:rFonts w:ascii="DejaVu Serif"/>
                <w:sz w:val="20"/>
                <w:lang w:val="ru-RU"/>
              </w:rPr>
            </w:pPr>
            <w:r w:rsidRPr="008B2587">
              <w:rPr>
                <w:w w:val="70"/>
                <w:sz w:val="20"/>
              </w:rPr>
              <w:t>𝑖</w:t>
            </w:r>
          </w:p>
          <w:p w:rsidR="00E72E39" w:rsidRPr="008B2587" w:rsidRDefault="00E72E39" w:rsidP="008B2587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E72E39" w:rsidRPr="008B2587" w:rsidRDefault="00E72E39" w:rsidP="008B2587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всего;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граждане СНГ;</w:t>
            </w:r>
          </w:p>
          <w:p w:rsidR="00E72E39" w:rsidRPr="008B2587" w:rsidRDefault="00E72E39" w:rsidP="008B2587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8B2587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E72E39" w:rsidRPr="008B2587" w:rsidRDefault="00E72E39" w:rsidP="008B2587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образования.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8B2587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E72E39" w:rsidTr="008B2587">
        <w:trPr>
          <w:trHeight w:val="91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E72E39" w:rsidRPr="008B2587" w:rsidRDefault="00E72E39" w:rsidP="008B2587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8B2587">
              <w:rPr>
                <w:rFonts w:ascii="DejaVu Serif" w:hAnsi="DejaVu Serif"/>
                <w:position w:val="1"/>
                <w:lang w:val="ru-RU"/>
              </w:rPr>
              <w:t>[(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до</w:t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оо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8B2587">
              <w:rPr>
                <w:rFonts w:ascii="DejaVu Serif" w:hAnsi="DejaVu Serif"/>
                <w:lang w:val="ru-RU"/>
              </w:rPr>
              <w:t>+</w:t>
            </w:r>
            <w:r w:rsidRPr="008B2587">
              <w:rPr>
                <w:rFonts w:ascii="Arial" w:hAnsi="Arial"/>
                <w:lang w:val="ru-RU"/>
              </w:rPr>
              <w:t>Ч</w:t>
            </w:r>
            <w:r w:rsidRPr="008B2587">
              <w:rPr>
                <w:rFonts w:ascii="Arial" w:hAnsi="Arial"/>
                <w:vertAlign w:val="superscript"/>
                <w:lang w:val="ru-RU"/>
              </w:rPr>
              <w:t>во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position w:val="1"/>
                <w:lang w:val="ru-RU"/>
              </w:rPr>
              <w:t>)</w:t>
            </w:r>
            <w:r w:rsidRPr="008B2587">
              <w:rPr>
                <w:rFonts w:ascii="DejaVu Serif" w:hAnsi="DejaVu Serif"/>
                <w:w w:val="125"/>
                <w:lang w:val="ru-RU"/>
              </w:rPr>
              <w:t>∕</w:t>
            </w:r>
            <w:r w:rsidRPr="008B2587">
              <w:rPr>
                <w:rFonts w:ascii="Arial" w:hAnsi="Arial"/>
                <w:lang w:val="ru-RU"/>
              </w:rPr>
              <w:t>Н</w:t>
            </w:r>
            <w:r w:rsidRPr="008B2587">
              <w:rPr>
                <w:rFonts w:ascii="Arial" w:hAnsi="Arial"/>
                <w:lang w:val="ru-RU"/>
              </w:rPr>
              <w:tab/>
            </w:r>
            <w:r w:rsidRPr="008B2587">
              <w:rPr>
                <w:rFonts w:ascii="DejaVu Serif" w:hAnsi="DejaVu Serif"/>
                <w:position w:val="1"/>
                <w:lang w:val="ru-RU"/>
              </w:rPr>
              <w:t>]</w:t>
            </w:r>
            <w:r w:rsidRPr="008B2587">
              <w:rPr>
                <w:rFonts w:ascii="MS Gothic" w:eastAsia="MS Gothic" w:hAnsi="MS Gothic" w:cs="MS Gothic" w:hint="eastAsia"/>
                <w:lang w:val="ru-RU"/>
              </w:rPr>
              <w:t>∗</w:t>
            </w:r>
            <w:r w:rsidRPr="008B2587">
              <w:rPr>
                <w:rFonts w:ascii="DejaVu Serif" w:hAnsi="DejaVu Serif"/>
                <w:lang w:val="ru-RU"/>
              </w:rPr>
              <w:t>100,</w:t>
            </w:r>
            <w:r w:rsidRPr="008B2587">
              <w:rPr>
                <w:rFonts w:ascii="Arial" w:hAnsi="Arial"/>
                <w:lang w:val="ru-RU"/>
              </w:rPr>
              <w:t>где</w:t>
            </w:r>
            <w:r w:rsidRPr="008B2587">
              <w:rPr>
                <w:rFonts w:ascii="DejaVu Serif" w:hAnsi="DejaVu Serif"/>
                <w:lang w:val="ru-RU"/>
              </w:rPr>
              <w:t>:</w:t>
            </w:r>
          </w:p>
          <w:p w:rsidR="00E72E39" w:rsidRPr="008B2587" w:rsidRDefault="00E72E39" w:rsidP="008B2587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 w:rsidRPr="008B2587">
              <w:rPr>
                <w:rFonts w:ascii="Arial" w:hAnsi="Arial"/>
                <w:sz w:val="16"/>
              </w:rPr>
              <w:t>в</w:t>
            </w:r>
            <w:r w:rsidRPr="008B2587">
              <w:rPr>
                <w:rFonts w:ascii="DejaVu Serif" w:hAnsi="DejaVu Serif"/>
                <w:sz w:val="16"/>
              </w:rPr>
              <w:t>≥5</w:t>
            </w:r>
            <w:r w:rsidRPr="008B2587">
              <w:rPr>
                <w:rFonts w:ascii="DejaVu Serif" w:hAnsi="DejaVu Serif"/>
                <w:sz w:val="16"/>
              </w:rPr>
              <w:tab/>
            </w:r>
            <w:r w:rsidRPr="008B2587">
              <w:rPr>
                <w:rFonts w:ascii="DejaVu Serif" w:hAnsi="DejaVu Serif"/>
                <w:position w:val="1"/>
                <w:sz w:val="16"/>
              </w:rPr>
              <w:t>5–17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</w:r>
            <w:r w:rsidRPr="008B2587">
              <w:rPr>
                <w:rFonts w:ascii="Arial" w:hAnsi="Arial"/>
                <w:position w:val="1"/>
                <w:sz w:val="16"/>
              </w:rPr>
              <w:t>в</w:t>
            </w:r>
            <w:r w:rsidRPr="008B2587">
              <w:rPr>
                <w:rFonts w:ascii="DejaVu Serif" w:hAnsi="DejaVu Serif"/>
                <w:position w:val="1"/>
                <w:sz w:val="16"/>
              </w:rPr>
              <w:t>≤17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</w:r>
            <w:r w:rsidRPr="008B2587">
              <w:rPr>
                <w:rFonts w:ascii="Arial" w:hAnsi="Arial"/>
                <w:position w:val="1"/>
                <w:sz w:val="16"/>
              </w:rPr>
              <w:t>в</w:t>
            </w:r>
            <w:r w:rsidRPr="008B2587">
              <w:rPr>
                <w:rFonts w:ascii="DejaVu Serif" w:hAnsi="DejaVu Serif"/>
                <w:position w:val="1"/>
                <w:sz w:val="16"/>
              </w:rPr>
              <w:t>≤17</w:t>
            </w:r>
            <w:r w:rsidRPr="008B2587"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E72E39" w:rsidRPr="002C41B0" w:rsidTr="008B2587">
        <w:trPr>
          <w:trHeight w:val="97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8B2587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8B2587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E72E39" w:rsidRPr="008B2587" w:rsidRDefault="00E72E39" w:rsidP="008B2587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E72E39" w:rsidRPr="008B2587" w:rsidRDefault="00E72E39" w:rsidP="008B2587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 w:rsidRPr="008B2587"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E72E39" w:rsidRDefault="00E72E39">
      <w:pPr>
        <w:spacing w:line="68" w:lineRule="exact"/>
        <w:rPr>
          <w:rFonts w:ascii="DejaVu Serif" w:hAnsi="DejaVu Serif"/>
          <w:sz w:val="16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sz w:val="28"/>
              </w:rPr>
              <w:t>17 лет и младше;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Ч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8B2587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8B2587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E72E39" w:rsidRPr="008B2587" w:rsidRDefault="00E72E39" w:rsidP="008B2587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8B2587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E72E39" w:rsidRPr="008B2587" w:rsidRDefault="00E72E39" w:rsidP="008B2587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E72E39" w:rsidTr="008B2587">
        <w:trPr>
          <w:trHeight w:val="688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Н</w:t>
            </w:r>
            <w:r w:rsidRPr="008B2587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8B2587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E72E39" w:rsidRPr="008B2587" w:rsidRDefault="00E72E39" w:rsidP="008B2587">
            <w:pPr>
              <w:pStyle w:val="TableParagraph"/>
              <w:spacing w:line="305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E72E39" w:rsidTr="008B2587">
        <w:trPr>
          <w:trHeight w:val="257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E72E39" w:rsidRPr="008B2587" w:rsidRDefault="00E72E39" w:rsidP="008B2587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E72E39" w:rsidRPr="008B2587" w:rsidRDefault="00E72E39" w:rsidP="008B2587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</w:t>
            </w:r>
            <w:r w:rsidRPr="008B2587">
              <w:rPr>
                <w:rFonts w:ascii="DejaVu Serif" w:hAnsi="DejaVu Serif"/>
              </w:rPr>
              <w:t>В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</w:rPr>
              <w:t>/ (В1 + В2))*100, i = 1, 2, где: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rFonts w:ascii="DejaVu Serif" w:hAnsi="DejaVu Serif"/>
                <w:lang w:val="ru-RU"/>
              </w:rPr>
              <w:t>В</w:t>
            </w:r>
            <w:r w:rsidRPr="008B2587">
              <w:rPr>
                <w:vertAlign w:val="subscript"/>
              </w:rPr>
              <w:t>𝑖</w:t>
            </w:r>
            <w:r w:rsidRPr="008B2587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1: </w:t>
            </w: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квалифицированных рабочих, служащих;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i/>
                <w:sz w:val="28"/>
                <w:lang w:val="ru-RU"/>
              </w:rPr>
              <w:t xml:space="preserve"> = 2: </w:t>
            </w:r>
            <w:r w:rsidRPr="008B2587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среднего звена;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E72E39" w:rsidRPr="002C41B0" w:rsidTr="008B2587">
        <w:trPr>
          <w:trHeight w:val="2577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E72E39" w:rsidRPr="008B2587" w:rsidRDefault="00E72E39" w:rsidP="008B2587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/Н</w:t>
            </w:r>
            <w:r w:rsidRPr="008B2587">
              <w:rPr>
                <w:sz w:val="28"/>
                <w:vertAlign w:val="subscript"/>
                <w:lang w:val="ru-RU"/>
              </w:rPr>
              <w:t>14-30</w:t>
            </w:r>
            <w:r w:rsidRPr="008B2587">
              <w:rPr>
                <w:sz w:val="28"/>
                <w:lang w:val="ru-RU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=1,2,3, где:</w:t>
            </w:r>
          </w:p>
        </w:tc>
      </w:tr>
    </w:tbl>
    <w:p w:rsidR="00E72E39" w:rsidRPr="00F002A4" w:rsidRDefault="00E72E39">
      <w:pPr>
        <w:spacing w:line="322" w:lineRule="exact"/>
        <w:rPr>
          <w:sz w:val="28"/>
          <w:lang w:val="ru-RU"/>
        </w:rPr>
        <w:sectPr w:rsidR="00E72E3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Pr="00F002A4" w:rsidRDefault="00E72E39">
      <w:pPr>
        <w:pStyle w:val="BodyText"/>
        <w:rPr>
          <w:sz w:val="12"/>
          <w:lang w:val="ru-RU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: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государственных поддержкой;</w:t>
            </w:r>
          </w:p>
        </w:tc>
      </w:tr>
      <w:tr w:rsidR="00E72E39" w:rsidRPr="002C41B0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E72E39" w:rsidRPr="00F002A4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E72E39" w:rsidTr="008B2587">
        <w:trPr>
          <w:trHeight w:val="64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</w:t>
            </w:r>
            <w:r w:rsidRPr="008B2587">
              <w:rPr>
                <w:sz w:val="28"/>
                <w:vertAlign w:val="subscript"/>
                <w:lang w:val="ru-RU"/>
              </w:rPr>
              <w:t>14-30–</w:t>
            </w:r>
            <w:r w:rsidRPr="008B2587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E72E39" w:rsidRPr="002C41B0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E72E39" w:rsidTr="008B2587">
        <w:trPr>
          <w:trHeight w:val="547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E72E39" w:rsidRPr="008B2587" w:rsidRDefault="00E72E39" w:rsidP="008B2587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E72E39" w:rsidRPr="008B2587" w:rsidRDefault="00E72E39" w:rsidP="008B2587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занятиях творческой деятельностью;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E72E39" w:rsidRPr="008B2587" w:rsidRDefault="00E72E39" w:rsidP="008B2587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патриотическом воспитании;</w:t>
            </w:r>
          </w:p>
          <w:p w:rsidR="00E72E39" w:rsidRPr="008B2587" w:rsidRDefault="00E72E39">
            <w:pPr>
              <w:pStyle w:val="TableParagraph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E72E39" w:rsidRPr="008B2587" w:rsidRDefault="00E72E39" w:rsidP="008B258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волонтерской деятельности;</w:t>
            </w:r>
          </w:p>
          <w:p w:rsidR="00E72E39" w:rsidRPr="008B2587" w:rsidRDefault="00E72E39" w:rsidP="008B2587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(Мо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/Н</w:t>
            </w:r>
            <w:r w:rsidRPr="008B2587">
              <w:rPr>
                <w:sz w:val="28"/>
                <w:vertAlign w:val="subscript"/>
              </w:rPr>
              <w:t>14-30</w:t>
            </w:r>
            <w:r w:rsidRPr="008B2587">
              <w:rPr>
                <w:sz w:val="28"/>
              </w:rPr>
              <w:t xml:space="preserve">)*100,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=1, 2, 3, 4, 5, 6, 7, 8, 9, 10, 11, 12, 13, где:</w:t>
            </w:r>
          </w:p>
        </w:tc>
      </w:tr>
    </w:tbl>
    <w:p w:rsidR="00E72E39" w:rsidRDefault="00E72E39">
      <w:pPr>
        <w:spacing w:line="308" w:lineRule="exact"/>
        <w:rPr>
          <w:sz w:val="28"/>
        </w:rPr>
        <w:sectPr w:rsidR="00E72E3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E72E39" w:rsidRDefault="00E72E39">
      <w:pPr>
        <w:pStyle w:val="BodyText"/>
        <w:rPr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53"/>
      </w:tblGrid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Мо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E72E39" w:rsidRPr="008B2587" w:rsidRDefault="00E72E39" w:rsidP="008B2587">
            <w:pPr>
              <w:pStyle w:val="TableParagraph"/>
              <w:spacing w:before="2" w:line="308" w:lineRule="exact"/>
              <w:rPr>
                <w:sz w:val="28"/>
              </w:rPr>
            </w:pPr>
            <w:r w:rsidRPr="008B2587">
              <w:rPr>
                <w:sz w:val="28"/>
              </w:rPr>
              <w:t xml:space="preserve">мероприятиях по направлениям </w:t>
            </w: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: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E72E39" w:rsidRPr="002C41B0" w:rsidTr="008B2587">
        <w:trPr>
          <w:trHeight w:val="324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E72E39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=9: в патриотическом воспитании;</w:t>
            </w:r>
          </w:p>
        </w:tc>
      </w:tr>
      <w:tr w:rsidR="00E72E39" w:rsidTr="008B2587">
        <w:trPr>
          <w:trHeight w:val="642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E72E39" w:rsidRPr="008B2587" w:rsidRDefault="00E72E39" w:rsidP="008B2587">
            <w:pPr>
              <w:pStyle w:val="TableParagraph"/>
              <w:spacing w:line="308" w:lineRule="exact"/>
              <w:rPr>
                <w:sz w:val="28"/>
              </w:rPr>
            </w:pPr>
            <w:r w:rsidRPr="008B2587">
              <w:rPr>
                <w:sz w:val="28"/>
              </w:rPr>
              <w:t>межконфессиональному диалогу;</w:t>
            </w:r>
          </w:p>
        </w:tc>
      </w:tr>
      <w:tr w:rsidR="00E72E39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</w:rPr>
              <w:t>=11: в волонтерской деятельности;</w:t>
            </w:r>
          </w:p>
        </w:tc>
      </w:tr>
      <w:tr w:rsidR="00E72E39" w:rsidRPr="002C41B0" w:rsidTr="008B2587">
        <w:trPr>
          <w:trHeight w:val="323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B2587">
              <w:rPr>
                <w:i/>
                <w:sz w:val="28"/>
              </w:rPr>
              <w:t>i</w:t>
            </w:r>
            <w:r w:rsidRPr="008B2587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E72E39" w:rsidTr="008B2587">
        <w:trPr>
          <w:trHeight w:val="645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Н</w:t>
            </w:r>
            <w:r w:rsidRPr="008B2587">
              <w:rPr>
                <w:sz w:val="28"/>
                <w:vertAlign w:val="subscript"/>
                <w:lang w:val="ru-RU"/>
              </w:rPr>
              <w:t>14-30–</w:t>
            </w:r>
            <w:r w:rsidRPr="008B2587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8B2587">
              <w:rPr>
                <w:sz w:val="28"/>
                <w:vertAlign w:val="subscript"/>
                <w:lang w:val="ru-RU"/>
              </w:rPr>
              <w:t>(</w:t>
            </w:r>
            <w:r w:rsidRPr="008B2587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E72E39" w:rsidRPr="008B2587" w:rsidRDefault="00E72E39" w:rsidP="008B2587">
            <w:pPr>
              <w:pStyle w:val="TableParagraph"/>
              <w:spacing w:line="311" w:lineRule="exact"/>
              <w:rPr>
                <w:sz w:val="28"/>
              </w:rPr>
            </w:pPr>
            <w:r w:rsidRPr="008B2587">
              <w:rPr>
                <w:sz w:val="28"/>
              </w:rPr>
              <w:t>года).</w:t>
            </w:r>
          </w:p>
        </w:tc>
      </w:tr>
      <w:tr w:rsidR="00E72E39" w:rsidRPr="002C41B0" w:rsidTr="008B2587">
        <w:trPr>
          <w:trHeight w:val="321"/>
        </w:trPr>
        <w:tc>
          <w:tcPr>
            <w:tcW w:w="14853" w:type="dxa"/>
          </w:tcPr>
          <w:p w:rsidR="00E72E39" w:rsidRPr="008B2587" w:rsidRDefault="00E72E39" w:rsidP="008B258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8B2587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E72E39" w:rsidRPr="00F002A4" w:rsidRDefault="00E72E39">
      <w:pPr>
        <w:rPr>
          <w:lang w:val="ru-RU"/>
        </w:rPr>
      </w:pPr>
    </w:p>
    <w:sectPr w:rsidR="00E72E39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E39" w:rsidRDefault="00E72E39">
      <w:r>
        <w:separator/>
      </w:r>
    </w:p>
  </w:endnote>
  <w:endnote w:type="continuationSeparator" w:id="0">
    <w:p w:rsidR="00E72E39" w:rsidRDefault="00E72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39" w:rsidRDefault="00E72E39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0.05pt;width:113.5pt;height:10.95pt;z-index:-251656192;mso-position-horizontal-relative:page;mso-position-vertical-relative:page" filled="f" stroked="f">
          <v:textbox inset="0,0,0,0">
            <w:txbxContent>
              <w:p w:rsidR="00E72E39" w:rsidRDefault="00E72E39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39" w:rsidRDefault="00E72E39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251652096;mso-position-horizontal-relative:page;mso-position-vertical-relative:page" filled="f" stroked="f">
          <v:textbox inset="0,0,0,0">
            <w:txbxContent>
              <w:p w:rsidR="00E72E39" w:rsidRDefault="00E72E39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E39" w:rsidRDefault="00E72E39">
      <w:r>
        <w:separator/>
      </w:r>
    </w:p>
  </w:footnote>
  <w:footnote w:type="continuationSeparator" w:id="0">
    <w:p w:rsidR="00E72E39" w:rsidRDefault="00E72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39" w:rsidRDefault="00E72E39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15pt;margin-top:29.35pt;width:15.3pt;height:13.05pt;z-index:-251654144;mso-position-horizontal-relative:page;mso-position-vertical-relative:page" filled="f" stroked="f">
          <v:textbox inset="0,0,0,0">
            <w:txbxContent>
              <w:p w:rsidR="00E72E39" w:rsidRDefault="00E72E39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rPr>
                    <w:rFonts w:ascii="Trebuchet MS"/>
                  </w:rP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rPr>
                    <w:rFonts w:ascii="Trebuchet MS"/>
                  </w:rPr>
                  <w:fldChar w:fldCharType="separate"/>
                </w:r>
                <w:r>
                  <w:rPr>
                    <w:rFonts w:ascii="Trebuchet MS"/>
                    <w:noProof/>
                  </w:rPr>
                  <w:t>15</w:t>
                </w:r>
                <w:r>
                  <w:rPr>
                    <w:rFonts w:ascii="Trebuchet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39" w:rsidRDefault="00E72E39">
    <w:pPr>
      <w:pStyle w:val="BodyText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39" w:rsidRDefault="00E72E39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7.55pt;margin-top:36.45pt;width:15.3pt;height:13.05pt;z-index:-251650048;mso-position-horizontal-relative:page;mso-position-vertical-relative:page" filled="f" stroked="f">
          <v:textbox inset="0,0,0,0">
            <w:txbxContent>
              <w:p w:rsidR="00E72E39" w:rsidRDefault="00E72E39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rPr>
                    <w:rFonts w:ascii="Arial"/>
                  </w:rP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rPr>
                    <w:rFonts w:ascii="Arial"/>
                  </w:rPr>
                  <w:fldChar w:fldCharType="separate"/>
                </w:r>
                <w:r>
                  <w:rPr>
                    <w:rFonts w:ascii="Arial"/>
                    <w:noProof/>
                  </w:rPr>
                  <w:t>29</w:t>
                </w:r>
                <w:r>
                  <w:rPr>
                    <w:rFonts w:ascii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39" w:rsidRDefault="00E72E39">
    <w:pPr>
      <w:pStyle w:val="BodyText"/>
      <w:spacing w:before="0"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7.55pt;margin-top:36.45pt;width:15.3pt;height:13.05pt;z-index:-251648000;mso-position-horizontal-relative:page;mso-position-vertical-relative:page" filled="f" stroked="f">
          <v:textbox inset="0,0,0,0">
            <w:txbxContent>
              <w:p w:rsidR="00E72E39" w:rsidRDefault="00E72E39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rPr>
                    <w:rFonts w:ascii="Arial"/>
                  </w:rP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rPr>
                    <w:rFonts w:ascii="Arial"/>
                  </w:rPr>
                  <w:fldChar w:fldCharType="separate"/>
                </w:r>
                <w:r>
                  <w:rPr>
                    <w:rFonts w:ascii="Arial"/>
                    <w:noProof/>
                  </w:rPr>
                  <w:t>74</w:t>
                </w:r>
                <w:r>
                  <w:rPr>
                    <w:rFonts w:ascii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60" w:hanging="8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CEE"/>
    <w:rsid w:val="00001F62"/>
    <w:rsid w:val="00005219"/>
    <w:rsid w:val="00014063"/>
    <w:rsid w:val="000525A6"/>
    <w:rsid w:val="0008394B"/>
    <w:rsid w:val="000A6AB7"/>
    <w:rsid w:val="000A798D"/>
    <w:rsid w:val="000D775E"/>
    <w:rsid w:val="0013165F"/>
    <w:rsid w:val="001725A9"/>
    <w:rsid w:val="00174DF2"/>
    <w:rsid w:val="00175067"/>
    <w:rsid w:val="001E5D6F"/>
    <w:rsid w:val="001F1686"/>
    <w:rsid w:val="00221DE9"/>
    <w:rsid w:val="002275D1"/>
    <w:rsid w:val="002433A9"/>
    <w:rsid w:val="00273502"/>
    <w:rsid w:val="00274D24"/>
    <w:rsid w:val="002C41B0"/>
    <w:rsid w:val="002E2CDC"/>
    <w:rsid w:val="002E5F03"/>
    <w:rsid w:val="002F73EB"/>
    <w:rsid w:val="00341D38"/>
    <w:rsid w:val="00350B58"/>
    <w:rsid w:val="00362320"/>
    <w:rsid w:val="003C4A07"/>
    <w:rsid w:val="004761BC"/>
    <w:rsid w:val="004769FE"/>
    <w:rsid w:val="004933DB"/>
    <w:rsid w:val="0049507E"/>
    <w:rsid w:val="004A749D"/>
    <w:rsid w:val="004C357D"/>
    <w:rsid w:val="004C3CFA"/>
    <w:rsid w:val="004D38E4"/>
    <w:rsid w:val="004E721B"/>
    <w:rsid w:val="005246D7"/>
    <w:rsid w:val="00583147"/>
    <w:rsid w:val="0059745A"/>
    <w:rsid w:val="005B012D"/>
    <w:rsid w:val="005D0B9E"/>
    <w:rsid w:val="005F5A47"/>
    <w:rsid w:val="00601040"/>
    <w:rsid w:val="006063FB"/>
    <w:rsid w:val="00625CB5"/>
    <w:rsid w:val="00625D6B"/>
    <w:rsid w:val="00634F62"/>
    <w:rsid w:val="00635B85"/>
    <w:rsid w:val="0068280F"/>
    <w:rsid w:val="006C071C"/>
    <w:rsid w:val="006E1841"/>
    <w:rsid w:val="006F33E3"/>
    <w:rsid w:val="006F3470"/>
    <w:rsid w:val="00742A39"/>
    <w:rsid w:val="007433A3"/>
    <w:rsid w:val="007F3230"/>
    <w:rsid w:val="00823C06"/>
    <w:rsid w:val="008325B2"/>
    <w:rsid w:val="00832601"/>
    <w:rsid w:val="00840FA4"/>
    <w:rsid w:val="00853646"/>
    <w:rsid w:val="00870BB9"/>
    <w:rsid w:val="008B0F11"/>
    <w:rsid w:val="008B2587"/>
    <w:rsid w:val="008E6E2D"/>
    <w:rsid w:val="009107B9"/>
    <w:rsid w:val="00921668"/>
    <w:rsid w:val="0094453D"/>
    <w:rsid w:val="00945723"/>
    <w:rsid w:val="00995907"/>
    <w:rsid w:val="009A4C93"/>
    <w:rsid w:val="009B4093"/>
    <w:rsid w:val="009D70B4"/>
    <w:rsid w:val="00A11F73"/>
    <w:rsid w:val="00AE7890"/>
    <w:rsid w:val="00AF4E18"/>
    <w:rsid w:val="00B03FFD"/>
    <w:rsid w:val="00B128E3"/>
    <w:rsid w:val="00B329F7"/>
    <w:rsid w:val="00B74563"/>
    <w:rsid w:val="00BA2875"/>
    <w:rsid w:val="00BB2026"/>
    <w:rsid w:val="00BE6EF9"/>
    <w:rsid w:val="00C019D7"/>
    <w:rsid w:val="00C52607"/>
    <w:rsid w:val="00C72310"/>
    <w:rsid w:val="00C91CEE"/>
    <w:rsid w:val="00D057B9"/>
    <w:rsid w:val="00D3403D"/>
    <w:rsid w:val="00D3510B"/>
    <w:rsid w:val="00D77C51"/>
    <w:rsid w:val="00D967CF"/>
    <w:rsid w:val="00DC360F"/>
    <w:rsid w:val="00DC420A"/>
    <w:rsid w:val="00DE652E"/>
    <w:rsid w:val="00E441D6"/>
    <w:rsid w:val="00E656B4"/>
    <w:rsid w:val="00E72E39"/>
    <w:rsid w:val="00F002A4"/>
    <w:rsid w:val="00F13024"/>
    <w:rsid w:val="00F166AF"/>
    <w:rsid w:val="00F25202"/>
    <w:rsid w:val="00F33A7D"/>
    <w:rsid w:val="00F5474D"/>
    <w:rsid w:val="00FB23B1"/>
    <w:rsid w:val="00FE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3B1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4F6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FB23B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B23B1"/>
    <w:pPr>
      <w:spacing w:before="1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4F62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B23B1"/>
  </w:style>
  <w:style w:type="paragraph" w:customStyle="1" w:styleId="TableParagraph">
    <w:name w:val="Table Paragraph"/>
    <w:basedOn w:val="Normal"/>
    <w:uiPriority w:val="99"/>
    <w:rsid w:val="00FB23B1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rsid w:val="00F00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02A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B7456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34F62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105</Pages>
  <Words>29565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Приложение № 1</dc:title>
  <dc:subject/>
  <dc:creator>user</dc:creator>
  <cp:keywords/>
  <dc:description/>
  <cp:lastModifiedBy>Пользователь Windows</cp:lastModifiedBy>
  <cp:revision>2</cp:revision>
  <dcterms:created xsi:type="dcterms:W3CDTF">2019-12-21T06:01:00Z</dcterms:created>
  <dcterms:modified xsi:type="dcterms:W3CDTF">2019-12-21T06:01:00Z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