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C9B" w:rsidRDefault="007F2C9B" w:rsidP="008C66DA">
      <w:pPr>
        <w:shd w:val="clear" w:color="auto" w:fill="FFFFFF"/>
        <w:spacing w:before="150" w:after="450" w:line="288" w:lineRule="atLeast"/>
        <w:outlineLvl w:val="0"/>
        <w:rPr>
          <w:rFonts w:ascii="Arial" w:hAnsi="Arial" w:cs="Arial"/>
          <w:color w:val="0070C0"/>
          <w:kern w:val="36"/>
          <w:sz w:val="24"/>
          <w:szCs w:val="24"/>
          <w:lang w:eastAsia="ru-RU"/>
        </w:rPr>
      </w:pPr>
      <w:r>
        <w:rPr>
          <w:rFonts w:ascii="Arial" w:hAnsi="Arial" w:cs="Arial"/>
          <w:color w:val="0070C0"/>
          <w:kern w:val="36"/>
          <w:sz w:val="24"/>
          <w:szCs w:val="24"/>
          <w:lang w:eastAsia="ru-RU"/>
        </w:rPr>
        <w:t xml:space="preserve">            МКОУ «Новокаякентская  начальная школа -детский сад№1»</w:t>
      </w:r>
    </w:p>
    <w:p w:rsidR="007F2C9B" w:rsidRDefault="007F2C9B" w:rsidP="008C66DA">
      <w:pPr>
        <w:shd w:val="clear" w:color="auto" w:fill="FFFFFF"/>
        <w:spacing w:before="150" w:after="450" w:line="288" w:lineRule="atLeast"/>
        <w:outlineLvl w:val="0"/>
        <w:rPr>
          <w:rFonts w:ascii="Arial" w:hAnsi="Arial" w:cs="Arial"/>
          <w:color w:val="333333"/>
          <w:kern w:val="36"/>
          <w:sz w:val="45"/>
          <w:szCs w:val="45"/>
          <w:lang w:eastAsia="ru-RU"/>
        </w:rPr>
      </w:pPr>
    </w:p>
    <w:p w:rsidR="007F2C9B" w:rsidRDefault="007F2C9B" w:rsidP="008C66DA">
      <w:pPr>
        <w:shd w:val="clear" w:color="auto" w:fill="FFFFFF"/>
        <w:spacing w:before="150" w:after="450" w:line="288" w:lineRule="atLeast"/>
        <w:outlineLvl w:val="0"/>
        <w:rPr>
          <w:rFonts w:ascii="Arial" w:hAnsi="Arial" w:cs="Arial"/>
          <w:color w:val="FF0000"/>
          <w:kern w:val="36"/>
          <w:sz w:val="96"/>
          <w:szCs w:val="96"/>
          <w:lang w:eastAsia="ru-RU"/>
        </w:rPr>
      </w:pPr>
      <w:r>
        <w:rPr>
          <w:rFonts w:ascii="Arial" w:hAnsi="Arial" w:cs="Arial"/>
          <w:color w:val="7030A0"/>
          <w:kern w:val="36"/>
          <w:sz w:val="96"/>
          <w:szCs w:val="96"/>
          <w:lang w:eastAsia="ru-RU"/>
        </w:rPr>
        <w:t xml:space="preserve">       </w:t>
      </w:r>
      <w:r>
        <w:rPr>
          <w:rFonts w:ascii="Arial" w:hAnsi="Arial" w:cs="Arial"/>
          <w:color w:val="FF0000"/>
          <w:kern w:val="36"/>
          <w:sz w:val="96"/>
          <w:szCs w:val="96"/>
          <w:lang w:eastAsia="ru-RU"/>
        </w:rPr>
        <w:t xml:space="preserve">Конспект                                  </w:t>
      </w:r>
    </w:p>
    <w:p w:rsidR="007F2C9B" w:rsidRDefault="007F2C9B" w:rsidP="008C66DA">
      <w:pPr>
        <w:shd w:val="clear" w:color="auto" w:fill="FFFFFF"/>
        <w:spacing w:before="150" w:after="450" w:line="288" w:lineRule="atLeast"/>
        <w:outlineLvl w:val="0"/>
        <w:rPr>
          <w:rFonts w:ascii="Arial" w:hAnsi="Arial" w:cs="Arial"/>
          <w:color w:val="0070C0"/>
          <w:kern w:val="36"/>
          <w:sz w:val="32"/>
          <w:szCs w:val="32"/>
          <w:lang w:eastAsia="ru-RU"/>
        </w:rPr>
      </w:pPr>
      <w:r>
        <w:rPr>
          <w:rFonts w:ascii="Arial" w:hAnsi="Arial" w:cs="Arial"/>
          <w:color w:val="0070C0"/>
          <w:kern w:val="36"/>
          <w:sz w:val="32"/>
          <w:szCs w:val="32"/>
          <w:lang w:eastAsia="ru-RU"/>
        </w:rPr>
        <w:t xml:space="preserve"> открытого занятия по экологии в старшей группе                                                           </w:t>
      </w:r>
    </w:p>
    <w:p w:rsidR="007F2C9B" w:rsidRDefault="007F2C9B" w:rsidP="008C66DA">
      <w:pPr>
        <w:shd w:val="clear" w:color="auto" w:fill="FFFFFF"/>
        <w:spacing w:before="150" w:after="450" w:line="288" w:lineRule="atLeast"/>
        <w:outlineLvl w:val="0"/>
        <w:rPr>
          <w:rFonts w:ascii="Arial" w:hAnsi="Arial" w:cs="Arial"/>
          <w:color w:val="FF0000"/>
          <w:kern w:val="36"/>
          <w:sz w:val="56"/>
          <w:szCs w:val="56"/>
          <w:lang w:eastAsia="ru-RU"/>
        </w:rPr>
      </w:pPr>
      <w:r>
        <w:rPr>
          <w:rFonts w:ascii="Arial" w:hAnsi="Arial" w:cs="Arial"/>
          <w:color w:val="7030A0"/>
          <w:kern w:val="36"/>
          <w:sz w:val="56"/>
          <w:szCs w:val="56"/>
          <w:lang w:eastAsia="ru-RU"/>
        </w:rPr>
        <w:t xml:space="preserve">   </w:t>
      </w:r>
      <w:r>
        <w:rPr>
          <w:rFonts w:ascii="Arial" w:hAnsi="Arial" w:cs="Arial"/>
          <w:color w:val="FF0000"/>
          <w:kern w:val="36"/>
          <w:sz w:val="56"/>
          <w:szCs w:val="56"/>
          <w:lang w:eastAsia="ru-RU"/>
        </w:rPr>
        <w:t>«Природа—наш общий дом»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56"/>
          <w:szCs w:val="56"/>
          <w:lang w:eastAsia="ru-RU"/>
        </w:rPr>
      </w:pP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56"/>
          <w:szCs w:val="56"/>
          <w:u w:val="single"/>
          <w:bdr w:val="none" w:sz="0" w:space="0" w:color="auto" w:frame="1"/>
          <w:lang w:eastAsia="ru-RU"/>
        </w:rPr>
      </w:pP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 w:rsidRPr="003F510A">
        <w:rPr>
          <w:rFonts w:ascii="Arial" w:hAnsi="Arial" w:cs="Arial"/>
          <w:noProof/>
          <w:color w:val="111111"/>
          <w:sz w:val="27"/>
          <w:szCs w:val="27"/>
          <w:bdr w:val="none" w:sz="0" w:space="0" w:color="auto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IMG_1477" style="width:411.75pt;height:309pt;visibility:visible">
            <v:imagedata r:id="rId4" o:title=""/>
          </v:shape>
        </w:pic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7F2C9B" w:rsidRDefault="007F2C9B" w:rsidP="008C66DA">
      <w:pPr>
        <w:spacing w:after="0" w:line="240" w:lineRule="auto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FF0000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hAnsi="Arial" w:cs="Arial"/>
          <w:color w:val="FF0000"/>
          <w:sz w:val="27"/>
          <w:szCs w:val="27"/>
          <w:u w:val="single"/>
          <w:bdr w:val="none" w:sz="0" w:space="0" w:color="auto" w:frame="1"/>
          <w:lang w:eastAsia="ru-RU"/>
        </w:rPr>
        <w:t>Воспитатель: Шихшабекова А.А.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Формирование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экологической культуры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Обучающие задачи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• Закрепить знания детей о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природных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 объектах живой и неживой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природы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• Формировать основы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экологической культуры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• Дать детям представления об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экологических проблемах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, о влиянии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экологии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 на здоровье человека.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• формирование системы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экологических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 знаний и представлений о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природных объектах тропы и экологической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 культуры поведения в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природной среде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• Формировать чувства близости к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природе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 и сопереживанию всему живому, заботы и бережного отношения к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природе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• Активизировать и обогащать словарь детей.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• Уточнить и пополнить знания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природе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, о том, что вредит ей. Воспитывать бережное отношение к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природе и показать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, как доступными средствами можно помочь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природе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• Овладение умениями и навыками исследовательской деятельности, умением рассуждать, делать выводы, решать проблему путем экспериментирования.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Развивающие задачи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• Развитие познавательно-исследовательской деятельности, расширение кругозора детей.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• Развивать связную речь;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• Развивать у детей интерес к самостоятельному решению проблемных ситуаций.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Воспитательные задачи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• Воспитывать у детей чувства осознания себя как части окружающего мира.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• Воспитывать доброжелательное отношение к окружающему, заботливое отношение ко всему живому;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• Воспитание культуры труда, формирование понятие о красоте и гармонии, воспитание аккуратности.</w:t>
      </w:r>
    </w:p>
    <w:p w:rsidR="007F2C9B" w:rsidRDefault="007F2C9B" w:rsidP="008C66DA">
      <w:pPr>
        <w:spacing w:after="0" w:line="288" w:lineRule="atLeast"/>
        <w:outlineLvl w:val="1"/>
        <w:rPr>
          <w:rFonts w:ascii="Arial" w:hAnsi="Arial" w:cs="Arial"/>
          <w:color w:val="83A629"/>
          <w:sz w:val="42"/>
          <w:szCs w:val="42"/>
          <w:lang w:eastAsia="ru-RU"/>
        </w:rPr>
      </w:pPr>
    </w:p>
    <w:p w:rsidR="007F2C9B" w:rsidRDefault="007F2C9B" w:rsidP="008C66DA">
      <w:pPr>
        <w:spacing w:after="0" w:line="288" w:lineRule="atLeast"/>
        <w:outlineLvl w:val="1"/>
        <w:rPr>
          <w:rFonts w:ascii="Arial" w:hAnsi="Arial" w:cs="Arial"/>
          <w:color w:val="83A629"/>
          <w:sz w:val="42"/>
          <w:szCs w:val="42"/>
          <w:lang w:eastAsia="ru-RU"/>
        </w:rPr>
      </w:pPr>
    </w:p>
    <w:p w:rsidR="007F2C9B" w:rsidRDefault="007F2C9B" w:rsidP="008C66DA">
      <w:pPr>
        <w:spacing w:after="0" w:line="288" w:lineRule="atLeast"/>
        <w:outlineLvl w:val="1"/>
        <w:rPr>
          <w:rFonts w:ascii="Arial" w:hAnsi="Arial" w:cs="Arial"/>
          <w:color w:val="83A629"/>
          <w:sz w:val="42"/>
          <w:szCs w:val="42"/>
          <w:lang w:eastAsia="ru-RU"/>
        </w:rPr>
      </w:pPr>
    </w:p>
    <w:p w:rsidR="007F2C9B" w:rsidRDefault="007F2C9B" w:rsidP="008C66DA">
      <w:pPr>
        <w:spacing w:after="0" w:line="288" w:lineRule="atLeast"/>
        <w:outlineLvl w:val="1"/>
        <w:rPr>
          <w:rFonts w:ascii="Arial" w:hAnsi="Arial" w:cs="Arial"/>
          <w:color w:val="83A629"/>
          <w:sz w:val="42"/>
          <w:szCs w:val="42"/>
          <w:lang w:eastAsia="ru-RU"/>
        </w:rPr>
      </w:pPr>
    </w:p>
    <w:p w:rsidR="007F2C9B" w:rsidRDefault="007F2C9B" w:rsidP="008C66DA">
      <w:pPr>
        <w:spacing w:after="0" w:line="288" w:lineRule="atLeast"/>
        <w:outlineLvl w:val="1"/>
        <w:rPr>
          <w:rFonts w:ascii="Arial" w:hAnsi="Arial" w:cs="Arial"/>
          <w:color w:val="002060"/>
          <w:sz w:val="42"/>
          <w:szCs w:val="42"/>
          <w:lang w:eastAsia="ru-RU"/>
        </w:rPr>
      </w:pPr>
      <w:r>
        <w:rPr>
          <w:rFonts w:ascii="Arial" w:hAnsi="Arial" w:cs="Arial"/>
          <w:color w:val="83A629"/>
          <w:sz w:val="42"/>
          <w:szCs w:val="42"/>
          <w:lang w:eastAsia="ru-RU"/>
        </w:rPr>
        <w:t xml:space="preserve">                       </w:t>
      </w:r>
      <w:r>
        <w:rPr>
          <w:rFonts w:ascii="Arial" w:hAnsi="Arial" w:cs="Arial"/>
          <w:color w:val="002060"/>
          <w:sz w:val="42"/>
          <w:szCs w:val="42"/>
          <w:lang w:eastAsia="ru-RU"/>
        </w:rPr>
        <w:t>Ход занятия: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Ребята, сегодня на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занятие к нам пришли гости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. Предлагаю поприветствовать всех в стихотворной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форме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«Доброе утро»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Придумано кем-то просто и мудро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При встрече здороваться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«Доброе утро!»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Доброе утро улыбчивым лицам!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Доброе утро солнцу и птицам!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Пусть каждый становится добрым, доверчивым.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Пусть доброе утро продлится до вечера!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Молодцы. Предлагаю пройти и присесть.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Ребята, сегодня предлагаю вам отправиться в мир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природы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. Как вы думаете, что это такое? Это мир, который нас окружает.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Ребята, скажите, что нас с вами окружает в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природе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(солнце, небо, деревья, птицы, животные, рыбы, насекомые, растения.)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-Этот мир такой разнообразный и неповторимый. Сейчас мы с вами поиграем в игру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«Живая и неживая </w:t>
      </w:r>
      <w:r>
        <w:rPr>
          <w:rFonts w:ascii="Arial" w:hAnsi="Arial" w:cs="Arial"/>
          <w:b/>
          <w:bCs/>
          <w:i/>
          <w:iCs/>
          <w:color w:val="111111"/>
          <w:sz w:val="27"/>
          <w:lang w:eastAsia="ru-RU"/>
        </w:rPr>
        <w:t>природа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(Воспитатель произносит слова, относящиеся к живой и неживой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природе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, а дети хлопают в ладоши, если слышат то, что относится к живой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природе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.)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У каждого человека есть свой дом, и у каждого животного есть свой дом. И у насекомых, цветов и деревьев есть дом. А как можно назвать наш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общий дом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?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-Земля.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 Наш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общий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 дом – это планета Земля, которая вращается вокруг солнца. Что это такое?</w:t>
      </w:r>
      <w:r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7F2C9B" w:rsidRDefault="007F2C9B" w:rsidP="008C66DA">
      <w:pPr>
        <w:spacing w:before="225" w:after="225" w:line="240" w:lineRule="auto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        </w:t>
      </w:r>
      <w:r w:rsidRPr="003F510A">
        <w:rPr>
          <w:rFonts w:ascii="Arial" w:hAnsi="Arial" w:cs="Arial"/>
          <w:noProof/>
          <w:color w:val="111111"/>
          <w:sz w:val="27"/>
          <w:szCs w:val="27"/>
          <w:lang w:eastAsia="ru-RU"/>
        </w:rPr>
        <w:pict>
          <v:shape id="Рисунок 2" o:spid="_x0000_i1026" type="#_x0000_t75" alt="IMG_1480" style="width:236.25pt;height:186pt;visibility:visible">
            <v:imagedata r:id="rId5" o:title=""/>
          </v:shape>
        </w:pic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 это глобус.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(Показ глобуса)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-Глобус – это макет нашей планеты Земля. Глобус придумали и сделали люди. Глядя на него, мы можем многое узнать о нашей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планете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например, какой формы Земля?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 Она круглая похожа на шар.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 Каким цветом обозначена на глобусе суша?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 Коричневым, светло-коричневым, желтым, зеленым.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 Много ли на нашей планете воды?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 Воды больше, чем суши.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 Каким цветом она обозначена на глобусе?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 Вода  обозначена синим, голубым, белым цветами.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-На плане Земля много разных стран и народов. У каждой страны есть название.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 Как называется наша страна, самая большая, самая красивая?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(Россия)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 В нашей стране очень много лесов, полей, рек, гор. Каждый человек любит свой край, в котором он родился и в котором живет.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Наша планета - это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общий дом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. Это реки, леса, поля, небо, солнце, животные; то есть все то, что не сделано руками человека. И человек тоже часть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природы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. И самая маленький жучок - тоже часть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природы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.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Природа кормит человека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, одевает, обучает, дает все необходимое для жизни. Послушай те стихотворение. Читают дети.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</w:t>
      </w:r>
      <w:r w:rsidRPr="003F510A">
        <w:rPr>
          <w:rFonts w:ascii="Arial" w:hAnsi="Arial" w:cs="Arial"/>
          <w:noProof/>
          <w:color w:val="111111"/>
          <w:sz w:val="27"/>
          <w:szCs w:val="27"/>
          <w:lang w:eastAsia="ru-RU"/>
        </w:rPr>
        <w:pict>
          <v:shape id="Рисунок 4" o:spid="_x0000_i1027" type="#_x0000_t75" alt="IMG_1483" style="width:254.25pt;height:229.5pt;visibility:visible">
            <v:imagedata r:id="rId6" o:title=""/>
          </v:shape>
        </w:pic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Нас в любое время года учит мудрая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природа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Птицы учат пению. Паучок - терпению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Пчелы в поле и в саду обучают нас труду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И к тому же в их труде все по справедливости,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Отражение в воде учит нас правдивости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Учит снег нас чистоте, учит солнце доброте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И при всей огромности обучает скромности.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Природа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 имеет важное значение в жизни каждого человека. Ведь, кроме красоты и прекрасного настроения, она дает человеку то, без чего жить не возможно.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-Скажите без чего на земле никто не сможет прожить?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-Может ли человек прожить без солнечного света и тепла?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 Нет.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 Почему?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Воспитатель:Без Солнца не было бы жизни на Земле. Растения, животные и люди живут только потому, что жизнь им даёт Солнце. Солнце-главный источник тепла и света. Если не будет солнышка, все погрузится в темноту и жизнь на Земле угаснет. Солнце дарит тепло и жизнь всему миру. Оно – наш главный друг. Его свет несет людям радость, здоровье и красоту.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 А без воздуха можем мы прожить?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 Нет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Давайте проведём эксперимент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закройте ладошками себе рот и нос, получится ли у вас дышать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–Почему?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 Воздух нужен для дыхания, человек может прожить несколько дней без пищи, без воды, а вот без воздуха он может прожить лишь несколько минут. И воздух очень нужен растениям и животным. Всему живому.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: А без чего еще не может прожить человек? 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Без воды.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Какая бывает вода? (питьевая, минеральная, родниковая, морская, водопроводная, газированная). Кому нужна вода? Для чего нужна нам вода, как мы ее используем?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(Пьём, моем руки, купаемся, стираем, моем пол, поливаем цветы.)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Дети, подумайте, откуда берется вода?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Вода появляется из ручейка,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Ручьи по пути собирает река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Река полноводно бежит на просторе,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Пока, наконец, не вливается в море.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Моря наполняют запас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океана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Сгущается влага над ним как сметана,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Она поднимается выше на небо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Потом превратиться в облако где-то.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А облака пролетая над нами,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Дождем проливаются, сыплют снегами.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Снега превратятся весной в ручейки,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Ручьи побегут до ближайшей реки.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Все это и зовут---Круговоротом воды!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Звучит аудизапись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«Шум дождя»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Звучит аудиозапись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«Песня Капитошки»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, в гости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«приходит»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 Капитошка.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(танцует)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            </w:t>
      </w:r>
      <w:r w:rsidRPr="003F510A">
        <w:rPr>
          <w:rFonts w:ascii="Arial" w:hAnsi="Arial" w:cs="Arial"/>
          <w:noProof/>
          <w:color w:val="111111"/>
          <w:sz w:val="27"/>
          <w:szCs w:val="27"/>
          <w:bdr w:val="none" w:sz="0" w:space="0" w:color="auto" w:frame="1"/>
          <w:lang w:eastAsia="ru-RU"/>
        </w:rPr>
        <w:pict>
          <v:shape id="Рисунок 5" o:spid="_x0000_i1028" type="#_x0000_t75" alt="IMG_1473" style="width:231.75pt;height:249.75pt;visibility:visible">
            <v:imagedata r:id="rId7" o:title=""/>
          </v:shape>
        </w:pic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Капитошка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«Здравствуйте! Я капелька воды—Капитошка! Я люблю играть и танцевать, хотите со мной.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Дождик, лей веселей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(поднимаем руки вверх)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Тёплых капель не жалей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(выставляем ладошки)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Для лесов, для полей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(руки вверх-покачали,вниз и в стороны)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И для маленьких детей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(присели на корточки)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И для мам, и для пап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(встали,потянулись на носочки)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Дождик кап-кап-кап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(маршируем)</w:t>
      </w:r>
    </w:p>
    <w:p w:rsidR="007F2C9B" w:rsidRDefault="007F2C9B" w:rsidP="008C66DA">
      <w:pPr>
        <w:spacing w:after="0" w:line="240" w:lineRule="auto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7F2C9B" w:rsidRDefault="007F2C9B" w:rsidP="008C66DA">
      <w:pPr>
        <w:spacing w:after="0" w:line="240" w:lineRule="auto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              </w:t>
      </w:r>
      <w:r w:rsidRPr="003F510A">
        <w:rPr>
          <w:rFonts w:ascii="Arial" w:hAnsi="Arial" w:cs="Arial"/>
          <w:noProof/>
          <w:color w:val="111111"/>
          <w:sz w:val="27"/>
          <w:szCs w:val="27"/>
          <w:bdr w:val="none" w:sz="0" w:space="0" w:color="auto" w:frame="1"/>
          <w:lang w:eastAsia="ru-RU"/>
        </w:rPr>
        <w:pict>
          <v:shape id="Рисунок 6" o:spid="_x0000_i1029" type="#_x0000_t75" alt="IMG_1475" style="width:263.25pt;height:195.75pt;visibility:visible">
            <v:imagedata r:id="rId8" o:title=""/>
          </v:shape>
        </w:pict>
      </w:r>
    </w:p>
    <w:p w:rsidR="007F2C9B" w:rsidRDefault="007F2C9B" w:rsidP="008C66DA">
      <w:pPr>
        <w:spacing w:after="0" w:line="240" w:lineRule="auto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7F2C9B" w:rsidRDefault="007F2C9B" w:rsidP="008C66DA">
      <w:pPr>
        <w:spacing w:after="0" w:line="240" w:lineRule="auto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Капитошка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Какие молодцы! Ребята, я очень маленькая, и о себе еще ничего не знаю, А в детском саду, говорят, дети много занимаются и все знают. Помогите мне узнать о себе.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Ребята, поможем Капитошке хорошо о себе узнать? Капитошка, мы обязательно расскажем тебе какими свойствами ты обладаешь? Для этого мы пройдем в нашу лабораторию.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Ты маленькая капелька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         Живешь среди воды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         Сегодня приглашаем тебя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         В чудесный мир воды.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Опыт №1»Вода — жидкая, может течь» Цель. Подвести детей к пониманию того, что вода жидкая и может течь. Содержание опыта. Дайте детям два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стаканчика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один — с водой, другой — пустой, и предложите аккуратно перелить воду из одного в другой. Льется вода? Почему? Потому, что она жидкая. Если бы вода не была жидкой, она не смогла бы течь в реках и ручейках, не текла бы из крана.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</w:t>
      </w:r>
      <w:r w:rsidRPr="003F510A">
        <w:rPr>
          <w:rFonts w:ascii="Arial" w:hAnsi="Arial" w:cs="Arial"/>
          <w:noProof/>
          <w:color w:val="111111"/>
          <w:sz w:val="27"/>
          <w:szCs w:val="27"/>
          <w:lang w:eastAsia="ru-RU"/>
        </w:rPr>
        <w:pict>
          <v:shape id="_x0000_i1030" type="#_x0000_t75" alt="IMG_1489" style="width:318pt;height:238.5pt;visibility:visible">
            <v:imagedata r:id="rId9" o:title=""/>
          </v:shape>
        </w:pic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Опыт № 2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«У воды нет запаха»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Предложить детям понюхать воду и сказать. Чем она пахнет или совсем не пахнет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Опыт №2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«Уводы нет вкуса»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7F2C9B" w:rsidRDefault="007F2C9B" w:rsidP="008C66DA">
      <w:pPr>
        <w:spacing w:after="0" w:line="240" w:lineRule="auto"/>
        <w:ind w:firstLine="360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Предложить детям попробовать через соломинку воду.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Вопрос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Есть ли у нее вкус?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«Вода не имеет вкуса»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 Цель. Подвести детей к пониманию, что вода не имеет вкуса. Содержание опыта. Спросить перед опытом, какого вкуса вода. После этого дать детям попробовать простую кипяченую воду. Затем положить в один стакан соль, в другой - сахар, размешать и дать попробовать детям. Какой вкус теперь приобретает вода?</w:t>
      </w:r>
      <w:r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7F2C9B" w:rsidRDefault="007F2C9B" w:rsidP="008C66DA">
      <w:pPr>
        <w:spacing w:after="0" w:line="240" w:lineRule="auto"/>
        <w:ind w:firstLine="360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 </w:t>
      </w:r>
      <w:r w:rsidRPr="003F510A">
        <w:rPr>
          <w:rFonts w:ascii="Arial" w:hAnsi="Arial" w:cs="Arial"/>
          <w:noProof/>
          <w:color w:val="111111"/>
          <w:sz w:val="27"/>
          <w:szCs w:val="27"/>
          <w:lang w:eastAsia="ru-RU"/>
        </w:rPr>
        <w:pict>
          <v:shape id="Рисунок 7" o:spid="_x0000_i1031" type="#_x0000_t75" alt="TGCU0547" style="width:249.75pt;height:224.25pt;visibility:visible">
            <v:imagedata r:id="rId10" o:title=""/>
          </v:shape>
        </w:pic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Опыт №3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«Вода прозрачная»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Возьмите другие стаканчики с водой и положите в них бусинки. Видно ли их в стаканчике?</w:t>
      </w:r>
    </w:p>
    <w:p w:rsidR="007F2C9B" w:rsidRDefault="007F2C9B" w:rsidP="008C66DA">
      <w:pPr>
        <w:spacing w:after="0" w:line="240" w:lineRule="auto"/>
        <w:ind w:firstLine="360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Да, видно. Теперь возьмите стаканчики с молоком и положите туда.</w:t>
      </w:r>
      <w:r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</w:t>
      </w:r>
      <w:r w:rsidRPr="003F510A">
        <w:rPr>
          <w:rFonts w:ascii="Arial" w:hAnsi="Arial" w:cs="Arial"/>
          <w:noProof/>
          <w:color w:val="111111"/>
          <w:sz w:val="27"/>
          <w:szCs w:val="27"/>
          <w:lang w:eastAsia="ru-RU"/>
        </w:rPr>
        <w:pict>
          <v:shape id="Рисунок 8" o:spid="_x0000_i1032" type="#_x0000_t75" alt="IMG_1488" style="width:245.25pt;height:156.75pt;visibility:visible">
            <v:imagedata r:id="rId11" o:title=""/>
          </v:shape>
        </w:pic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Нет, не видно!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Действительно, не видно! Какой можно сделать вывод?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Можно сделать вывод что вода прозрачная, а молоко нет.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Опыт № 4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«Жидкая вода не сохраняет форму»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Определите, какую форму имеет вода. Для этого перелейте воду в разные сосуды. Что наблюдаете? Вода – это жидкость, у нее нет формы, поэтому ею можно наполнить емкости разной формы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(Вода принимает форму того сосуда, в котором она находится.)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Опыт № 5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«Прозрачная и бесцветная вода»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Ребята, перед вами стаканчики с водой. Скажите, какого она цвета?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Прозрачная, без цвета.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Ребята, возьмите каждый по баночке с краской и разведите её в стаканчике с водой. Посмотрите, что стало с ней, что произошло? Какой вывод можно сделать?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                </w:t>
      </w:r>
      <w:r w:rsidRPr="003F510A">
        <w:rPr>
          <w:rFonts w:ascii="Arial" w:hAnsi="Arial" w:cs="Arial"/>
          <w:noProof/>
          <w:color w:val="111111"/>
          <w:sz w:val="27"/>
          <w:szCs w:val="27"/>
          <w:bdr w:val="none" w:sz="0" w:space="0" w:color="auto" w:frame="1"/>
          <w:lang w:eastAsia="ru-RU"/>
        </w:rPr>
        <w:pict>
          <v:shape id="Рисунок 9" o:spid="_x0000_i1033" type="#_x0000_t75" alt="KAZB7527" style="width:232.5pt;height:216.75pt;visibility:visible">
            <v:imagedata r:id="rId12" o:title=""/>
          </v:shape>
        </w:pic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Она окрасилась.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Да, вода, приобрела цвет краски. Какой можно сделать вывод?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Вода не имеет цвета.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Упражнение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«Волшебные слова»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Вода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«слышит»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 всё, что мы ей говорим и запоминает. Вода – вещество уникальное. Возьмите стаканчики с водой и прошепчите ваши пожелания, и выпейте, вода поделиться с вами своими волшебными свойствами и наполнит вас доброй энергией.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Вот, Капитошка, мы рассказали тебе о свойствах воды. Теперь ты многое знаешь о себе.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Капитошка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Спасибо, вам ребята, за помощь. Расскажу другим капелькам, своим братьям и сестричкам. Мне пора уходит домой. До свидания, ребята!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До свидания, Капитошка!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Воспитатель — И так, мы знаем, что не можем жить без вождуха, солнца и воды! Наша планета - это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общий дом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. И много лет мы в нем живем. Но, как известно всем кругом, должны беречь мы этот дом.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А как вы думаете, ребята, от человека зависит красота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природы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?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 Зависит, потому что люди сажают леса, оберегают животных, кормят птиц, очищают реки и т. д Сбережем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природу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. Что для этого нужно сделать.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А какой бывает воздух?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>
        <w:rPr>
          <w:rFonts w:ascii="Arial" w:hAnsi="Arial" w:cs="Arial"/>
          <w:i/>
          <w:iCs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: грязный и чистый.)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 А всегда ли воздух бывает чистым?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Нет.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А где можно встретить грязный воздух?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В больших городах, где много машин, и заводов.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А что можно сделать для того. Что бы воздух был чистым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Посадить деревья, на трубы заводов поставить фильтры.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Надо охранять чистоту и воды, не загрязнять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ее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не бросать в реки мусор, не мыть машины и велосипеды в них.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Друг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природы – это человек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, который любит, бережёт и охраняет её.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- Какие будут ваши действия или как вы поступите, если увидите, что ваши друзья, соседи рвут цветы на клумбе, бросают мусор, ломают ветки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Ребята, я знаю, вы очень любите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природу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 и каждый из вас может предложить свой путь к спасению. Давайте же скажем, как сберечь нашу Землю!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 Нельзя рвать цветы, топтать траву,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 Нельзя обрывать с деревьев листву.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 В лесу ходить лишь по тропинке,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 Не мять зеленую былинку,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 Животных надо охранять,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 Да гнезда птиц не разорять.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 Выслушиваются ответы детей.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Ведь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природа все чувствует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В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«Красную книгу»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 заносят животных, птиц и насекомых, которым нужна помощь, они исчезают и их нужно защищать и беречь.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Ребята,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природа умеет чувствовать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. Мы плачем, когда нас обижают. И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природа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 тоже плачет, когда ее обижают. Как можно ее обидеть---загрязнение окружающей среды. А когда мы помогаем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природе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, охраняем ее, бережем, она радуется.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>Упражнение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«Что чувствует </w:t>
      </w:r>
      <w:r>
        <w:rPr>
          <w:rFonts w:ascii="Arial" w:hAnsi="Arial" w:cs="Arial"/>
          <w:b/>
          <w:bCs/>
          <w:i/>
          <w:iCs/>
          <w:color w:val="111111"/>
          <w:sz w:val="27"/>
          <w:lang w:eastAsia="ru-RU"/>
        </w:rPr>
        <w:t>природа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. Дети закрывают глаза и слушают отрывки из аудиозаписей и определяют чувство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природы,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 которое они услышали.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 Давайте дошколята,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природу охранять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!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        О ней не на минуту, не надо забывать.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        Ведь цветы, леса, поля и реки,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        Это все для нас навеки.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        Давайте, друзья, в любую погоду,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        Будем беречь родную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природу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        И от любви заботливой нашей,</w:t>
      </w: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        Станет земля и богаче и краше.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:- Берегите все, что есть на земле! Люди должны жить в дружбе с </w:t>
      </w:r>
      <w:r>
        <w:rPr>
          <w:rFonts w:ascii="Arial" w:hAnsi="Arial" w:cs="Arial"/>
          <w:b/>
          <w:bCs/>
          <w:color w:val="111111"/>
          <w:sz w:val="27"/>
          <w:lang w:eastAsia="ru-RU"/>
        </w:rPr>
        <w:t>природой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, никого не обижать, никому не причинять зла. </w:t>
      </w:r>
    </w:p>
    <w:p w:rsidR="007F2C9B" w:rsidRDefault="007F2C9B" w:rsidP="008C66DA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7F2C9B" w:rsidRDefault="007F2C9B" w:rsidP="008C66DA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Звучит песня «Земля - наш общий»                         </w:t>
      </w:r>
    </w:p>
    <w:p w:rsidR="007F2C9B" w:rsidRDefault="007F2C9B" w:rsidP="008C66DA"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</w:t>
      </w:r>
    </w:p>
    <w:sectPr w:rsidR="007F2C9B" w:rsidSect="003A5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66DA"/>
    <w:rsid w:val="002231CD"/>
    <w:rsid w:val="00250527"/>
    <w:rsid w:val="003A58F3"/>
    <w:rsid w:val="003F510A"/>
    <w:rsid w:val="00694085"/>
    <w:rsid w:val="007463B6"/>
    <w:rsid w:val="007F2C9B"/>
    <w:rsid w:val="008C66DA"/>
    <w:rsid w:val="00AD26E8"/>
    <w:rsid w:val="00BC00D7"/>
    <w:rsid w:val="00C16B1C"/>
    <w:rsid w:val="00ED60A3"/>
    <w:rsid w:val="00F80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6D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C6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66DA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7463B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C673D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665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11</Pages>
  <Words>1825</Words>
  <Characters>10409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МКОУ «Новокаякентская  начальная школа -детский сад№1»</dc:title>
  <dc:subject/>
  <dc:creator>Садик</dc:creator>
  <cp:keywords/>
  <dc:description/>
  <cp:lastModifiedBy>Пользователь Windows</cp:lastModifiedBy>
  <cp:revision>2</cp:revision>
  <dcterms:created xsi:type="dcterms:W3CDTF">2019-12-05T10:56:00Z</dcterms:created>
  <dcterms:modified xsi:type="dcterms:W3CDTF">2019-12-05T10:56:00Z</dcterms:modified>
</cp:coreProperties>
</file>