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9B" w:rsidRDefault="007F2C9B" w:rsidP="008C66DA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70C0"/>
          <w:kern w:val="36"/>
          <w:sz w:val="24"/>
          <w:szCs w:val="24"/>
          <w:lang w:eastAsia="ru-RU"/>
        </w:rPr>
      </w:pPr>
      <w:r>
        <w:rPr>
          <w:rFonts w:ascii="Arial" w:hAnsi="Arial" w:cs="Arial"/>
          <w:color w:val="0070C0"/>
          <w:kern w:val="36"/>
          <w:sz w:val="24"/>
          <w:szCs w:val="24"/>
          <w:lang w:eastAsia="ru-RU"/>
        </w:rPr>
        <w:t xml:space="preserve">            МКОУ «Новокаякентская  начальная школа -детский сад№1»</w:t>
      </w:r>
    </w:p>
    <w:p w:rsidR="007F2C9B" w:rsidRDefault="007F2C9B" w:rsidP="008C66DA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7F2C9B" w:rsidRDefault="007F2C9B" w:rsidP="008C66DA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FF0000"/>
          <w:kern w:val="36"/>
          <w:sz w:val="96"/>
          <w:szCs w:val="96"/>
          <w:lang w:eastAsia="ru-RU"/>
        </w:rPr>
      </w:pPr>
      <w:r>
        <w:rPr>
          <w:rFonts w:ascii="Arial" w:hAnsi="Arial" w:cs="Arial"/>
          <w:color w:val="7030A0"/>
          <w:kern w:val="36"/>
          <w:sz w:val="96"/>
          <w:szCs w:val="96"/>
          <w:lang w:eastAsia="ru-RU"/>
        </w:rPr>
        <w:t xml:space="preserve">       </w:t>
      </w:r>
      <w:r>
        <w:rPr>
          <w:rFonts w:ascii="Arial" w:hAnsi="Arial" w:cs="Arial"/>
          <w:color w:val="FF0000"/>
          <w:kern w:val="36"/>
          <w:sz w:val="96"/>
          <w:szCs w:val="96"/>
          <w:lang w:eastAsia="ru-RU"/>
        </w:rPr>
        <w:t xml:space="preserve">Конспект                                  </w:t>
      </w:r>
    </w:p>
    <w:p w:rsidR="007F2C9B" w:rsidRDefault="007F2C9B" w:rsidP="008C66DA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0070C0"/>
          <w:kern w:val="36"/>
          <w:sz w:val="32"/>
          <w:szCs w:val="32"/>
          <w:lang w:eastAsia="ru-RU"/>
        </w:rPr>
      </w:pPr>
      <w:r>
        <w:rPr>
          <w:rFonts w:ascii="Arial" w:hAnsi="Arial" w:cs="Arial"/>
          <w:color w:val="0070C0"/>
          <w:kern w:val="36"/>
          <w:sz w:val="32"/>
          <w:szCs w:val="32"/>
          <w:lang w:eastAsia="ru-RU"/>
        </w:rPr>
        <w:t xml:space="preserve"> открытого занятия по экологии в старшей группе                                                           </w:t>
      </w:r>
    </w:p>
    <w:p w:rsidR="007F2C9B" w:rsidRDefault="007F2C9B" w:rsidP="008C66DA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FF0000"/>
          <w:kern w:val="36"/>
          <w:sz w:val="56"/>
          <w:szCs w:val="56"/>
          <w:lang w:eastAsia="ru-RU"/>
        </w:rPr>
      </w:pPr>
      <w:r>
        <w:rPr>
          <w:rFonts w:ascii="Arial" w:hAnsi="Arial" w:cs="Arial"/>
          <w:color w:val="7030A0"/>
          <w:kern w:val="36"/>
          <w:sz w:val="56"/>
          <w:szCs w:val="56"/>
          <w:lang w:eastAsia="ru-RU"/>
        </w:rPr>
        <w:t xml:space="preserve">   </w:t>
      </w:r>
      <w:r>
        <w:rPr>
          <w:rFonts w:ascii="Arial" w:hAnsi="Arial" w:cs="Arial"/>
          <w:color w:val="FF0000"/>
          <w:kern w:val="36"/>
          <w:sz w:val="56"/>
          <w:szCs w:val="56"/>
          <w:lang w:eastAsia="ru-RU"/>
        </w:rPr>
        <w:t>«Природа—наш общий дом»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56"/>
          <w:szCs w:val="56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56"/>
          <w:szCs w:val="56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3F510A">
        <w:rPr>
          <w:rFonts w:ascii="Arial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_1477" style="width:411.75pt;height:309pt;visibility:visible">
            <v:imagedata r:id="rId4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Воспитатель: Шихшабекова А.А.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Формирование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экологической культуры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Обучающие задачи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Закрепить знания детей о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природных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объектах живой и неживой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Формировать основы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экологической культуры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Дать детям представления об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экологических проблемах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о влиянии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экологии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на здоровье человека.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формирование системы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экологических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знаний и представлений о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природных объектах тропы и экологической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культуры поведения в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природной среде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Формировать чувства близости к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и сопереживанию всему живому, заботы и бережного отношения к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Активизировать и обогащать словарь детей.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Уточнить и пополнить знания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о том, что вредит ей. Воспитывать бережное отношение к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 и показать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как доступными средствами можно помочь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Овладение умениями и навыками исследовательской деятельности, умением рассуждать, делать выводы, решать проблему путем экспериментирования.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 задачи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Развитие познавательно-исследовательской деятельности, расширение кругозора детей.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Развивать связную речь;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Развивать у детей интерес к самостоятельному решению проблемных ситуаций.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 задачи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Воспитывать у детей чувства осознания себя как части окружающего мира.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Воспитывать доброжелательное отношение к окружающему, заботливое отношение ко всему живому;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• Воспитание культуры труда, формирование понятие о красоте и гармонии, воспитание аккуратности.</w:t>
      </w:r>
    </w:p>
    <w:p w:rsidR="007F2C9B" w:rsidRDefault="007F2C9B" w:rsidP="008C66DA">
      <w:pPr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</w:p>
    <w:p w:rsidR="007F2C9B" w:rsidRDefault="007F2C9B" w:rsidP="008C66DA">
      <w:pPr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</w:p>
    <w:p w:rsidR="007F2C9B" w:rsidRDefault="007F2C9B" w:rsidP="008C66DA">
      <w:pPr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</w:p>
    <w:p w:rsidR="007F2C9B" w:rsidRDefault="007F2C9B" w:rsidP="008C66DA">
      <w:pPr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</w:p>
    <w:p w:rsidR="007F2C9B" w:rsidRDefault="007F2C9B" w:rsidP="008C66DA">
      <w:pPr>
        <w:spacing w:after="0" w:line="288" w:lineRule="atLeast"/>
        <w:outlineLvl w:val="1"/>
        <w:rPr>
          <w:rFonts w:ascii="Arial" w:hAnsi="Arial" w:cs="Arial"/>
          <w:color w:val="002060"/>
          <w:sz w:val="42"/>
          <w:szCs w:val="42"/>
          <w:lang w:eastAsia="ru-RU"/>
        </w:rPr>
      </w:pPr>
      <w:r>
        <w:rPr>
          <w:rFonts w:ascii="Arial" w:hAnsi="Arial" w:cs="Arial"/>
          <w:color w:val="83A629"/>
          <w:sz w:val="42"/>
          <w:szCs w:val="42"/>
          <w:lang w:eastAsia="ru-RU"/>
        </w:rPr>
        <w:t xml:space="preserve">                       </w:t>
      </w:r>
      <w:r>
        <w:rPr>
          <w:rFonts w:ascii="Arial" w:hAnsi="Arial" w:cs="Arial"/>
          <w:color w:val="002060"/>
          <w:sz w:val="42"/>
          <w:szCs w:val="42"/>
          <w:lang w:eastAsia="ru-RU"/>
        </w:rPr>
        <w:t>Ход занятия: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 сегодня на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занятие к нам пришли гости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Предлагаю поприветствовать всех в стихотворной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утро»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Придумано кем-то просто и мудро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 встрече здороваться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утро!»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Доброе утро улыбчивым лицам!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Доброе утро солнцу и птицам!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Пусть каждый становится добрым, доверчивым.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Пусть доброе утро продлится до вечера!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Молодцы. Предлагаю пройти и присесть.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Ребята, сегодня предлагаю вам отправиться в мир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Как вы думаете, что это такое? Это мир, который нас окружает.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 скажите, что нас с вами окружает в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(солнце, небо, деревья, птицы, животные, рыбы, насекомые, растения.)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-Этот мир такой разнообразный и неповторимый. Сейчас мы с вами поиграем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«Живая и неживая </w:t>
      </w:r>
      <w:r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природа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(Воспитатель произносит слова, относящиеся к живой и неживой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а дети хлопают в ладоши, если слышат то, что относится к живой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У каждого человека есть свой дом, и у каждого животного есть свой дом. И у насекомых, цветов и деревьев есть дом. А как можно назвать наш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общий дом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-Земля.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Наш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общий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дом – это планета Земля, которая вращается вокруг солнца. Что это такое?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7F2C9B" w:rsidRDefault="007F2C9B" w:rsidP="008C66DA">
      <w:pPr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2" o:spid="_x0000_i1026" type="#_x0000_t75" alt="IMG_1480" style="width:236.25pt;height:186pt;visibility:visible">
            <v:imagedata r:id="rId5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это глобус.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глобуса)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-Глобус – это макет нашей планеты Земля. Глобус придумали и сделали люди. Глядя на него, мы можем многое узнать о нашей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планете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например, какой формы Земля?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Она круглая похожа на шар.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Каким цветом обозначена на глобусе суша?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Коричневым, светло-коричневым, желтым, зеленым.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Много ли на нашей планете воды?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Воды больше, чем суши.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Каким цветом она обозначена на глобусе?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Вода  обозначена синим, голубым, белым цветами.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-На плане Земля много разных стран и народов. У каждой страны есть название.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Как называется наша страна, самая большая, самая красивая?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(Россия)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В нашей стране очень много лесов, полей, рек, гор. Каждый человек любит свой край, в котором он родился и в котором живет.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Наша планета - это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общий дом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Это реки, леса, поля, небо, солнце, животные; то есть все то, что не сделано руками человека. И человек тоже часть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И самая маленький жучок - тоже часть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 кормит человека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одевает, обучает, дает все необходимое для жизни. Послушай те стихотворение. Читают дети.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4" o:spid="_x0000_i1027" type="#_x0000_t75" alt="IMG_1483" style="width:254.25pt;height:229.5pt;visibility:visible">
            <v:imagedata r:id="rId6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Нас в любое время года учит мудрая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Птицы учат пению. Паучок - терпению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Пчелы в поле и в саду обучают нас труду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И к тому же в их труде все по справедливости,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Отражение в воде учит нас правдивости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Учит снег нас чистоте, учит солнце доброте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И при всей огромности обучает скромности.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имеет важное значение в жизни каждого человека. Ведь, кроме красоты и прекрасного настроения, она дает человеку то, без чего жить не возможно.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-Скажите без чего на земле никто не сможет прожить?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-Может ли человек прожить без солнечного света и тепла?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Нет.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Почему?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Воспитатель:Без Солнца не было бы жизни на Земле. Растения, животные и люди живут только потому, что жизнь им даёт Солнце. Солнце-главный источник тепла и света. Если не будет солнышка, все погрузится в темноту и жизнь на Земле угаснет. Солнце дарит тепло и жизнь всему миру. Оно – наш главный друг. Его свет несет людям радость, здоровье и красоту.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А без воздуха можем мы прожить?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Нет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Давайте проведём эксперимент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закройте ладошками себе рот и нос, получится ли у вас дышать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–Почему?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Воздух нужен для дыхания, человек может прожить несколько дней без пищи, без воды, а вот без воздуха он может прожить лишь несколько минут. И воздух очень нужен растениям и животным. Всему живому.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: А без чего еще не может прожить человек? 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Без воды.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Какая бывает вода? (питьевая, минеральная, родниковая, морская, водопроводная, газированная). Кому нужна вода? Для чего нужна нам вода, как мы ее используем?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(Пьём, моем руки, купаемся, стираем, моем пол, поливаем цветы.)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Дети, подумайте, откуда берется вода?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Вода появляется из ручейка,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Ручьи по пути собирает река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Река полноводно бежит на просторе,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Пока, наконец, не вливается в море.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Моря наполняют запас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океана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Сгущается влага над ним как сметана,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Она поднимается выше на небо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Потом превратиться в облако где-то.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А облака пролетая над нами,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Дождем проливаются, сыплют снегами.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Снега превратятся весной в ручейки,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Ручьи побегут до ближайшей реки.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Все это и зовут---Круговоротом воды!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Звучит аудизапись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«Шум дождя»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Звучит аудиозапись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«Песня Капитошки»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в гости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«приходит»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Капитошка.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(танцует)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pict>
          <v:shape id="Рисунок 5" o:spid="_x0000_i1028" type="#_x0000_t75" alt="IMG_1473" style="width:231.75pt;height:249.75pt;visibility:visible">
            <v:imagedata r:id="rId7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Капитошка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«Здравствуйте! Я капелька воды—Капитошка! Я люблю играть и танцевать, хотите со мной.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Дождик, лей веселей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(поднимаем руки вверх)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Тёплых капель не жалей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(выставляем ладошки)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Для лесов, для полей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вверх-покачали,вниз и в стороны)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И для маленьких детей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(присели на корточки)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И для мам, и для пап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(встали,потянулись на носочки)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Дождик кап-кап-кап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(маршируем)</w:t>
      </w:r>
    </w:p>
    <w:p w:rsidR="007F2C9B" w:rsidRDefault="007F2C9B" w:rsidP="008C66DA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pict>
          <v:shape id="Рисунок 6" o:spid="_x0000_i1029" type="#_x0000_t75" alt="IMG_1475" style="width:263.25pt;height:195.75pt;visibility:visible">
            <v:imagedata r:id="rId8" o:title=""/>
          </v:shape>
        </w:pict>
      </w:r>
    </w:p>
    <w:p w:rsidR="007F2C9B" w:rsidRDefault="007F2C9B" w:rsidP="008C66DA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Капитошка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Какие молодцы! Ребята, я очень маленькая, и о себе еще ничего не знаю, А в детском саду, говорят, дети много занимаются и все знают. Помогите мне узнать о себе.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 поможем Капитошке хорошо о себе узнать? Капитошка, мы обязательно расскажем тебе какими свойствами ты обладаешь? Для этого мы пройдем в нашу лабораторию.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Ты маленькая капелька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Живешь среди воды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Сегодня приглашаем тебя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В чудесный мир воды.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№1»Вода — жидкая, может течь» Цель. Подвести детей к пониманию того, что вода жидкая и может течь. Содержание опыта. Дайте детям два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стаканчика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один — с водой, другой — пустой, и предложите аккуратно перелить воду из одного в другой. Льется вода? Почему? Потому, что она жидкая. Если бы вода не была жидкой, она не смогла бы течь в реках и ручейках, не текла бы из крана.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</w:t>
      </w:r>
      <w:r w:rsidRPr="003F510A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_x0000_i1030" type="#_x0000_t75" alt="IMG_1489" style="width:318pt;height:238.5pt;visibility:visible">
            <v:imagedata r:id="rId9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 2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воды нет запаха»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Предложить детям понюхать воду и сказать. Чем она пахнет или совсем не пахнет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№2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«Уводы нет вкуса»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Предложить детям попробовать через соломинку воду.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Есть ли у нее вкус?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«Вода не имеет вкуса»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Цель. Подвести детей к пониманию, что вода не имеет вкуса. Содержание опыта. Спросить перед опытом, какого вкуса вода. После этого дать детям попробовать простую кипяченую воду. Затем положить в один стакан соль, в другой - сахар, размешать и дать попробовать детям. Какой вкус теперь приобретает вода?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7F2C9B" w:rsidRDefault="007F2C9B" w:rsidP="008C66DA">
      <w:pPr>
        <w:spacing w:after="0" w:line="240" w:lineRule="auto"/>
        <w:ind w:firstLine="360"/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7" o:spid="_x0000_i1031" type="#_x0000_t75" alt="TGCU0547" style="width:249.75pt;height:224.25pt;visibility:visible">
            <v:imagedata r:id="rId10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№3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«Вода прозрачная»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Возьмите другие стаканчики с водой и положите в них бусинки. Видно ли их в стаканчике?</w:t>
      </w:r>
    </w:p>
    <w:p w:rsidR="007F2C9B" w:rsidRDefault="007F2C9B" w:rsidP="008C66DA">
      <w:pPr>
        <w:spacing w:after="0" w:line="240" w:lineRule="auto"/>
        <w:ind w:firstLine="360"/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Да, видно. Теперь возьмите стаканчики с молоком и положите туда.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8" o:spid="_x0000_i1032" type="#_x0000_t75" alt="IMG_1488" style="width:245.25pt;height:156.75pt;visibility:visible">
            <v:imagedata r:id="rId11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Нет, не видно!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Действительно, не видно! Какой можно сделать вывод?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Можно сделать вывод что вода прозрачная, а молоко нет.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 4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«Жидкая вода не сохраняет форму»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Определите, какую форму имеет вода. Для этого перелейте воду в разные сосуды. Что наблюдаете? Вода – это жидкость, у нее нет формы, поэтому ею можно наполнить емкости разной формы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(Вода принимает форму того сосуда, в котором она находится.)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Опыт № 5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«Прозрачная и бесцветная вода»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 перед вами стаканчики с водой. Скажите, какого она цвета?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Прозрачная, без цвета.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 возьмите каждый по баночке с краской и разведите её в стаканчике с водой. Посмотрите, что стало с ней, что произошло? Какой вывод можно сделать?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              </w:t>
      </w:r>
      <w:r w:rsidRPr="003F510A">
        <w:rPr>
          <w:rFonts w:ascii="Arial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pict>
          <v:shape id="Рисунок 9" o:spid="_x0000_i1033" type="#_x0000_t75" alt="KAZB7527" style="width:232.5pt;height:216.75pt;visibility:visible">
            <v:imagedata r:id="rId12" o:title=""/>
          </v:shape>
        </w:pic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Она окрасилась.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Да, вода, приобрела цвет краски. Какой можно сделать вывод?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Вода не имеет цвета.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Упражнение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слова»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Вода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«слышит»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всё, что мы ей говорим и запоминает. Вода – вещество уникальное. Возьмите стаканчики с водой и прошепчите ваши пожелания, и выпейте, вода поделиться с вами своими волшебными свойствами и наполнит вас доброй энергией.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Вот, Капитошка, мы рассказали тебе о свойствах воды. Теперь ты многое знаешь о себе.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Капитошка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Спасибо, вам ребята, за помощь. Расскажу другим капелькам, своим братьям и сестричкам. Мне пора уходит домой. До свидания, ребята!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До свидания, Капитошка!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Воспитатель — И так, мы знаем, что не можем жить без вождуха, солнца и воды! Наша планета - это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общий дом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И много лет мы в нем живем. Но, как известно всем кругом, должны беречь мы этот дом.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А как вы думаете, ребята, от человека зависит красота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Зависит, потому что люди сажают леса, оберегают животных, кормят птиц, очищают реки и т. д Сбережем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природу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Что для этого нужно сделать.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А какой бывает воздух?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>
        <w:rPr>
          <w:rFonts w:ascii="Arial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грязный и чистый.)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А всегда ли воздух бывает чистым?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Нет.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А где можно встретить грязный воздух?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В больших городах, где много машин, и заводов.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А что можно сделать для того. Что бы воздух был чистым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Посадить деревья, на трубы заводов поставить фильтры.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Надо охранять чистоту и воды, не загрязнять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не бросать в реки мусор, не мыть машины и велосипеды в них.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Друг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 – это человек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который любит, бережёт и охраняет её.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 Какие будут ваши действия или как вы поступите, если увидите, что ваши друзья, соседи рвут цветы на клумбе, бросают мусор, ломают ветки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Ребята, я знаю, вы очень любите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природу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и каждый из вас может предложить свой путь к спасению. Давайте же скажем, как сберечь нашу Землю!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Нельзя рвать цветы, топтать траву,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Нельзя обрывать с деревьев листву.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В лесу ходить лишь по тропинке,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Не мять зеленую былинку,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Животных надо охранять,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Да гнезда птиц не разорять.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Выслушиваются ответы детей.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Ведь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 все чувствует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«Красную книгу»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заносят животных, птиц и насекомых, которым нужна помощь, они исчезают и их нужно защищать и беречь.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Ребята,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 умеет чувствовать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Мы плачем, когда нас обижают. И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тоже плачет, когда ее обижают. Как можно ее обидеть---загрязнение окружающей среды. А когда мы помогаем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 охраняем ее, бережем, она радуется.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Упражнение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чувствует </w:t>
      </w:r>
      <w:r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природа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. Дети закрывают глаза и слушают отрывки из аудиозаписей и определяют чувство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природы,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 которое они услышали.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 Давайте дошколята,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природу охранять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!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О ней не на минуту, не надо забывать.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Ведь цветы, леса, поля и реки,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Это все для нас навеки.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Давайте, друзья, в любую погоду,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Будем беречь родную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природу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И от любви заботливой нашей,</w:t>
      </w: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Станет земля и богаче и краше.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:- Берегите все, что есть на земле! Люди должны жить в дружбе с </w:t>
      </w:r>
      <w:r>
        <w:rPr>
          <w:rFonts w:ascii="Arial" w:hAnsi="Arial" w:cs="Arial"/>
          <w:b/>
          <w:bCs/>
          <w:color w:val="111111"/>
          <w:sz w:val="27"/>
          <w:lang w:eastAsia="ru-RU"/>
        </w:rPr>
        <w:t>природой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, никого не обижать, никому не причинять зла. </w:t>
      </w:r>
    </w:p>
    <w:p w:rsidR="007F2C9B" w:rsidRDefault="007F2C9B" w:rsidP="008C66D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7F2C9B" w:rsidRDefault="007F2C9B" w:rsidP="008C66DA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Звучит песня «Земля - наш общий»                         </w:t>
      </w:r>
    </w:p>
    <w:p w:rsidR="007F2C9B" w:rsidRDefault="007F2C9B" w:rsidP="008C66DA"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</w:t>
      </w:r>
    </w:p>
    <w:sectPr w:rsidR="007F2C9B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6DA"/>
    <w:rsid w:val="002231CD"/>
    <w:rsid w:val="00250527"/>
    <w:rsid w:val="003A58F3"/>
    <w:rsid w:val="003F510A"/>
    <w:rsid w:val="00694085"/>
    <w:rsid w:val="007463B6"/>
    <w:rsid w:val="007F2C9B"/>
    <w:rsid w:val="008C66DA"/>
    <w:rsid w:val="00AD26E8"/>
    <w:rsid w:val="00BC00D7"/>
    <w:rsid w:val="00C16B1C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C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66D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7463B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673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6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1825</Words>
  <Characters>10409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МКОУ «Новокаякентская  начальная школа -детский сад№1»</dc:title>
  <dc:subject/>
  <dc:creator>Садик</dc:creator>
  <cp:keywords/>
  <dc:description/>
  <cp:lastModifiedBy>Пользователь Windows</cp:lastModifiedBy>
  <cp:revision>2</cp:revision>
  <dcterms:created xsi:type="dcterms:W3CDTF">2019-12-05T10:56:00Z</dcterms:created>
  <dcterms:modified xsi:type="dcterms:W3CDTF">2019-12-05T10:56:00Z</dcterms:modified>
</cp:coreProperties>
</file>