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E05" w:rsidRDefault="00D94E05">
      <w:pPr>
        <w:rPr>
          <w:sz w:val="28"/>
          <w:szCs w:val="28"/>
        </w:rPr>
      </w:pPr>
    </w:p>
    <w:p w:rsidR="00D94E05" w:rsidRPr="00A627B2" w:rsidRDefault="00D94E05" w:rsidP="00D407E5">
      <w:pPr>
        <w:outlineLvl w:val="0"/>
        <w:rPr>
          <w:color w:val="C00000"/>
          <w:sz w:val="28"/>
          <w:szCs w:val="28"/>
        </w:rPr>
      </w:pPr>
      <w:r w:rsidRPr="00A627B2">
        <w:rPr>
          <w:color w:val="C00000"/>
          <w:sz w:val="96"/>
          <w:szCs w:val="96"/>
        </w:rPr>
        <w:t xml:space="preserve">  Сценарий праздника                                 </w:t>
      </w:r>
    </w:p>
    <w:p w:rsidR="00D94E05" w:rsidRPr="00A627B2" w:rsidRDefault="00D94E05">
      <w:pPr>
        <w:rPr>
          <w:color w:val="C00000"/>
          <w:sz w:val="96"/>
          <w:szCs w:val="96"/>
        </w:rPr>
      </w:pPr>
      <w:r w:rsidRPr="00A627B2">
        <w:rPr>
          <w:color w:val="C00000"/>
          <w:sz w:val="96"/>
          <w:szCs w:val="96"/>
        </w:rPr>
        <w:t xml:space="preserve">     в старшей группе                                                                                      </w:t>
      </w:r>
    </w:p>
    <w:p w:rsidR="00D94E05" w:rsidRPr="00A627B2" w:rsidRDefault="00D94E05">
      <w:pPr>
        <w:rPr>
          <w:color w:val="C00000"/>
          <w:sz w:val="72"/>
          <w:szCs w:val="72"/>
        </w:rPr>
      </w:pPr>
      <w:r w:rsidRPr="00A627B2">
        <w:rPr>
          <w:color w:val="C00000"/>
          <w:sz w:val="96"/>
          <w:szCs w:val="96"/>
        </w:rPr>
        <w:t xml:space="preserve">          </w:t>
      </w:r>
      <w:r w:rsidRPr="00A627B2">
        <w:rPr>
          <w:color w:val="C00000"/>
          <w:sz w:val="72"/>
          <w:szCs w:val="72"/>
        </w:rPr>
        <w:t xml:space="preserve">   </w:t>
      </w:r>
    </w:p>
    <w:p w:rsidR="00D94E05" w:rsidRPr="00A627B2" w:rsidRDefault="00D94E05">
      <w:pPr>
        <w:rPr>
          <w:color w:val="C00000"/>
          <w:sz w:val="96"/>
          <w:szCs w:val="96"/>
        </w:rPr>
      </w:pPr>
      <w:r w:rsidRPr="00A627B2">
        <w:rPr>
          <w:color w:val="C00000"/>
          <w:sz w:val="96"/>
          <w:szCs w:val="96"/>
        </w:rPr>
        <w:t xml:space="preserve">      «День матери»                         </w:t>
      </w:r>
    </w:p>
    <w:p w:rsidR="00D94E05" w:rsidRDefault="00D94E05">
      <w:pPr>
        <w:rPr>
          <w:sz w:val="28"/>
          <w:szCs w:val="28"/>
        </w:rPr>
      </w:pPr>
    </w:p>
    <w:p w:rsidR="00D94E05" w:rsidRDefault="00D94E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130D47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7.5pt;height:324.75pt;visibility:visible">
            <v:imagedata r:id="rId5" o:title=""/>
          </v:shape>
        </w:pict>
      </w:r>
    </w:p>
    <w:p w:rsidR="00D94E05" w:rsidRDefault="00D94E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D94E05" w:rsidRDefault="00D94E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Воспитатель: Шихшабекова   А.А.   </w:t>
      </w:r>
    </w:p>
    <w:p w:rsidR="00D94E05" w:rsidRDefault="00D94E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Муз.руководитель: Исаева М.М.</w:t>
      </w:r>
    </w:p>
    <w:p w:rsidR="00D94E05" w:rsidRDefault="00D94E05">
      <w:pPr>
        <w:rPr>
          <w:sz w:val="32"/>
          <w:szCs w:val="32"/>
        </w:rPr>
      </w:pPr>
      <w:r w:rsidRPr="00B24909">
        <w:rPr>
          <w:sz w:val="32"/>
          <w:szCs w:val="32"/>
        </w:rPr>
        <w:t xml:space="preserve"> Цели:   -  создание позитивного микроклимата в группе: привитие любви и уважения к мамам:            воспитание желания заботиться о близких; формирование гуманных межличностных отношений   дошкольников  со сверстниками и взрослыми; развитие эмоциональных и духов-х связей между детьми, педагогами и родителями</w:t>
      </w:r>
    </w:p>
    <w:p w:rsidR="00D94E05" w:rsidRPr="00651589" w:rsidRDefault="00D94E0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B24909">
        <w:rPr>
          <w:sz w:val="32"/>
          <w:szCs w:val="32"/>
        </w:rPr>
        <w:t>.</w:t>
      </w:r>
      <w:r w:rsidRPr="0065158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130D47">
        <w:rPr>
          <w:noProof/>
          <w:sz w:val="32"/>
          <w:szCs w:val="32"/>
          <w:lang w:eastAsia="ru-RU"/>
        </w:rPr>
        <w:pict>
          <v:shape id="Рисунок 10" o:spid="_x0000_i1026" type="#_x0000_t75" style="width:264.75pt;height:335.25pt;visibility:visible">
            <v:imagedata r:id="rId6" o:title=""/>
          </v:shape>
        </w:pict>
      </w:r>
    </w:p>
    <w:p w:rsidR="00D94E05" w:rsidRPr="00B24909" w:rsidRDefault="00D94E05">
      <w:pPr>
        <w:rPr>
          <w:sz w:val="32"/>
          <w:szCs w:val="32"/>
        </w:rPr>
      </w:pPr>
    </w:p>
    <w:p w:rsidR="00D94E05" w:rsidRDefault="00D94E05">
      <w:pPr>
        <w:rPr>
          <w:sz w:val="32"/>
          <w:szCs w:val="32"/>
        </w:rPr>
      </w:pPr>
    </w:p>
    <w:p w:rsidR="00D94E05" w:rsidRPr="00B24909" w:rsidRDefault="00D94E05">
      <w:pPr>
        <w:rPr>
          <w:sz w:val="32"/>
          <w:szCs w:val="32"/>
        </w:rPr>
      </w:pPr>
      <w:r w:rsidRPr="00B24909">
        <w:rPr>
          <w:sz w:val="32"/>
          <w:szCs w:val="32"/>
        </w:rPr>
        <w:t>Ведущий  (информация для взрослых). Нет, наверное, ни одной страны, где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 xml:space="preserve"> бы не отмечался 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>День Матери.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В России  День Матери стали отмечать сравнительно недавно. Установленный   Указом Президента Российской Федерации от 30 января </w:t>
      </w:r>
      <w:smartTag w:uri="urn:schemas-microsoft-com:office:smarttags" w:element="metricconverter">
        <w:smartTagPr>
          <w:attr w:name="ProductID" w:val="1998 г"/>
        </w:smartTagPr>
        <w:r w:rsidRPr="00B24909">
          <w:rPr>
            <w:sz w:val="32"/>
            <w:szCs w:val="32"/>
          </w:rPr>
          <w:t>1998 г</w:t>
        </w:r>
      </w:smartTag>
      <w:r w:rsidRPr="00B24909">
        <w:rPr>
          <w:sz w:val="32"/>
          <w:szCs w:val="32"/>
        </w:rPr>
        <w:t>, он празднуется в   последнее воскресенье ноября.</w:t>
      </w:r>
    </w:p>
    <w:p w:rsidR="00D94E05" w:rsidRDefault="00D94E05" w:rsidP="00A85D73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B24909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</w:t>
      </w:r>
    </w:p>
    <w:p w:rsidR="00D94E05" w:rsidRDefault="00D94E05" w:rsidP="00A85D73">
      <w:pPr>
        <w:tabs>
          <w:tab w:val="left" w:pos="1005"/>
        </w:tabs>
        <w:rPr>
          <w:sz w:val="32"/>
          <w:szCs w:val="32"/>
        </w:rPr>
      </w:pP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Pr="00B24909">
        <w:rPr>
          <w:sz w:val="32"/>
          <w:szCs w:val="32"/>
        </w:rPr>
        <w:t xml:space="preserve"> Стихотворение Расула Гамзатова.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Мы, душевно уважая то, чем наша жизнь крепка,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Знаем Праздник Урожая, День врача, День горняка.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Как же мы, гордясь трудами городов и деревень,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Вечной труженице-маме</w:t>
      </w:r>
      <w:r>
        <w:rPr>
          <w:sz w:val="32"/>
          <w:szCs w:val="32"/>
        </w:rPr>
        <w:t>.</w:t>
      </w:r>
      <w:r w:rsidRPr="00B24909">
        <w:rPr>
          <w:sz w:val="32"/>
          <w:szCs w:val="32"/>
        </w:rPr>
        <w:t>Посвятить забыли день?!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Смысла мало в укоризне! Календарь нам не указ!</w:t>
      </w:r>
    </w:p>
    <w:p w:rsidR="00D94E05" w:rsidRPr="0065158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Каждый день разумной жизни – Праздник 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>матери-для нас!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Среди многочисленных праздников, отмечаемых в нашей стране, День матери занимает особое место. Это праздник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                       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</w:t>
      </w:r>
    </w:p>
    <w:p w:rsidR="00D94E05" w:rsidRPr="00B24909" w:rsidRDefault="00D94E05" w:rsidP="00D407E5">
      <w:pPr>
        <w:tabs>
          <w:tab w:val="left" w:pos="1005"/>
        </w:tabs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Вход детей.  Песня « Моя мама»  ч.ф №104 </w:t>
      </w:r>
    </w:p>
    <w:p w:rsidR="00D94E05" w:rsidRPr="00B24909" w:rsidRDefault="00D94E05" w:rsidP="00A85D73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Дети читают стихи:</w:t>
      </w:r>
    </w:p>
    <w:p w:rsidR="00D94E05" w:rsidRPr="00B24909" w:rsidRDefault="00D94E05" w:rsidP="001E16D6">
      <w:pPr>
        <w:pStyle w:val="ListParagraph"/>
        <w:numPr>
          <w:ilvl w:val="0"/>
          <w:numId w:val="1"/>
        </w:num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Разият </w:t>
      </w:r>
    </w:p>
    <w:p w:rsidR="00D94E05" w:rsidRPr="00B24909" w:rsidRDefault="00D94E05" w:rsidP="001E16D6">
      <w:pPr>
        <w:pStyle w:val="ListParagraph"/>
        <w:numPr>
          <w:ilvl w:val="0"/>
          <w:numId w:val="1"/>
        </w:num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Умужат</w:t>
      </w:r>
    </w:p>
    <w:p w:rsidR="00D94E05" w:rsidRPr="00B24909" w:rsidRDefault="00D94E05" w:rsidP="001E16D6">
      <w:pPr>
        <w:pStyle w:val="ListParagraph"/>
        <w:numPr>
          <w:ilvl w:val="0"/>
          <w:numId w:val="1"/>
        </w:num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Асия</w:t>
      </w:r>
    </w:p>
    <w:p w:rsidR="00D94E05" w:rsidRPr="00B24909" w:rsidRDefault="00D94E05" w:rsidP="001E16D6">
      <w:pPr>
        <w:pStyle w:val="ListParagraph"/>
        <w:numPr>
          <w:ilvl w:val="0"/>
          <w:numId w:val="1"/>
        </w:num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Майка</w:t>
      </w:r>
    </w:p>
    <w:p w:rsidR="00D94E05" w:rsidRPr="00B24909" w:rsidRDefault="00D94E05" w:rsidP="001E16D6">
      <w:pPr>
        <w:pStyle w:val="ListParagraph"/>
        <w:numPr>
          <w:ilvl w:val="0"/>
          <w:numId w:val="1"/>
        </w:num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Марьям</w:t>
      </w:r>
    </w:p>
    <w:p w:rsidR="00D94E05" w:rsidRPr="00B24909" w:rsidRDefault="00D94E05" w:rsidP="00885AE7">
      <w:pPr>
        <w:pStyle w:val="ListParagraph"/>
        <w:tabs>
          <w:tab w:val="left" w:pos="1005"/>
        </w:tabs>
        <w:ind w:left="36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      Песня «Мама»№16  ч.ф. 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Сценка! Ребята послушайте одну необыкновенную историю про зайчика.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(звучит медленная музыка)  №33 ч.ф.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Ведущий: Жил себе в лесу возле лужайки обыкновенный зайчик. Однажды с ним случилось необыкновенное приключение. Смотрите: вышел зайчик  на лужайку…..вот так…..и увидел цветы.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Зайчик:  Ох  какие красивые цветочки 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Здравствуйте цветочки.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Цветы:    Добрый день-день….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Добрый день-день….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Добрый день-день-день.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Зайчик:   Пойдемте, пожалуйста, поздравлять   мою мамочку с праздником.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Цветы:    Мы согласны, да-да-да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Только как дойти туда?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Ведущий:  Вдруг на полянку выскочила лисица,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Вот такая хитрая. Вот такая хитрая.</w:t>
      </w:r>
    </w:p>
    <w:p w:rsidR="00D94E05" w:rsidRDefault="00D94E05" w:rsidP="001E16D6">
      <w:pPr>
        <w:tabs>
          <w:tab w:val="left" w:pos="1005"/>
        </w:tabs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B24909">
        <w:rPr>
          <w:sz w:val="32"/>
          <w:szCs w:val="32"/>
        </w:rPr>
        <w:t xml:space="preserve">                    </w:t>
      </w:r>
      <w:r>
        <w:rPr>
          <w:sz w:val="32"/>
          <w:szCs w:val="32"/>
        </w:rPr>
        <w:t>Увидела зайчика</w:t>
      </w:r>
      <w:r w:rsidRPr="00B24909">
        <w:rPr>
          <w:sz w:val="32"/>
          <w:szCs w:val="32"/>
        </w:rPr>
        <w:t xml:space="preserve"> и говорит:</w:t>
      </w:r>
      <w:r w:rsidRPr="0065158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130D47">
        <w:rPr>
          <w:noProof/>
          <w:sz w:val="32"/>
          <w:szCs w:val="32"/>
          <w:lang w:eastAsia="ru-RU"/>
        </w:rPr>
        <w:pict>
          <v:shape id="Рисунок 4" o:spid="_x0000_i1027" type="#_x0000_t75" style="width:468pt;height:263.25pt;visibility:visible">
            <v:imagedata r:id="rId7" o:title=""/>
          </v:shape>
        </w:pict>
      </w:r>
    </w:p>
    <w:p w:rsidR="00D94E05" w:rsidRPr="00B24909" w:rsidRDefault="00D94E05" w:rsidP="00D407E5">
      <w:pPr>
        <w:tabs>
          <w:tab w:val="left" w:pos="1005"/>
        </w:tabs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 xml:space="preserve"> Лисица:    Какая вкусная…Ням-ням…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Встреча. Ням-ням…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Сейчас я тебя Ам-ням!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Зайчик:    Ай,  я боюсь! Боюсь…Помогите!</w:t>
      </w:r>
    </w:p>
    <w:p w:rsidR="00D94E05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Ведущий: Вот так зайчик превратился в цветущую клумбу. </w:t>
      </w:r>
      <w:r>
        <w:rPr>
          <w:sz w:val="32"/>
          <w:szCs w:val="32"/>
        </w:rPr>
        <w:t xml:space="preserve"> </w:t>
      </w:r>
    </w:p>
    <w:p w:rsidR="00D94E05" w:rsidRDefault="00D94E05" w:rsidP="001E16D6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B24909">
        <w:rPr>
          <w:sz w:val="32"/>
          <w:szCs w:val="32"/>
        </w:rPr>
        <w:t xml:space="preserve">Поискала, поискала Лисица зайчика  среди цветов не 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B24909">
        <w:rPr>
          <w:sz w:val="32"/>
          <w:szCs w:val="32"/>
        </w:rPr>
        <w:t>нашла и побежала дальше.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Появляется мама Зайчиха</w:t>
      </w:r>
      <w:r w:rsidRPr="00B24909">
        <w:rPr>
          <w:sz w:val="32"/>
          <w:szCs w:val="32"/>
        </w:rPr>
        <w:t>-Гульжан</w:t>
      </w:r>
      <w:r>
        <w:rPr>
          <w:sz w:val="32"/>
          <w:szCs w:val="32"/>
        </w:rPr>
        <w:t>: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- Какие красивые цветы, только вот где мой любимый ёжик?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Зайчик: Я здесь….. под цветами! С праздником тебя мамочка!</w:t>
      </w:r>
    </w:p>
    <w:p w:rsidR="00D94E05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   </w:t>
      </w:r>
    </w:p>
    <w:p w:rsidR="00D94E05" w:rsidRDefault="00D94E05" w:rsidP="001E16D6">
      <w:pPr>
        <w:tabs>
          <w:tab w:val="left" w:pos="1005"/>
        </w:tabs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sz w:val="32"/>
          <w:szCs w:val="32"/>
        </w:rPr>
        <w:t xml:space="preserve">                              </w:t>
      </w:r>
      <w:r w:rsidRPr="00B24909">
        <w:rPr>
          <w:sz w:val="32"/>
          <w:szCs w:val="32"/>
        </w:rPr>
        <w:t xml:space="preserve"> Танец цветов.  №33 ч.ф.</w:t>
      </w:r>
      <w:r w:rsidRPr="0065158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130D47">
        <w:rPr>
          <w:noProof/>
          <w:sz w:val="32"/>
          <w:szCs w:val="32"/>
          <w:lang w:eastAsia="ru-RU"/>
        </w:rPr>
        <w:pict>
          <v:shape id="Рисунок 5" o:spid="_x0000_i1028" type="#_x0000_t75" style="width:468pt;height:340.5pt;visibility:visible">
            <v:imagedata r:id="rId8" o:title=""/>
          </v:shape>
        </w:pic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Гамзат:        Мамочка, любимая, родная,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Солнышко, ромашка, василек,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Что мне пожелать тебе не знаю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В этот замечательный денек,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Пожелаю радости и счастья.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Мира и удачи на твой век.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>Чтобы сердце не рвалось на части.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>Милый мой, родной мой, человек!</w:t>
      </w:r>
    </w:p>
    <w:p w:rsidR="00D94E05" w:rsidRPr="00B24909" w:rsidRDefault="00D94E05" w:rsidP="001E16D6">
      <w:pPr>
        <w:tabs>
          <w:tab w:val="left" w:pos="1005"/>
        </w:tabs>
        <w:rPr>
          <w:sz w:val="32"/>
          <w:szCs w:val="32"/>
        </w:rPr>
      </w:pPr>
    </w:p>
    <w:p w:rsidR="00D94E05" w:rsidRDefault="00D94E05" w:rsidP="003B6358">
      <w:pPr>
        <w:tabs>
          <w:tab w:val="left" w:pos="1005"/>
        </w:tabs>
        <w:ind w:left="36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Песня про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 xml:space="preserve"> маму.  Исполняет  Омарова Джамиля</w:t>
      </w:r>
      <w:r>
        <w:rPr>
          <w:sz w:val="32"/>
          <w:szCs w:val="32"/>
        </w:rPr>
        <w:t xml:space="preserve">.   </w:t>
      </w:r>
    </w:p>
    <w:p w:rsidR="00D94E05" w:rsidRPr="00B24909" w:rsidRDefault="00D94E05" w:rsidP="003B6358">
      <w:pPr>
        <w:tabs>
          <w:tab w:val="left" w:pos="1005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130D47">
        <w:rPr>
          <w:noProof/>
          <w:sz w:val="32"/>
          <w:szCs w:val="32"/>
          <w:lang w:eastAsia="ru-RU"/>
        </w:rPr>
        <w:pict>
          <v:shape id="Рисунок 6" o:spid="_x0000_i1029" type="#_x0000_t75" style="width:315.75pt;height:345pt;visibility:visible">
            <v:imagedata r:id="rId9" o:title=""/>
          </v:shape>
        </w:pict>
      </w:r>
    </w:p>
    <w:p w:rsidR="00D94E05" w:rsidRPr="00B24909" w:rsidRDefault="00D94E05" w:rsidP="00464E10">
      <w:pPr>
        <w:pStyle w:val="ListParagraph"/>
        <w:tabs>
          <w:tab w:val="left" w:pos="1005"/>
        </w:tabs>
        <w:rPr>
          <w:sz w:val="32"/>
          <w:szCs w:val="32"/>
        </w:rPr>
      </w:pPr>
    </w:p>
    <w:p w:rsidR="00D94E05" w:rsidRDefault="00D94E05" w:rsidP="00D407E5">
      <w:pPr>
        <w:pStyle w:val="ListParagraph"/>
        <w:tabs>
          <w:tab w:val="left" w:pos="1005"/>
        </w:tabs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 xml:space="preserve">Ведущий: А сейчас дети прочитают стихотворение Благининой </w:t>
      </w:r>
      <w:r>
        <w:rPr>
          <w:sz w:val="32"/>
          <w:szCs w:val="32"/>
        </w:rPr>
        <w:t xml:space="preserve">  </w:t>
      </w:r>
    </w:p>
    <w:p w:rsidR="00D94E05" w:rsidRDefault="00D94E05" w:rsidP="00464E10">
      <w:pPr>
        <w:pStyle w:val="ListParagraph"/>
        <w:tabs>
          <w:tab w:val="left" w:pos="1005"/>
        </w:tabs>
        <w:rPr>
          <w:sz w:val="32"/>
          <w:szCs w:val="32"/>
        </w:rPr>
      </w:pPr>
    </w:p>
    <w:p w:rsidR="00D94E05" w:rsidRPr="00651589" w:rsidRDefault="00D94E05" w:rsidP="00651589">
      <w:pPr>
        <w:pStyle w:val="ListParagraph"/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D94E05" w:rsidRPr="00B24909" w:rsidRDefault="00D94E05" w:rsidP="00464E10">
      <w:pPr>
        <w:pStyle w:val="ListParagraph"/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Pr="00B24909">
        <w:rPr>
          <w:sz w:val="32"/>
          <w:szCs w:val="32"/>
        </w:rPr>
        <w:t>«Мама спит».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</w:p>
    <w:p w:rsidR="00D94E05" w:rsidRPr="00B24909" w:rsidRDefault="00D94E05" w:rsidP="00D407E5">
      <w:pPr>
        <w:pStyle w:val="ListParagraph"/>
        <w:tabs>
          <w:tab w:val="left" w:pos="1005"/>
        </w:tabs>
        <w:ind w:left="1080"/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 xml:space="preserve">Мама спит она устала 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Ну и я играть не стала             Асияна.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Я волчка не завожу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Я уселась и сижу.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Не шумят мои игрушки           Абубакар.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Тихо в комнате пустой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А по маминой подушке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Луч крадется золотой.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И сказал я лучу:                         Рамазан.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- Я тоже двигаться хочу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Я бы много хотел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Вслух читать и мяч катать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Я бы песенку пропел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Я бы смог похохотать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Да мало ли  чего хочу!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Но мама  спит</w:t>
      </w:r>
      <w:r>
        <w:rPr>
          <w:sz w:val="32"/>
          <w:szCs w:val="32"/>
        </w:rPr>
        <w:t>,</w:t>
      </w:r>
      <w:r w:rsidRPr="00B24909">
        <w:rPr>
          <w:sz w:val="32"/>
          <w:szCs w:val="32"/>
        </w:rPr>
        <w:t xml:space="preserve"> и я молчу.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>- Луч метнулся по стене             Гаджи.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А потом скользнул по мне</w:t>
      </w:r>
    </w:p>
    <w:p w:rsidR="00D94E05" w:rsidRPr="00B24909" w:rsidRDefault="00D94E05" w:rsidP="00D407E5">
      <w:pPr>
        <w:pStyle w:val="ListParagraph"/>
        <w:tabs>
          <w:tab w:val="left" w:pos="1005"/>
        </w:tabs>
        <w:ind w:left="1080"/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>-Ничего- сказал он будто-</w:t>
      </w:r>
    </w:p>
    <w:p w:rsidR="00D94E05" w:rsidRPr="00B24909" w:rsidRDefault="00D94E05" w:rsidP="006A2176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Посидим в тишине.                                                                                                          </w:t>
      </w:r>
    </w:p>
    <w:p w:rsidR="00D94E05" w:rsidRPr="00B24909" w:rsidRDefault="00D94E05" w:rsidP="006A2176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</w:p>
    <w:p w:rsidR="00D94E05" w:rsidRPr="00B24909" w:rsidRDefault="00D94E05" w:rsidP="00D407E5">
      <w:pPr>
        <w:tabs>
          <w:tab w:val="left" w:pos="1005"/>
        </w:tabs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 xml:space="preserve">Ведущий: А теперь испытание для мам «Устами младенца». Вы                 </w:t>
      </w:r>
    </w:p>
    <w:p w:rsidR="00D94E05" w:rsidRPr="00B24909" w:rsidRDefault="00D94E05" w:rsidP="00E86EBE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Должны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 xml:space="preserve"> угадать о чем рассказывает ребенок.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Патимат:  Место, где собирается вся семья.                                                                  </w:t>
      </w:r>
    </w:p>
    <w:p w:rsidR="00D94E05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Динара:    Это бывает  у каждого человека раз в году. Все его любят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B24909">
        <w:rPr>
          <w:sz w:val="32"/>
          <w:szCs w:val="32"/>
        </w:rPr>
        <w:t xml:space="preserve">и  очень  </w:t>
      </w:r>
      <w:r>
        <w:rPr>
          <w:sz w:val="32"/>
          <w:szCs w:val="32"/>
        </w:rPr>
        <w:t>ждут.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Амина:      Она вяжет, печёт пироги, рассказывает сказки.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Алиасхаб:  Осенью, весной, 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Летом и зимой.  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Кто с тобою рядом,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Рядышком с тобой?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Рамазан:    В радости с тобой,    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В горести с тобой.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Кто с тобою рядом?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Рядышком с тобой.           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</w:t>
      </w:r>
    </w:p>
    <w:p w:rsidR="00D94E05" w:rsidRDefault="00D94E05" w:rsidP="006A2176">
      <w:pPr>
        <w:tabs>
          <w:tab w:val="left" w:pos="1005"/>
        </w:tabs>
        <w:rPr>
          <w:noProof/>
          <w:sz w:val="32"/>
          <w:szCs w:val="32"/>
          <w:lang w:eastAsia="ru-RU"/>
        </w:rPr>
      </w:pPr>
      <w:r w:rsidRPr="00B24909">
        <w:rPr>
          <w:sz w:val="32"/>
          <w:szCs w:val="32"/>
        </w:rPr>
        <w:t xml:space="preserve">                                          А сейчас танец девочек.  </w:t>
      </w:r>
      <w:r>
        <w:rPr>
          <w:noProof/>
          <w:sz w:val="32"/>
          <w:szCs w:val="32"/>
          <w:lang w:eastAsia="ru-RU"/>
        </w:rPr>
        <w:t xml:space="preserve">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        </w:t>
      </w:r>
      <w:r w:rsidRPr="00130D47">
        <w:rPr>
          <w:noProof/>
          <w:sz w:val="32"/>
          <w:szCs w:val="32"/>
          <w:lang w:eastAsia="ru-RU"/>
        </w:rPr>
        <w:pict>
          <v:shape id="Рисунок 7" o:spid="_x0000_i1030" type="#_x0000_t75" style="width:315pt;height:382.5pt;visibility:visible">
            <v:imagedata r:id="rId10" o:title=""/>
          </v:shape>
        </w:pict>
      </w:r>
      <w:r w:rsidRPr="00B24909">
        <w:rPr>
          <w:sz w:val="32"/>
          <w:szCs w:val="32"/>
        </w:rPr>
        <w:t xml:space="preserve">                                   </w:t>
      </w:r>
      <w:r>
        <w:rPr>
          <w:sz w:val="32"/>
          <w:szCs w:val="32"/>
        </w:rPr>
        <w:t xml:space="preserve">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Ведущий:   А теперь, мы  проверим, насколько  хорошо  наши  мамы  знают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своих  детей. Приглашаются несколько родителей.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Вопросы:    1.С кем дружит ваш ребёнок в детском саду?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2.Любимый цвет вашего ребёнка?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3.Чем больше всего любит заниматься ваш ребёнок в </w:t>
      </w:r>
      <w:r>
        <w:rPr>
          <w:sz w:val="32"/>
          <w:szCs w:val="32"/>
        </w:rPr>
        <w:t xml:space="preserve">   </w:t>
      </w:r>
      <w:r w:rsidRPr="00B24909">
        <w:rPr>
          <w:sz w:val="32"/>
          <w:szCs w:val="32"/>
        </w:rPr>
        <w:t xml:space="preserve">садике?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4.Любимое время года вашего ребёнка?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5.Любимое блюдо вашего ребенка.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                     Дети читают стихи: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Рустам:       С Днем матери, бабуля!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Спасибо, что ты есть!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За что тебя мы любим-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Всего не перечесть.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Мухамед:    За радостное детство,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За сказки и стишки,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За вкусные румяные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С повидлом пирожки.  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Вместе:         Будь счастлива, бабуля.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Живи, не зная бед.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Здоровья и терпенья   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Тебе на много лет!                                                                                                         </w:t>
      </w:r>
    </w:p>
    <w:p w:rsidR="00D94E05" w:rsidRPr="00B24909" w:rsidRDefault="00D94E05" w:rsidP="006A2176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Звучит песня «Золотая свадьба»№26 ч.ф.</w:t>
      </w:r>
    </w:p>
    <w:p w:rsidR="00D94E05" w:rsidRPr="00B24909" w:rsidRDefault="00D94E05" w:rsidP="00E80915">
      <w:pPr>
        <w:pStyle w:val="ListParagraph"/>
        <w:tabs>
          <w:tab w:val="left" w:pos="1005"/>
        </w:tabs>
        <w:ind w:left="1500"/>
        <w:rPr>
          <w:sz w:val="32"/>
          <w:szCs w:val="32"/>
        </w:rPr>
      </w:pPr>
    </w:p>
    <w:p w:rsidR="00D94E05" w:rsidRPr="00B24909" w:rsidRDefault="00D94E05" w:rsidP="00E80915">
      <w:pPr>
        <w:pStyle w:val="ListParagraph"/>
        <w:tabs>
          <w:tab w:val="left" w:pos="1005"/>
        </w:tabs>
        <w:ind w:left="1500"/>
        <w:rPr>
          <w:sz w:val="32"/>
          <w:szCs w:val="32"/>
        </w:rPr>
      </w:pPr>
      <w:r w:rsidRPr="00B24909">
        <w:rPr>
          <w:sz w:val="32"/>
          <w:szCs w:val="32"/>
        </w:rPr>
        <w:t>Дети читают стихи:</w:t>
      </w:r>
      <w:bookmarkStart w:id="0" w:name="_GoBack"/>
      <w:bookmarkEnd w:id="0"/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                                                                       </w:t>
      </w:r>
    </w:p>
    <w:p w:rsidR="00D94E05" w:rsidRPr="00B24909" w:rsidRDefault="00D94E05" w:rsidP="00D407E5">
      <w:pPr>
        <w:tabs>
          <w:tab w:val="left" w:pos="1005"/>
        </w:tabs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 xml:space="preserve">Ахмед:                 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>В домике у солнышка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  </w:t>
      </w:r>
      <w:r w:rsidRPr="00B24909">
        <w:rPr>
          <w:sz w:val="32"/>
          <w:szCs w:val="32"/>
        </w:rPr>
        <w:t>И в мороз и тепло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</w:t>
      </w:r>
      <w:r w:rsidRPr="00B2490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B24909">
        <w:rPr>
          <w:sz w:val="32"/>
          <w:szCs w:val="32"/>
        </w:rPr>
        <w:t>Даже ночью темною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 </w:t>
      </w:r>
      <w:r w:rsidRPr="00B24909">
        <w:rPr>
          <w:sz w:val="32"/>
          <w:szCs w:val="32"/>
        </w:rPr>
        <w:t xml:space="preserve"> Там всегда светло.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  </w:t>
      </w:r>
      <w:r w:rsidRPr="00B24909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B24909">
        <w:rPr>
          <w:sz w:val="32"/>
          <w:szCs w:val="32"/>
        </w:rPr>
        <w:t>Как увижу солнышко,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  </w:t>
      </w:r>
      <w:r w:rsidRPr="00B24909">
        <w:rPr>
          <w:sz w:val="32"/>
          <w:szCs w:val="32"/>
        </w:rPr>
        <w:t>Так всегда пою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  </w:t>
      </w:r>
      <w:r w:rsidRPr="00B24909">
        <w:rPr>
          <w:sz w:val="32"/>
          <w:szCs w:val="32"/>
        </w:rPr>
        <w:t>Я, его наверное,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  </w:t>
      </w:r>
      <w:r w:rsidRPr="00B24909">
        <w:rPr>
          <w:sz w:val="32"/>
          <w:szCs w:val="32"/>
        </w:rPr>
        <w:t>Больше всех люблю!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  </w:t>
      </w:r>
      <w:r w:rsidRPr="00B24909">
        <w:rPr>
          <w:sz w:val="32"/>
          <w:szCs w:val="32"/>
        </w:rPr>
        <w:t>Потому что солнышко –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 </w:t>
      </w:r>
      <w:r w:rsidRPr="00B24909">
        <w:rPr>
          <w:sz w:val="32"/>
          <w:szCs w:val="32"/>
        </w:rPr>
        <w:t xml:space="preserve"> Мама – это ты!</w:t>
      </w:r>
    </w:p>
    <w:p w:rsidR="00D94E05" w:rsidRPr="00B24909" w:rsidRDefault="00D94E05" w:rsidP="00376FA8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>Курбангаджи:      За доброту за золотые руки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</w:t>
      </w:r>
      <w:r w:rsidRPr="00B24909">
        <w:rPr>
          <w:sz w:val="32"/>
          <w:szCs w:val="32"/>
        </w:rPr>
        <w:t xml:space="preserve">  За материнский ваш совет</w:t>
      </w:r>
    </w:p>
    <w:p w:rsidR="00D94E05" w:rsidRDefault="00D94E05" w:rsidP="00651589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</w:t>
      </w:r>
      <w:r>
        <w:rPr>
          <w:sz w:val="32"/>
          <w:szCs w:val="32"/>
        </w:rPr>
        <w:t xml:space="preserve">   От всей души мы вам                                                             </w:t>
      </w:r>
    </w:p>
    <w:p w:rsidR="00D94E05" w:rsidRDefault="00D94E05" w:rsidP="00651589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Pr="00651589">
        <w:rPr>
          <w:sz w:val="32"/>
          <w:szCs w:val="32"/>
        </w:rPr>
        <w:t xml:space="preserve">Здоровья, счастья, долгих лет. </w:t>
      </w:r>
      <w:r>
        <w:rPr>
          <w:sz w:val="32"/>
          <w:szCs w:val="32"/>
        </w:rPr>
        <w:t xml:space="preserve">   </w:t>
      </w:r>
    </w:p>
    <w:p w:rsidR="00D94E05" w:rsidRDefault="00D94E05" w:rsidP="00651589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</w:p>
    <w:p w:rsidR="00D94E05" w:rsidRDefault="00D94E05" w:rsidP="00651589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130D47">
        <w:rPr>
          <w:noProof/>
          <w:sz w:val="32"/>
          <w:szCs w:val="32"/>
          <w:lang w:eastAsia="ru-RU"/>
        </w:rPr>
        <w:pict>
          <v:shape id="Рисунок 8" o:spid="_x0000_i1031" type="#_x0000_t75" style="width:259.5pt;height:285pt;visibility:visible">
            <v:imagedata r:id="rId11" o:title=""/>
          </v:shape>
        </w:pict>
      </w:r>
      <w:r>
        <w:rPr>
          <w:sz w:val="32"/>
          <w:szCs w:val="32"/>
        </w:rPr>
        <w:t xml:space="preserve"> </w:t>
      </w:r>
    </w:p>
    <w:p w:rsidR="00D94E05" w:rsidRPr="00651589" w:rsidRDefault="00D94E05" w:rsidP="00651589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</w:t>
      </w:r>
      <w:r w:rsidRPr="00651589">
        <w:rPr>
          <w:sz w:val="32"/>
          <w:szCs w:val="32"/>
        </w:rPr>
        <w:t xml:space="preserve">                                                                   </w:t>
      </w:r>
    </w:p>
    <w:p w:rsidR="00D94E05" w:rsidRDefault="00D94E05" w:rsidP="00D407E5">
      <w:pPr>
        <w:tabs>
          <w:tab w:val="left" w:pos="1005"/>
        </w:tabs>
        <w:outlineLvl w:val="0"/>
        <w:rPr>
          <w:sz w:val="32"/>
          <w:szCs w:val="32"/>
        </w:rPr>
      </w:pPr>
      <w:r w:rsidRPr="00B24909">
        <w:rPr>
          <w:sz w:val="32"/>
          <w:szCs w:val="32"/>
        </w:rPr>
        <w:t xml:space="preserve">Ведущий:      </w:t>
      </w:r>
      <w:r>
        <w:rPr>
          <w:sz w:val="32"/>
          <w:szCs w:val="32"/>
        </w:rPr>
        <w:t xml:space="preserve">       </w:t>
      </w:r>
      <w:r w:rsidRPr="00B24909">
        <w:rPr>
          <w:sz w:val="32"/>
          <w:szCs w:val="32"/>
        </w:rPr>
        <w:t xml:space="preserve">Слово предоставляется директору школы-сада </w:t>
      </w:r>
    </w:p>
    <w:p w:rsidR="00D94E05" w:rsidRPr="00B24909" w:rsidRDefault="00D94E05" w:rsidP="0040594E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Pr="00B24909">
        <w:rPr>
          <w:sz w:val="32"/>
          <w:szCs w:val="32"/>
        </w:rPr>
        <w:t xml:space="preserve">Бабасовой Ш.Ш. </w:t>
      </w:r>
    </w:p>
    <w:p w:rsidR="00D94E05" w:rsidRPr="00D407E5" w:rsidRDefault="00D94E05" w:rsidP="00D407E5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                    Вручение </w:t>
      </w:r>
      <w:r>
        <w:rPr>
          <w:sz w:val="32"/>
          <w:szCs w:val="32"/>
        </w:rPr>
        <w:t>грамат</w:t>
      </w:r>
    </w:p>
    <w:p w:rsidR="00D94E05" w:rsidRDefault="00D94E05" w:rsidP="00D407E5">
      <w:pPr>
        <w:tabs>
          <w:tab w:val="left" w:pos="1005"/>
        </w:tabs>
        <w:rPr>
          <w:noProof/>
          <w:sz w:val="32"/>
          <w:szCs w:val="32"/>
          <w:lang w:eastAsia="ru-RU"/>
        </w:rPr>
      </w:pPr>
      <w:r w:rsidRPr="00B24909">
        <w:rPr>
          <w:sz w:val="32"/>
          <w:szCs w:val="32"/>
        </w:rPr>
        <w:t xml:space="preserve">Ведущий:       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 xml:space="preserve">С праздником дорогие наши мамы! Будьте всегда </w:t>
      </w:r>
      <w:r>
        <w:rPr>
          <w:sz w:val="32"/>
          <w:szCs w:val="32"/>
        </w:rPr>
        <w:t xml:space="preserve"> </w:t>
      </w:r>
    </w:p>
    <w:p w:rsidR="00D94E05" w:rsidRPr="00B24909" w:rsidRDefault="00D94E05" w:rsidP="00376FA8">
      <w:pPr>
        <w:tabs>
          <w:tab w:val="left" w:pos="10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Pr="00B24909">
        <w:rPr>
          <w:sz w:val="32"/>
          <w:szCs w:val="32"/>
        </w:rPr>
        <w:t xml:space="preserve">здоровы и </w:t>
      </w:r>
      <w:r>
        <w:rPr>
          <w:sz w:val="32"/>
          <w:szCs w:val="32"/>
        </w:rPr>
        <w:t>счастливы.</w:t>
      </w:r>
    </w:p>
    <w:p w:rsidR="00D94E05" w:rsidRPr="00B24909" w:rsidRDefault="00D94E05" w:rsidP="00376FA8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И пусть каждый день вас радуют улыбки и добрые </w:t>
      </w:r>
    </w:p>
    <w:p w:rsidR="00D94E05" w:rsidRPr="00B24909" w:rsidRDefault="00D94E05" w:rsidP="00376FA8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t xml:space="preserve"> </w:t>
      </w:r>
      <w:r w:rsidRPr="00B24909">
        <w:rPr>
          <w:sz w:val="32"/>
          <w:szCs w:val="32"/>
        </w:rPr>
        <w:t xml:space="preserve"> слова ваших любимых детей.</w:t>
      </w:r>
    </w:p>
    <w:p w:rsidR="00D94E05" w:rsidRPr="00B24909" w:rsidRDefault="00D94E05" w:rsidP="00E80915">
      <w:pPr>
        <w:tabs>
          <w:tab w:val="left" w:pos="1005"/>
        </w:tabs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                                                                        До новых встреч!!!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            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  <w:r w:rsidRPr="00B24909">
        <w:rPr>
          <w:sz w:val="32"/>
          <w:szCs w:val="32"/>
        </w:rPr>
        <w:t xml:space="preserve"> </w:t>
      </w: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</w:p>
    <w:p w:rsidR="00D94E05" w:rsidRPr="00B24909" w:rsidRDefault="00D94E05" w:rsidP="00464E10">
      <w:pPr>
        <w:pStyle w:val="ListParagraph"/>
        <w:tabs>
          <w:tab w:val="left" w:pos="1005"/>
        </w:tabs>
        <w:ind w:left="1080"/>
        <w:rPr>
          <w:sz w:val="32"/>
          <w:szCs w:val="32"/>
        </w:rPr>
      </w:pPr>
    </w:p>
    <w:p w:rsidR="00D94E05" w:rsidRPr="00B24909" w:rsidRDefault="00D94E05" w:rsidP="001E16D6">
      <w:pPr>
        <w:tabs>
          <w:tab w:val="left" w:pos="1005"/>
        </w:tabs>
        <w:ind w:left="568"/>
        <w:rPr>
          <w:sz w:val="32"/>
          <w:szCs w:val="32"/>
        </w:rPr>
      </w:pPr>
    </w:p>
    <w:p w:rsidR="00D94E05" w:rsidRPr="001E16D6" w:rsidRDefault="00D94E05" w:rsidP="001E16D6">
      <w:pPr>
        <w:tabs>
          <w:tab w:val="left" w:pos="1005"/>
        </w:tabs>
        <w:ind w:left="568"/>
        <w:rPr>
          <w:sz w:val="28"/>
          <w:szCs w:val="28"/>
        </w:rPr>
      </w:pPr>
    </w:p>
    <w:p w:rsidR="00D94E05" w:rsidRDefault="00D94E05" w:rsidP="00A85D73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D94E05" w:rsidRDefault="00D94E05" w:rsidP="00A85D73">
      <w:pPr>
        <w:tabs>
          <w:tab w:val="left" w:pos="1005"/>
        </w:tabs>
        <w:rPr>
          <w:sz w:val="28"/>
          <w:szCs w:val="28"/>
        </w:rPr>
      </w:pPr>
    </w:p>
    <w:p w:rsidR="00D94E05" w:rsidRPr="001E16D6" w:rsidRDefault="00D94E05" w:rsidP="00A85D73">
      <w:pPr>
        <w:tabs>
          <w:tab w:val="left" w:pos="1005"/>
        </w:tabs>
        <w:rPr>
          <w:sz w:val="28"/>
          <w:szCs w:val="28"/>
        </w:rPr>
      </w:pPr>
    </w:p>
    <w:sectPr w:rsidR="00D94E05" w:rsidRPr="001E16D6" w:rsidSect="00B12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04DA"/>
    <w:multiLevelType w:val="hybridMultilevel"/>
    <w:tmpl w:val="66764B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DE54F5"/>
    <w:multiLevelType w:val="hybridMultilevel"/>
    <w:tmpl w:val="77A20B40"/>
    <w:lvl w:ilvl="0" w:tplc="E9A022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61E07DE"/>
    <w:multiLevelType w:val="hybridMultilevel"/>
    <w:tmpl w:val="A1E2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54E7412"/>
    <w:multiLevelType w:val="hybridMultilevel"/>
    <w:tmpl w:val="79BCC594"/>
    <w:lvl w:ilvl="0" w:tplc="62920A5A">
      <w:start w:val="1"/>
      <w:numFmt w:val="decimal"/>
      <w:lvlText w:val="%1."/>
      <w:lvlJc w:val="left"/>
      <w:pPr>
        <w:ind w:left="15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4">
    <w:nsid w:val="76CC3FB7"/>
    <w:multiLevelType w:val="hybridMultilevel"/>
    <w:tmpl w:val="D3EEFC5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7275"/>
    <w:rsid w:val="0000601B"/>
    <w:rsid w:val="000415A3"/>
    <w:rsid w:val="00041D48"/>
    <w:rsid w:val="0004727D"/>
    <w:rsid w:val="000E7AC9"/>
    <w:rsid w:val="00101F6F"/>
    <w:rsid w:val="00130D47"/>
    <w:rsid w:val="00167ED2"/>
    <w:rsid w:val="0017799F"/>
    <w:rsid w:val="001E16D6"/>
    <w:rsid w:val="001E1F49"/>
    <w:rsid w:val="00262A66"/>
    <w:rsid w:val="00376FA8"/>
    <w:rsid w:val="003B6358"/>
    <w:rsid w:val="003F5E4F"/>
    <w:rsid w:val="0040594E"/>
    <w:rsid w:val="004349CD"/>
    <w:rsid w:val="00464E10"/>
    <w:rsid w:val="00487D73"/>
    <w:rsid w:val="004C68C1"/>
    <w:rsid w:val="00520088"/>
    <w:rsid w:val="005351F6"/>
    <w:rsid w:val="00651589"/>
    <w:rsid w:val="006A2176"/>
    <w:rsid w:val="007C6F9C"/>
    <w:rsid w:val="007C7BB4"/>
    <w:rsid w:val="0081625B"/>
    <w:rsid w:val="00847B7B"/>
    <w:rsid w:val="00885AE7"/>
    <w:rsid w:val="008873DE"/>
    <w:rsid w:val="008B03D7"/>
    <w:rsid w:val="008B1FCF"/>
    <w:rsid w:val="008B5541"/>
    <w:rsid w:val="009148CF"/>
    <w:rsid w:val="009226EE"/>
    <w:rsid w:val="00975B6B"/>
    <w:rsid w:val="009B1FA0"/>
    <w:rsid w:val="009F120D"/>
    <w:rsid w:val="00A377FB"/>
    <w:rsid w:val="00A627B2"/>
    <w:rsid w:val="00A85D73"/>
    <w:rsid w:val="00A8752B"/>
    <w:rsid w:val="00B10BF7"/>
    <w:rsid w:val="00B12AD2"/>
    <w:rsid w:val="00B24874"/>
    <w:rsid w:val="00B24909"/>
    <w:rsid w:val="00B5691F"/>
    <w:rsid w:val="00D15052"/>
    <w:rsid w:val="00D407E5"/>
    <w:rsid w:val="00D94E05"/>
    <w:rsid w:val="00E670E2"/>
    <w:rsid w:val="00E80915"/>
    <w:rsid w:val="00E86EBE"/>
    <w:rsid w:val="00EC7275"/>
    <w:rsid w:val="00EF3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AD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E16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7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799F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D407E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715A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472</TotalTime>
  <Pages>11</Pages>
  <Words>1573</Words>
  <Characters>8967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dcterms:created xsi:type="dcterms:W3CDTF">2016-12-06T17:38:00Z</dcterms:created>
  <dcterms:modified xsi:type="dcterms:W3CDTF">2018-12-03T11:39:00Z</dcterms:modified>
</cp:coreProperties>
</file>