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0000">
    <v:background id="_x0000_s1025" o:bwmode="white" fillcolor="red" o:targetscreensize="800,600">
      <v:fill color2="yellow" focus="100%" type="gradient"/>
    </v:background>
  </w:background>
  <w:body>
    <w:p w:rsidR="00127BAB" w:rsidRDefault="00127BAB">
      <w:pPr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96"/>
          <w:szCs w:val="96"/>
        </w:rPr>
        <w:tab/>
      </w:r>
      <w:r w:rsidRPr="003119D2">
        <w:rPr>
          <w:rFonts w:ascii="Times New Roman" w:hAnsi="Times New Roman"/>
          <w:sz w:val="28"/>
          <w:szCs w:val="28"/>
        </w:rPr>
        <w:t>МКОУ « Новокаякентская начальная школа – детский сад №1»</w:t>
      </w:r>
      <w:r>
        <w:rPr>
          <w:rFonts w:ascii="Times New Roman" w:hAnsi="Times New Roman"/>
          <w:sz w:val="96"/>
          <w:szCs w:val="96"/>
        </w:rPr>
        <w:tab/>
      </w:r>
      <w:r>
        <w:rPr>
          <w:rFonts w:ascii="Times New Roman" w:hAnsi="Times New Roman"/>
          <w:sz w:val="96"/>
          <w:szCs w:val="96"/>
        </w:rPr>
        <w:tab/>
      </w:r>
      <w:r w:rsidRPr="003119D2">
        <w:rPr>
          <w:rFonts w:ascii="Times New Roman" w:hAnsi="Times New Roman"/>
          <w:sz w:val="72"/>
          <w:szCs w:val="72"/>
        </w:rPr>
        <w:tab/>
      </w:r>
      <w:r w:rsidRPr="003119D2">
        <w:rPr>
          <w:rFonts w:ascii="Times New Roman" w:hAnsi="Times New Roman"/>
          <w:sz w:val="72"/>
          <w:szCs w:val="72"/>
        </w:rPr>
        <w:tab/>
      </w:r>
      <w:r w:rsidRPr="003119D2">
        <w:rPr>
          <w:rFonts w:ascii="Times New Roman" w:hAnsi="Times New Roman"/>
          <w:sz w:val="72"/>
          <w:szCs w:val="72"/>
        </w:rPr>
        <w:tab/>
      </w:r>
      <w:r w:rsidRPr="003119D2">
        <w:rPr>
          <w:rFonts w:ascii="Times New Roman" w:hAnsi="Times New Roman"/>
          <w:sz w:val="72"/>
          <w:szCs w:val="72"/>
        </w:rPr>
        <w:tab/>
      </w:r>
      <w:r w:rsidRPr="003119D2">
        <w:rPr>
          <w:rFonts w:ascii="Times New Roman" w:hAnsi="Times New Roman"/>
          <w:sz w:val="72"/>
          <w:szCs w:val="72"/>
        </w:rPr>
        <w:tab/>
        <w:t xml:space="preserve">   </w:t>
      </w:r>
    </w:p>
    <w:p w:rsidR="00127BAB" w:rsidRDefault="00127BAB">
      <w:pPr>
        <w:rPr>
          <w:rFonts w:ascii="Times New Roman" w:hAnsi="Times New Roman"/>
          <w:noProof/>
          <w:sz w:val="96"/>
          <w:szCs w:val="96"/>
          <w:lang w:eastAsia="ru-RU"/>
        </w:rPr>
      </w:pPr>
      <w:r w:rsidRPr="003119D2">
        <w:rPr>
          <w:rFonts w:ascii="Times New Roman" w:hAnsi="Times New Roman"/>
          <w:sz w:val="72"/>
          <w:szCs w:val="72"/>
        </w:rPr>
        <w:tab/>
        <w:t>Тема: «Правила дорожного движения»</w:t>
      </w:r>
      <w:r>
        <w:rPr>
          <w:rFonts w:ascii="Times New Roman" w:hAnsi="Times New Roman"/>
          <w:noProof/>
          <w:sz w:val="96"/>
          <w:szCs w:val="96"/>
          <w:lang w:eastAsia="ru-RU"/>
        </w:rPr>
        <w:t xml:space="preserve"> </w:t>
      </w:r>
    </w:p>
    <w:p w:rsidR="00127BAB" w:rsidRDefault="00127BAB">
      <w:pPr>
        <w:rPr>
          <w:rFonts w:ascii="Times New Roman" w:hAnsi="Times New Roman"/>
          <w:noProof/>
          <w:sz w:val="96"/>
          <w:szCs w:val="96"/>
          <w:lang w:eastAsia="ru-RU"/>
        </w:rPr>
      </w:pPr>
    </w:p>
    <w:p w:rsidR="00127BAB" w:rsidRDefault="00127BAB">
      <w:pPr>
        <w:rPr>
          <w:rFonts w:ascii="Times New Roman" w:hAnsi="Times New Roman"/>
          <w:sz w:val="40"/>
          <w:szCs w:val="40"/>
        </w:rPr>
      </w:pPr>
      <w:r w:rsidRPr="00B9597E">
        <w:rPr>
          <w:rFonts w:ascii="Times New Roman" w:hAnsi="Times New Roman"/>
          <w:noProof/>
          <w:sz w:val="96"/>
          <w:szCs w:val="9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2.25pt;height:28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NaWNyb3NvZnRQaG90bz0iaHR0cDovL25zLm1p&#10;Y3Jvc29mdC5jb20vcGhvdG8vMS4wLyI+PE1pY3Jvc29mdFBob3RvOkRhdGVBY3F1aXJlZD4yMDE0&#10;LTAxLTMxVDE5OjQyOjE0LjU2MzwvTWljcm9zb2Z0UGhvdG86RGF0ZUFjcXVpcmVk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CgoK&#10;CgoKCgoKCgoTEwodExMTExMmEx0dHRMmMDAwJjAwMDk5Q0w5OTlDMDlWQ0NDTExWVjBWX0NfX19W&#10;VkxWVv/bAEMBEwoTExMTEyYmEzlWOTBWVlZWVlZWVlZWVlZWVlZWVlZWVlZWVlZWVlZWVlZWVlZW&#10;VlZWVlZWVlZWVlZWVlZWVv/AABEIAeACg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">
            <v:imagedata r:id="rId4" o:title=""/>
            <o:lock v:ext="edit" aspectratio="f"/>
          </v:shape>
        </w:pict>
      </w:r>
      <w:r>
        <w:rPr>
          <w:rFonts w:ascii="Times New Roman" w:hAnsi="Times New Roman"/>
          <w:sz w:val="96"/>
          <w:szCs w:val="96"/>
        </w:rPr>
        <w:tab/>
      </w:r>
      <w:r>
        <w:rPr>
          <w:rFonts w:ascii="Times New Roman" w:hAnsi="Times New Roman"/>
          <w:sz w:val="36"/>
          <w:szCs w:val="36"/>
        </w:rPr>
        <w:t xml:space="preserve"> </w:t>
      </w:r>
      <w:r w:rsidRPr="00DD7A2F"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>Провела занятие</w:t>
      </w:r>
      <w:r>
        <w:rPr>
          <w:rFonts w:ascii="Times New Roman" w:hAnsi="Times New Roman"/>
          <w:sz w:val="96"/>
          <w:szCs w:val="96"/>
        </w:rPr>
        <w:tab/>
      </w:r>
      <w:r>
        <w:rPr>
          <w:rFonts w:ascii="Times New Roman" w:hAnsi="Times New Roman"/>
          <w:sz w:val="96"/>
          <w:szCs w:val="96"/>
        </w:rPr>
        <w:tab/>
      </w:r>
      <w:r>
        <w:rPr>
          <w:rFonts w:ascii="Times New Roman" w:hAnsi="Times New Roman"/>
          <w:sz w:val="96"/>
          <w:szCs w:val="96"/>
        </w:rPr>
        <w:tab/>
      </w:r>
      <w:r>
        <w:rPr>
          <w:rFonts w:ascii="Times New Roman" w:hAnsi="Times New Roman"/>
          <w:sz w:val="96"/>
          <w:szCs w:val="96"/>
        </w:rPr>
        <w:tab/>
      </w:r>
      <w:r>
        <w:rPr>
          <w:rFonts w:ascii="Times New Roman" w:hAnsi="Times New Roman"/>
          <w:sz w:val="96"/>
          <w:szCs w:val="96"/>
        </w:rPr>
        <w:tab/>
      </w:r>
      <w:r>
        <w:rPr>
          <w:rFonts w:ascii="Times New Roman" w:hAnsi="Times New Roman"/>
          <w:sz w:val="96"/>
          <w:szCs w:val="96"/>
        </w:rPr>
        <w:tab/>
      </w:r>
      <w:r>
        <w:rPr>
          <w:rFonts w:ascii="Times New Roman" w:hAnsi="Times New Roman"/>
          <w:sz w:val="96"/>
          <w:szCs w:val="96"/>
        </w:rPr>
        <w:tab/>
      </w:r>
      <w:r>
        <w:rPr>
          <w:rFonts w:ascii="Times New Roman" w:hAnsi="Times New Roman"/>
          <w:sz w:val="40"/>
          <w:szCs w:val="40"/>
        </w:rPr>
        <w:tab/>
        <w:t xml:space="preserve">Воспитатель школы- сада  </w:t>
      </w:r>
    </w:p>
    <w:p w:rsidR="00127BAB" w:rsidRDefault="00127BAB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Байрамалиева З.З.</w:t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  <w:t xml:space="preserve">             </w:t>
      </w:r>
    </w:p>
    <w:p w:rsidR="00127BAB" w:rsidRDefault="00127BAB">
      <w:pPr>
        <w:rPr>
          <w:rFonts w:ascii="Times New Roman" w:hAnsi="Times New Roman"/>
          <w:sz w:val="40"/>
          <w:szCs w:val="40"/>
        </w:rPr>
      </w:pPr>
    </w:p>
    <w:p w:rsidR="00127BAB" w:rsidRDefault="00127BAB">
      <w:pPr>
        <w:rPr>
          <w:rFonts w:ascii="Times New Roman" w:hAnsi="Times New Roman"/>
          <w:sz w:val="40"/>
          <w:szCs w:val="40"/>
        </w:rPr>
      </w:pPr>
    </w:p>
    <w:p w:rsidR="00127BAB" w:rsidRDefault="00127BAB">
      <w:pPr>
        <w:rPr>
          <w:rFonts w:ascii="Times New Roman" w:hAnsi="Times New Roman"/>
          <w:sz w:val="40"/>
          <w:szCs w:val="40"/>
        </w:rPr>
      </w:pPr>
    </w:p>
    <w:p w:rsidR="00127BAB" w:rsidRDefault="00127BAB">
      <w:pPr>
        <w:rPr>
          <w:rFonts w:ascii="Times New Roman" w:hAnsi="Times New Roman"/>
          <w:sz w:val="40"/>
          <w:szCs w:val="40"/>
        </w:rPr>
      </w:pPr>
    </w:p>
    <w:p w:rsidR="00127BAB" w:rsidRDefault="00127BAB">
      <w:pPr>
        <w:rPr>
          <w:rFonts w:ascii="Times New Roman" w:hAnsi="Times New Roman"/>
          <w:sz w:val="40"/>
          <w:szCs w:val="40"/>
        </w:rPr>
      </w:pPr>
    </w:p>
    <w:p w:rsidR="00127BAB" w:rsidRDefault="00127BAB">
      <w:pPr>
        <w:rPr>
          <w:rFonts w:ascii="Times New Roman" w:hAnsi="Times New Roman"/>
          <w:sz w:val="40"/>
          <w:szCs w:val="40"/>
        </w:rPr>
      </w:pPr>
    </w:p>
    <w:p w:rsidR="00127BAB" w:rsidRDefault="00127BAB">
      <w:p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 xml:space="preserve"> « Беседа о правилах    </w:t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  <w:t xml:space="preserve">      </w:t>
      </w:r>
    </w:p>
    <w:p w:rsidR="00127BAB" w:rsidRPr="00903D9E" w:rsidRDefault="00127BAB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8"/>
          <w:szCs w:val="48"/>
        </w:rPr>
        <w:t xml:space="preserve">  дорожного движения».</w:t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0"/>
          <w:szCs w:val="40"/>
        </w:rPr>
        <w:t>Программа содержания : закрепить знания о сигналах светофора</w:t>
      </w:r>
      <w:r>
        <w:rPr>
          <w:rFonts w:ascii="Times New Roman" w:hAnsi="Times New Roman"/>
          <w:sz w:val="40"/>
          <w:szCs w:val="40"/>
        </w:rPr>
        <w:tab/>
        <w:t>; познакомить с некоторыми дорожными знаками ; знакомство детей с понятием «пешеходный переход» -  «зебра» ; формировать навык ориентирования по сигналам светофора ; учить создавать сюжетную композицию в лепке.</w:t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  <w:t>Материал и оборудование:</w:t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  <w:t>Пластилин,дорожные знаки , светофор пешеходный переход , макет проезжей части.</w:t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B9597E">
        <w:rPr>
          <w:rFonts w:ascii="Arial" w:hAnsi="Arial" w:cs="Arial"/>
          <w:color w:val="333333"/>
        </w:rPr>
        <w:pict>
          <v:shape id="_x0000_i1026" type="#_x0000_t75" style="width:466.5pt;height:445.5pt">
            <v:imagedata r:id="rId5" o:title=""/>
          </v:shape>
        </w:pict>
      </w:r>
      <w:r w:rsidRPr="00FC0297">
        <w:rPr>
          <w:rFonts w:ascii="Times New Roman" w:hAnsi="Times New Roman"/>
          <w:sz w:val="36"/>
          <w:szCs w:val="36"/>
        </w:rPr>
        <w:br w:type="page"/>
      </w:r>
    </w:p>
    <w:p w:rsidR="00127BAB" w:rsidRDefault="00127BAB" w:rsidP="00FC0297">
      <w:pPr>
        <w:rPr>
          <w:rFonts w:ascii="Times New Roman" w:hAnsi="Times New Roman"/>
          <w:sz w:val="36"/>
          <w:szCs w:val="36"/>
        </w:rPr>
      </w:pPr>
      <w:r w:rsidRPr="00FC0297">
        <w:rPr>
          <w:rFonts w:ascii="Times New Roman" w:hAnsi="Times New Roman"/>
          <w:sz w:val="36"/>
          <w:szCs w:val="36"/>
        </w:rPr>
        <w:t>Воспитатель: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Прибежала зайчиха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И закричала : - Ай , ай!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Мой зайчик попал под трамвай!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Мой зайчик , мой мальчик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попал под</w:t>
      </w:r>
      <w:r>
        <w:rPr>
          <w:rFonts w:ascii="Times New Roman" w:hAnsi="Times New Roman"/>
          <w:sz w:val="36"/>
          <w:szCs w:val="36"/>
        </w:rPr>
        <w:t xml:space="preserve"> </w:t>
      </w:r>
      <w:r w:rsidRPr="00FC0297">
        <w:rPr>
          <w:rFonts w:ascii="Times New Roman" w:hAnsi="Times New Roman"/>
          <w:sz w:val="36"/>
          <w:szCs w:val="36"/>
        </w:rPr>
        <w:t>трамвай!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Он бежал по дорожке ,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И ему перерезало ножки</w:t>
      </w:r>
      <w:r w:rsidRPr="00FC0297">
        <w:rPr>
          <w:rFonts w:ascii="Times New Roman" w:hAnsi="Times New Roman"/>
          <w:sz w:val="36"/>
          <w:szCs w:val="36"/>
        </w:rPr>
        <w:tab/>
        <w:t xml:space="preserve"> ,</w:t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  <w:t>И теперь он больной и хро</w:t>
      </w:r>
      <w:r w:rsidRPr="00FC0297">
        <w:rPr>
          <w:rFonts w:ascii="Times New Roman" w:hAnsi="Times New Roman"/>
          <w:sz w:val="36"/>
          <w:szCs w:val="36"/>
        </w:rPr>
        <w:t xml:space="preserve">мой , 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 xml:space="preserve">Маленький зайка мой! 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- Ребята , как вы думаете, почему зайчик попал    под трамвай?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>( ответы детей)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- Да, он нарушил правила дорожного движения – играл на трамвайных путях или перебегал рельсы перед близко ехавшим трамваем.</w:t>
      </w:r>
      <w:r w:rsidRPr="00FC0297">
        <w:rPr>
          <w:rFonts w:ascii="Times New Roman" w:hAnsi="Times New Roman"/>
          <w:sz w:val="36"/>
          <w:szCs w:val="36"/>
        </w:rPr>
        <w:tab/>
        <w:t>А чтобы не случилось такой беды, нужно соблюдать всегда правила дорожного движения</w:t>
      </w:r>
      <w:r>
        <w:rPr>
          <w:rFonts w:ascii="Times New Roman" w:hAnsi="Times New Roman"/>
          <w:sz w:val="40"/>
          <w:szCs w:val="40"/>
        </w:rPr>
        <w:t>:</w:t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pict>
          <v:shape id="_x0000_i1027" type="#_x0000_t75" style="width:189pt;height:188.25pt">
            <v:imagedata r:id="rId6" o:title=""/>
          </v:shape>
        </w:pict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 w:rsidRPr="00FC0297">
        <w:rPr>
          <w:rFonts w:ascii="Times New Roman" w:hAnsi="Times New Roman"/>
          <w:sz w:val="36"/>
          <w:szCs w:val="36"/>
        </w:rPr>
        <w:t>2 .Сегодня мы с вами поговорим об этом. С каждым годом машин становиться все больше. Каждый день случаются  аварии на дорогах. Как вы думаете почему это происходит?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>( ответы детей)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Водители и пешеходы не всегда соблюдают правила дорожного движения.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>Загадка.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Одна нога.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Три глаза . ( светофор)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- Что это? ( ответы детей)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>- Да , это светофор.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 xml:space="preserve">-Какие цвета загораются на светофоре? ( красный, </w:t>
      </w:r>
      <w:r>
        <w:rPr>
          <w:rFonts w:ascii="Times New Roman" w:hAnsi="Times New Roman"/>
          <w:sz w:val="36"/>
          <w:szCs w:val="36"/>
        </w:rPr>
        <w:t xml:space="preserve">     ж</w:t>
      </w:r>
      <w:r w:rsidRPr="00FC0297">
        <w:rPr>
          <w:rFonts w:ascii="Times New Roman" w:hAnsi="Times New Roman"/>
          <w:sz w:val="36"/>
          <w:szCs w:val="36"/>
        </w:rPr>
        <w:t>елтый , зеленый)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 xml:space="preserve">- Что обозначает красный сигнал? 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>( путь для движения закрыт)</w:t>
      </w:r>
      <w:r w:rsidRPr="00FC0297">
        <w:rPr>
          <w:rFonts w:ascii="Times New Roman" w:hAnsi="Times New Roman"/>
          <w:sz w:val="36"/>
          <w:szCs w:val="36"/>
        </w:rPr>
        <w:tab/>
      </w:r>
    </w:p>
    <w:p w:rsidR="00127BAB" w:rsidRDefault="00127BAB" w:rsidP="00FC0297">
      <w:pPr>
        <w:rPr>
          <w:rFonts w:ascii="Times New Roman" w:hAnsi="Times New Roman"/>
          <w:sz w:val="36"/>
          <w:szCs w:val="36"/>
        </w:rPr>
      </w:pP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- Что обозначает желтый цвет?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 xml:space="preserve">(предупреждает: « Приготовься» ) 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 xml:space="preserve">- Что обозначает зеленый сигнал светофора? </w:t>
      </w:r>
      <w:r>
        <w:rPr>
          <w:rFonts w:ascii="Times New Roman" w:hAnsi="Times New Roman"/>
          <w:sz w:val="36"/>
          <w:szCs w:val="36"/>
        </w:rPr>
        <w:t xml:space="preserve"> (движение  разрешено )</w:t>
      </w:r>
      <w:r w:rsidRPr="00FC0297">
        <w:rPr>
          <w:rFonts w:ascii="Times New Roman" w:hAnsi="Times New Roman"/>
          <w:sz w:val="36"/>
          <w:szCs w:val="36"/>
        </w:rPr>
        <w:tab/>
      </w:r>
    </w:p>
    <w:p w:rsidR="00127BAB" w:rsidRPr="00DC5891" w:rsidRDefault="00127BAB" w:rsidP="00FC0297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 занятие был приглашен инспектор ГИБДД Айгумов М.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 xml:space="preserve"> </w:t>
      </w:r>
      <w:r w:rsidRPr="00B9597E">
        <w:rPr>
          <w:rFonts w:ascii="Arial" w:hAnsi="Arial" w:cs="Arial"/>
          <w:color w:val="333333"/>
          <w:sz w:val="20"/>
          <w:szCs w:val="20"/>
        </w:rPr>
        <w:pict>
          <v:shape id="_x0000_i1028" type="#_x0000_t75" style="width:393.75pt;height:206.25pt">
            <v:imagedata r:id="rId7" o:title=""/>
          </v:shape>
        </w:pict>
      </w:r>
      <w:r w:rsidRPr="00FC0297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40"/>
          <w:szCs w:val="40"/>
        </w:rPr>
        <w:br w:type="page"/>
      </w:r>
    </w:p>
    <w:p w:rsidR="00127BAB" w:rsidRDefault="00127BAB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36"/>
          <w:szCs w:val="36"/>
        </w:rPr>
        <w:t>Упражнение « Выбери прави</w:t>
      </w:r>
      <w:r w:rsidRPr="00FC0297">
        <w:rPr>
          <w:rFonts w:ascii="Times New Roman" w:hAnsi="Times New Roman"/>
          <w:sz w:val="36"/>
          <w:szCs w:val="36"/>
        </w:rPr>
        <w:t>льный ответ»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Вопрос: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 xml:space="preserve">-- Что должны делать пешеходы .когда горит красный свет? 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1.Выбегать на мостовую.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2.Щелкать друг друга по носу.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3.Спокойно стоять на тротуаре.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3.  Загадка.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 xml:space="preserve">Полосатая лошадка 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Её  зеброю зовут.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>Но не та ,что в зоопарке.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По ней люди все идут.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 xml:space="preserve">             ( пешеходный переход )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 xml:space="preserve"> - Да , это пешеходный переход.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Как ещё по – другому называют эти линии?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 xml:space="preserve">( ответы детей)  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- Зебра</w:t>
      </w:r>
      <w:r>
        <w:rPr>
          <w:rFonts w:ascii="Times New Roman" w:hAnsi="Times New Roman"/>
          <w:sz w:val="40"/>
          <w:szCs w:val="40"/>
        </w:rPr>
        <w:br w:type="textWrapping" w:clear="all"/>
      </w:r>
      <w:r w:rsidRPr="00B9597E">
        <w:rPr>
          <w:rFonts w:ascii="Times New Roman" w:hAnsi="Times New Roman"/>
          <w:noProof/>
          <w:sz w:val="40"/>
          <w:szCs w:val="40"/>
          <w:lang w:eastAsia="ru-RU"/>
        </w:rPr>
        <w:pict>
          <v:shape id="Рисунок 6" o:spid="_x0000_i1029" type="#_x0000_t75" style="width:414.75pt;height:188.25pt;visibility:visible">
            <v:imagedata r:id="rId8" o:title=""/>
          </v:shape>
        </w:pict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br w:type="page"/>
        <w:t>Инспектор задавал детям вопросы:</w:t>
      </w:r>
    </w:p>
    <w:p w:rsidR="00127BAB" w:rsidRPr="00FC0297" w:rsidRDefault="00127BAB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96"/>
          <w:szCs w:val="96"/>
        </w:rPr>
        <w:tab/>
      </w:r>
      <w:r w:rsidRPr="00FC0297">
        <w:rPr>
          <w:rFonts w:ascii="Times New Roman" w:hAnsi="Times New Roman"/>
          <w:sz w:val="36"/>
          <w:szCs w:val="36"/>
        </w:rPr>
        <w:t>Где нужно переходить улицу?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 xml:space="preserve">( ответы детей) 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>По пешеходному переходу.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4. Игра « Это я».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Воспитатель читает стихи</w:t>
      </w:r>
      <w:r>
        <w:rPr>
          <w:rFonts w:ascii="Times New Roman" w:hAnsi="Times New Roman"/>
          <w:sz w:val="36"/>
          <w:szCs w:val="36"/>
        </w:rPr>
        <w:t xml:space="preserve"> </w:t>
      </w:r>
      <w:r w:rsidRPr="00FC0297">
        <w:rPr>
          <w:rFonts w:ascii="Times New Roman" w:hAnsi="Times New Roman"/>
          <w:sz w:val="36"/>
          <w:szCs w:val="36"/>
        </w:rPr>
        <w:t>,дети отвечают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>« Это я , это я , это все мои друзья» или молчат.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- Кто из вас идет вперед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Только там , где переход?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 xml:space="preserve"> </w:t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>( Это я, это я, это все мои друзья).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 xml:space="preserve">- Кто из вас несется скоро , 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 xml:space="preserve">Что не видят светофора? 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( молчание)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- Кто из вас , идя домой,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>Держит путь по мостовой?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 xml:space="preserve">  ( молчание )</w:t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</w:r>
      <w:r w:rsidRPr="00FC0297">
        <w:rPr>
          <w:rFonts w:ascii="Times New Roman" w:hAnsi="Times New Roman"/>
          <w:sz w:val="36"/>
          <w:szCs w:val="36"/>
        </w:rPr>
        <w:tab/>
        <w:t xml:space="preserve">- Знает кто, что красный свет- это значит « хода нет»? ( Это я, это я , это все мои друзья) </w:t>
      </w:r>
      <w:r>
        <w:rPr>
          <w:rFonts w:ascii="Times New Roman" w:hAnsi="Times New Roman"/>
          <w:noProof/>
          <w:sz w:val="36"/>
          <w:szCs w:val="36"/>
          <w:lang w:eastAsia="ru-RU"/>
        </w:rPr>
        <w:br w:type="textWrapping" w:clear="all"/>
      </w:r>
      <w:r w:rsidRPr="00B9597E">
        <w:rPr>
          <w:rFonts w:ascii="Arial" w:hAnsi="Arial" w:cs="Arial"/>
          <w:color w:val="333333"/>
        </w:rPr>
        <w:pict>
          <v:shape id="_x0000_i1030" type="#_x0000_t75" style="width:387pt;height:218.25pt">
            <v:imagedata r:id="rId9" o:title=""/>
          </v:shape>
        </w:pict>
      </w:r>
      <w:r w:rsidRPr="00FC0297">
        <w:rPr>
          <w:rFonts w:ascii="Times New Roman" w:hAnsi="Times New Roman"/>
          <w:sz w:val="36"/>
          <w:szCs w:val="36"/>
        </w:rPr>
        <w:br w:type="page"/>
      </w:r>
    </w:p>
    <w:p w:rsidR="00127BAB" w:rsidRDefault="00127BAB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40"/>
          <w:szCs w:val="40"/>
        </w:rPr>
        <w:t xml:space="preserve">       </w:t>
      </w:r>
      <w:r w:rsidRPr="00BF607E">
        <w:rPr>
          <w:rFonts w:ascii="Times New Roman" w:hAnsi="Times New Roman"/>
          <w:sz w:val="36"/>
          <w:szCs w:val="36"/>
        </w:rPr>
        <w:t xml:space="preserve">        (Работа с детьми у макета)</w:t>
      </w:r>
      <w:r w:rsidRPr="00BF607E"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  <w:t>В</w:t>
      </w:r>
      <w:r w:rsidRPr="00BF607E">
        <w:rPr>
          <w:rFonts w:ascii="Times New Roman" w:hAnsi="Times New Roman"/>
          <w:sz w:val="36"/>
          <w:szCs w:val="36"/>
        </w:rPr>
        <w:t xml:space="preserve">доль улиц и дорог </w:t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  <w:t>Солдатики стоят</w:t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  <w:t>Мы свами выполняем ,</w:t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  <w:t>Что нам они велят</w:t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>( ответы детей)</w:t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  <w:t>- Да, это дорожные знаки.</w:t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  <w:t>На улицах много разных дорожных знаков.</w:t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</w:r>
      <w:r w:rsidRPr="00BF607E">
        <w:rPr>
          <w:rFonts w:ascii="Times New Roman" w:hAnsi="Times New Roman"/>
          <w:sz w:val="36"/>
          <w:szCs w:val="36"/>
        </w:rPr>
        <w:tab/>
        <w:t>Дорожные знаки – лучшие друзья водителей и пешеходов</w:t>
      </w:r>
      <w:r>
        <w:rPr>
          <w:rFonts w:ascii="Times New Roman" w:hAnsi="Times New Roman"/>
          <w:sz w:val="36"/>
          <w:szCs w:val="36"/>
        </w:rPr>
        <w:t xml:space="preserve"> </w:t>
      </w:r>
      <w:r w:rsidRPr="00BF607E">
        <w:rPr>
          <w:rFonts w:ascii="Times New Roman" w:hAnsi="Times New Roman"/>
          <w:sz w:val="36"/>
          <w:szCs w:val="36"/>
        </w:rPr>
        <w:t>.Каждый знак имеет своё название.</w:t>
      </w:r>
      <w:r>
        <w:rPr>
          <w:rFonts w:ascii="Times New Roman" w:hAnsi="Times New Roman"/>
          <w:sz w:val="36"/>
          <w:szCs w:val="36"/>
        </w:rPr>
        <w:t xml:space="preserve"> </w:t>
      </w:r>
      <w:r w:rsidRPr="00BF607E">
        <w:rPr>
          <w:rFonts w:ascii="Times New Roman" w:hAnsi="Times New Roman"/>
          <w:sz w:val="36"/>
          <w:szCs w:val="36"/>
        </w:rPr>
        <w:t>Дорожные знаки рассказывают о том</w:t>
      </w:r>
      <w:r>
        <w:rPr>
          <w:rFonts w:ascii="Times New Roman" w:hAnsi="Times New Roman"/>
          <w:sz w:val="36"/>
          <w:szCs w:val="36"/>
        </w:rPr>
        <w:t xml:space="preserve"> </w:t>
      </w:r>
      <w:r w:rsidRPr="00BF607E">
        <w:rPr>
          <w:rFonts w:ascii="Times New Roman" w:hAnsi="Times New Roman"/>
          <w:sz w:val="36"/>
          <w:szCs w:val="36"/>
        </w:rPr>
        <w:t>,какая дорога, как надо ехать , что разрешается и что делать нельзя.</w:t>
      </w:r>
      <w:r>
        <w:rPr>
          <w:rFonts w:ascii="Times New Roman" w:hAnsi="Times New Roman"/>
          <w:noProof/>
          <w:sz w:val="40"/>
          <w:szCs w:val="40"/>
          <w:lang w:eastAsia="ru-RU"/>
        </w:rPr>
        <w:br w:type="textWrapping" w:clear="all"/>
      </w:r>
    </w:p>
    <w:p w:rsidR="00127BAB" w:rsidRDefault="00127BAB">
      <w:pPr>
        <w:rPr>
          <w:rFonts w:ascii="Times New Roman" w:hAnsi="Times New Roman"/>
          <w:sz w:val="36"/>
          <w:szCs w:val="36"/>
        </w:rPr>
      </w:pPr>
      <w:r w:rsidRPr="00B9597E">
        <w:rPr>
          <w:rFonts w:ascii="Arial" w:hAnsi="Arial" w:cs="Arial"/>
          <w:color w:val="333333"/>
        </w:rPr>
        <w:pict>
          <v:shape id="_x0000_i1031" type="#_x0000_t75" style="width:387pt;height:218.25pt">
            <v:imagedata r:id="rId9" o:title=""/>
          </v:shape>
        </w:pict>
      </w:r>
      <w:r>
        <w:rPr>
          <w:rFonts w:ascii="Times New Roman" w:hAnsi="Times New Roman"/>
          <w:sz w:val="36"/>
          <w:szCs w:val="36"/>
        </w:rPr>
        <w:br w:type="page"/>
      </w:r>
      <w:r w:rsidRPr="00B9597E">
        <w:rPr>
          <w:rFonts w:ascii="Arial" w:hAnsi="Arial" w:cs="Arial"/>
          <w:color w:val="333333"/>
          <w:sz w:val="20"/>
          <w:szCs w:val="20"/>
        </w:rPr>
        <w:pict>
          <v:shape id="_x0000_i1032" type="#_x0000_t75" style="width:301.5pt;height:240pt">
            <v:imagedata r:id="rId10" o:title=""/>
          </v:shape>
        </w:pict>
      </w:r>
    </w:p>
    <w:p w:rsidR="00127BAB" w:rsidRPr="003119D2" w:rsidRDefault="00127BAB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Физкульт минутка</w:t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  <w:t>Игра « Стоп»</w:t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  <w:t>Водящий поднимает зеленый флажок и говорит: «быстро шагай , смотри не зевай» . Идут по направлению. Водящий поднимает красный флажок и говорит : « Стоп!». (замирают на месте ). Водящий поднимает желтый флажок и говорит:« Шагай на месте!» .Шагают на месте и остаются на одном месте.</w:t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  <w:t>Создание сюжетной композиции.</w:t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  <w:t>« Дорога, машина, светофор».</w:t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  <w:t>Воспитатель с детьми расставляют светофоры, машины на дороге.</w:t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 w:rsidRPr="00B9597E">
        <w:rPr>
          <w:rFonts w:ascii="Times New Roman" w:hAnsi="Times New Roman"/>
          <w:noProof/>
          <w:sz w:val="40"/>
          <w:szCs w:val="40"/>
          <w:lang w:eastAsia="ru-RU"/>
        </w:rPr>
        <w:pict>
          <v:shape id="Рисунок 14" o:spid="_x0000_i1033" type="#_x0000_t75" style="width:195.75pt;height:15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">
            <v:imagedata r:id="rId11" o:title="" croptop="-377f" cropbottom="-655f" cropright="-101f"/>
            <o:lock v:ext="edit" aspectratio="f"/>
          </v:shape>
        </w:pict>
      </w:r>
      <w:r>
        <w:rPr>
          <w:rFonts w:ascii="Times New Roman" w:hAnsi="Times New Roman"/>
          <w:sz w:val="36"/>
          <w:szCs w:val="36"/>
        </w:rPr>
        <w:tab/>
      </w:r>
      <w:r w:rsidRPr="00B9597E">
        <w:rPr>
          <w:rFonts w:ascii="Times New Roman" w:hAnsi="Times New Roman"/>
          <w:noProof/>
          <w:sz w:val="40"/>
          <w:szCs w:val="40"/>
          <w:lang w:eastAsia="ru-RU"/>
        </w:rPr>
        <w:pict>
          <v:shape id="Рисунок 17" o:spid="_x0000_i1034" type="#_x0000_t75" style="width:204.75pt;height:15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">
            <v:imagedata r:id="rId12" o:title="" croptop="-397f" cropbottom="-564f" cropright="-95f"/>
            <o:lock v:ext="edit" aspectratio="f"/>
          </v:shape>
        </w:pict>
      </w:r>
      <w:r>
        <w:rPr>
          <w:rFonts w:ascii="Times New Roman" w:hAnsi="Times New Roman"/>
          <w:sz w:val="36"/>
          <w:szCs w:val="36"/>
        </w:rPr>
        <w:tab/>
      </w:r>
      <w:r w:rsidRPr="00B9597E">
        <w:rPr>
          <w:rFonts w:ascii="Times New Roman" w:hAnsi="Times New Roman"/>
          <w:noProof/>
          <w:sz w:val="40"/>
          <w:szCs w:val="40"/>
          <w:lang w:eastAsia="ru-RU"/>
        </w:rPr>
        <w:pict>
          <v:shape id="Рисунок 15" o:spid="_x0000_i1035" type="#_x0000_t75" style="width:210.75pt;height:168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TWljcm9zb2Z0UGhvdG89Imh0dHA6Ly9ucy5taWNyb3NvZnQu&#10;Y29tL3Bob3RvLzEuMC8iPjxNaWNyb3NvZnRQaG90bzpEYXRlQWNxdWlyZWQ+MjAxNC0wMS0zMVQx&#10;OTo0MjoxNC41NjM8L01pY3Jvc29mdFBob3RvOkRhdGVBY3F1aXJlZD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ICAgICAgICAgIC&#10;BAQCBQQEBAQEBwQFBQUEBwkJCQcJCQkLCwwOCwsLDAkLEAwMDA4OEBAJEBIMEhISEBAOEBD/2wBD&#10;AQQCBAQEBAQHBwQLEAsJEBAQEBAQEBAQEBAQEBAQEBAQEBAQEBAQEBAQEBAQEBAQEBAQEBAQEBAQ&#10;EBAQEBAQEBD/wAARCAHgAoADAS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">
            <v:imagedata r:id="rId13" o:title="" croptop="-375f" cropbottom="-592f" cropright="-218f"/>
            <o:lock v:ext="edit" aspectratio="f"/>
          </v:shape>
        </w:pict>
      </w:r>
      <w:r>
        <w:rPr>
          <w:rFonts w:ascii="Times New Roman" w:hAnsi="Times New Roman"/>
          <w:sz w:val="36"/>
          <w:szCs w:val="36"/>
        </w:rPr>
        <w:tab/>
      </w:r>
      <w:r w:rsidRPr="00B9597E">
        <w:rPr>
          <w:rFonts w:ascii="Times New Roman" w:hAnsi="Times New Roman"/>
          <w:noProof/>
          <w:sz w:val="40"/>
          <w:szCs w:val="40"/>
          <w:lang w:eastAsia="ru-RU"/>
        </w:rPr>
        <w:pict>
          <v:shape id="Рисунок 16" o:spid="_x0000_i1036" type="#_x0000_t75" style="width:195.75pt;height:155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">
            <v:imagedata r:id="rId14" o:title="" croptop="-399f" cropbottom="-609f" cropright="-101f"/>
            <o:lock v:ext="edit" aspectratio="f"/>
          </v:shape>
        </w:pict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>
        <w:rPr>
          <w:rFonts w:ascii="Times New Roman" w:hAnsi="Times New Roman"/>
          <w:sz w:val="36"/>
          <w:szCs w:val="36"/>
        </w:rPr>
        <w:tab/>
      </w:r>
      <w:r w:rsidRPr="00B9597E">
        <w:rPr>
          <w:rFonts w:ascii="Times New Roman" w:hAnsi="Times New Roman"/>
          <w:sz w:val="36"/>
          <w:szCs w:val="36"/>
        </w:rPr>
        <w:pict>
          <v:shape id="_x0000_i1037" type="#_x0000_t75" style="width:342.75pt;height:444pt">
            <v:imagedata r:id="rId15" o:title=""/>
          </v:shape>
        </w:pict>
      </w:r>
    </w:p>
    <w:p w:rsidR="00127BAB" w:rsidRDefault="00127BAB" w:rsidP="00AB4BDE">
      <w:pPr>
        <w:rPr>
          <w:rFonts w:ascii="Times New Roman" w:hAnsi="Times New Roman"/>
          <w:sz w:val="40"/>
          <w:szCs w:val="40"/>
        </w:rPr>
      </w:pPr>
    </w:p>
    <w:p w:rsidR="00127BAB" w:rsidRDefault="00127BAB" w:rsidP="00AB4BDE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Ребята вы теперь знаете как нужно переходить дорогу? (Ответы детей)</w:t>
      </w:r>
    </w:p>
    <w:p w:rsidR="00127BAB" w:rsidRDefault="00127BAB" w:rsidP="00AB4BDE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Инспектор сказал , чтобы сохранить жизнь свою   нужно быть бдительным и очень осторожным,</w:t>
      </w:r>
    </w:p>
    <w:p w:rsidR="00127BAB" w:rsidRDefault="00127BAB" w:rsidP="00AB4BDE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дети    должны быть внимательными не только на дороге ,но и всегда. </w:t>
      </w:r>
    </w:p>
    <w:p w:rsidR="00127BAB" w:rsidRDefault="00127BAB" w:rsidP="00AB4BDE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Зумрият Запировна поблагодарила инспектора  и сказала:-спасибо вам , что приняли участие на нашем занятии .</w:t>
      </w:r>
    </w:p>
    <w:p w:rsidR="00127BAB" w:rsidRPr="00CC07F9" w:rsidRDefault="00127BAB" w:rsidP="00AB4BDE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Айгумов М  в свою очередь обращаясь к детям сказал :-  вы хорошо знаете дорожные знаки и правила на дороге,молодцы.</w:t>
      </w:r>
    </w:p>
    <w:sectPr w:rsidR="00127BAB" w:rsidRPr="00CC07F9" w:rsidSect="00FC6042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024C"/>
    <w:rsid w:val="00000730"/>
    <w:rsid w:val="00004A32"/>
    <w:rsid w:val="000331BC"/>
    <w:rsid w:val="00055B9D"/>
    <w:rsid w:val="0007051D"/>
    <w:rsid w:val="00070E5E"/>
    <w:rsid w:val="000713D3"/>
    <w:rsid w:val="000B7A8C"/>
    <w:rsid w:val="000F4235"/>
    <w:rsid w:val="000F7A2F"/>
    <w:rsid w:val="00105E70"/>
    <w:rsid w:val="001258CE"/>
    <w:rsid w:val="00127BAB"/>
    <w:rsid w:val="00135467"/>
    <w:rsid w:val="001756F7"/>
    <w:rsid w:val="00185BA1"/>
    <w:rsid w:val="001861FE"/>
    <w:rsid w:val="001B24F4"/>
    <w:rsid w:val="001B36CE"/>
    <w:rsid w:val="001D60BC"/>
    <w:rsid w:val="001D7DFC"/>
    <w:rsid w:val="001F5695"/>
    <w:rsid w:val="0024677A"/>
    <w:rsid w:val="0024749B"/>
    <w:rsid w:val="00271502"/>
    <w:rsid w:val="002F6865"/>
    <w:rsid w:val="003076EB"/>
    <w:rsid w:val="003119D2"/>
    <w:rsid w:val="003200E1"/>
    <w:rsid w:val="0032387D"/>
    <w:rsid w:val="0033277B"/>
    <w:rsid w:val="00341FDC"/>
    <w:rsid w:val="003D3981"/>
    <w:rsid w:val="003E7EA8"/>
    <w:rsid w:val="00402626"/>
    <w:rsid w:val="004655CC"/>
    <w:rsid w:val="0048356B"/>
    <w:rsid w:val="004916FA"/>
    <w:rsid w:val="004C523F"/>
    <w:rsid w:val="004C7BA5"/>
    <w:rsid w:val="004D6E11"/>
    <w:rsid w:val="004F3DD2"/>
    <w:rsid w:val="0051434F"/>
    <w:rsid w:val="005501AE"/>
    <w:rsid w:val="00563F5B"/>
    <w:rsid w:val="0057716E"/>
    <w:rsid w:val="005C4F8B"/>
    <w:rsid w:val="00607EBA"/>
    <w:rsid w:val="0064163A"/>
    <w:rsid w:val="0068647F"/>
    <w:rsid w:val="006A18F6"/>
    <w:rsid w:val="006A2124"/>
    <w:rsid w:val="006B7BED"/>
    <w:rsid w:val="006D458B"/>
    <w:rsid w:val="006F34D9"/>
    <w:rsid w:val="00710D07"/>
    <w:rsid w:val="0072640D"/>
    <w:rsid w:val="0077007A"/>
    <w:rsid w:val="007A4B37"/>
    <w:rsid w:val="007B2E5C"/>
    <w:rsid w:val="007F024C"/>
    <w:rsid w:val="008460D8"/>
    <w:rsid w:val="008642D2"/>
    <w:rsid w:val="00871758"/>
    <w:rsid w:val="00894160"/>
    <w:rsid w:val="00895C50"/>
    <w:rsid w:val="00900DB2"/>
    <w:rsid w:val="00903B24"/>
    <w:rsid w:val="00903D9E"/>
    <w:rsid w:val="00904C92"/>
    <w:rsid w:val="00907347"/>
    <w:rsid w:val="00946971"/>
    <w:rsid w:val="009632D7"/>
    <w:rsid w:val="0097262F"/>
    <w:rsid w:val="00976B27"/>
    <w:rsid w:val="009A4302"/>
    <w:rsid w:val="009B7670"/>
    <w:rsid w:val="009C5098"/>
    <w:rsid w:val="009D7031"/>
    <w:rsid w:val="009F3C65"/>
    <w:rsid w:val="009F7462"/>
    <w:rsid w:val="00A02A07"/>
    <w:rsid w:val="00A16827"/>
    <w:rsid w:val="00A24657"/>
    <w:rsid w:val="00A466AF"/>
    <w:rsid w:val="00A83D01"/>
    <w:rsid w:val="00A9239F"/>
    <w:rsid w:val="00AB4BDE"/>
    <w:rsid w:val="00B07784"/>
    <w:rsid w:val="00B23C8B"/>
    <w:rsid w:val="00B24094"/>
    <w:rsid w:val="00B95206"/>
    <w:rsid w:val="00B9597E"/>
    <w:rsid w:val="00BB34C6"/>
    <w:rsid w:val="00BC1953"/>
    <w:rsid w:val="00BD736A"/>
    <w:rsid w:val="00BF4A02"/>
    <w:rsid w:val="00BF607E"/>
    <w:rsid w:val="00C35231"/>
    <w:rsid w:val="00C76390"/>
    <w:rsid w:val="00C90191"/>
    <w:rsid w:val="00C9244D"/>
    <w:rsid w:val="00CC07F9"/>
    <w:rsid w:val="00CD4064"/>
    <w:rsid w:val="00D06796"/>
    <w:rsid w:val="00D33AAA"/>
    <w:rsid w:val="00D439D5"/>
    <w:rsid w:val="00D54684"/>
    <w:rsid w:val="00D566F2"/>
    <w:rsid w:val="00D86D5D"/>
    <w:rsid w:val="00DB7E81"/>
    <w:rsid w:val="00DC5891"/>
    <w:rsid w:val="00DD58B0"/>
    <w:rsid w:val="00DD7A2F"/>
    <w:rsid w:val="00DF0741"/>
    <w:rsid w:val="00DF23F5"/>
    <w:rsid w:val="00DF31F4"/>
    <w:rsid w:val="00E47805"/>
    <w:rsid w:val="00E52290"/>
    <w:rsid w:val="00E579E7"/>
    <w:rsid w:val="00EF47E4"/>
    <w:rsid w:val="00F0710D"/>
    <w:rsid w:val="00F17C62"/>
    <w:rsid w:val="00F77ED4"/>
    <w:rsid w:val="00FA3C9F"/>
    <w:rsid w:val="00FB328A"/>
    <w:rsid w:val="00FC0297"/>
    <w:rsid w:val="00FC6042"/>
    <w:rsid w:val="00FE41E6"/>
    <w:rsid w:val="00FF0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B2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A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43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93</TotalTime>
  <Pages>11</Pages>
  <Words>704</Words>
  <Characters>4014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гартин</dc:creator>
  <cp:keywords/>
  <dc:description/>
  <cp:lastModifiedBy>1</cp:lastModifiedBy>
  <cp:revision>30</cp:revision>
  <dcterms:created xsi:type="dcterms:W3CDTF">2014-01-31T20:54:00Z</dcterms:created>
  <dcterms:modified xsi:type="dcterms:W3CDTF">2015-03-16T07:04:00Z</dcterms:modified>
</cp:coreProperties>
</file>