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AE3" w:rsidRDefault="00AC3AE3" w:rsidP="00115A39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657889">
        <w:rPr>
          <w:rFonts w:ascii="Times New Roman" w:hAnsi="Times New Roman"/>
          <w:b/>
          <w:bCs/>
          <w:kern w:val="36"/>
          <w:sz w:val="28"/>
          <w:szCs w:val="28"/>
        </w:rPr>
        <w:t xml:space="preserve">  МБОУ «Новокаякентская начальная школа-детский сад №1»   </w:t>
      </w:r>
    </w:p>
    <w:p w:rsidR="00AC3AE3" w:rsidRDefault="00AC3AE3" w:rsidP="00115A39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3AE3" w:rsidRDefault="00AC3AE3" w:rsidP="00115A39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color w:val="000000"/>
          <w:sz w:val="40"/>
          <w:szCs w:val="40"/>
          <w:lang w:eastAsia="en-US"/>
        </w:rPr>
      </w:pPr>
      <w:r w:rsidRPr="00657889">
        <w:rPr>
          <w:rFonts w:ascii="Times New Roman" w:hAnsi="Times New Roman"/>
          <w:b/>
          <w:color w:val="000000"/>
          <w:sz w:val="40"/>
          <w:szCs w:val="40"/>
          <w:lang w:eastAsia="en-US"/>
        </w:rPr>
        <w:t xml:space="preserve">Тема урока: </w:t>
      </w:r>
      <w:r w:rsidRPr="00657889">
        <w:rPr>
          <w:rFonts w:ascii="Times New Roman" w:hAnsi="Times New Roman"/>
          <w:color w:val="000000"/>
          <w:sz w:val="40"/>
          <w:szCs w:val="40"/>
          <w:lang w:eastAsia="en-US"/>
        </w:rPr>
        <w:t>«Вычитание вида 17,18 − □ ».</w:t>
      </w:r>
    </w:p>
    <w:p w:rsidR="00AC3AE3" w:rsidRPr="00657889" w:rsidRDefault="00AC3AE3" w:rsidP="00115A39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32"/>
          <w:szCs w:val="32"/>
        </w:rPr>
      </w:pPr>
      <w:r w:rsidRPr="00657889">
        <w:rPr>
          <w:rFonts w:ascii="Times New Roman" w:hAnsi="Times New Roman"/>
          <w:b/>
          <w:color w:val="000000"/>
          <w:sz w:val="40"/>
          <w:szCs w:val="40"/>
          <w:lang w:eastAsia="en-US"/>
        </w:rPr>
        <w:t xml:space="preserve">                                1 класс</w:t>
      </w:r>
    </w:p>
    <w:p w:rsidR="00AC3AE3" w:rsidRDefault="00AC3AE3" w:rsidP="00115A39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color w:val="000000"/>
          <w:sz w:val="40"/>
          <w:szCs w:val="40"/>
          <w:lang w:eastAsia="en-US"/>
        </w:rPr>
      </w:pPr>
    </w:p>
    <w:p w:rsidR="00AC3AE3" w:rsidRDefault="00AC3AE3" w:rsidP="00115A39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40"/>
          <w:szCs w:val="40"/>
        </w:rPr>
      </w:pPr>
      <w:r w:rsidRPr="00FC7003">
        <w:rPr>
          <w:rFonts w:ascii="Times New Roman" w:hAnsi="Times New Roman"/>
          <w:noProof/>
          <w:color w:val="000000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82.5pt;height:345.75pt;visibility:visible">
            <v:imagedata r:id="rId5" o:title=""/>
          </v:shape>
        </w:pict>
      </w:r>
    </w:p>
    <w:p w:rsidR="00AC3AE3" w:rsidRDefault="00AC3AE3" w:rsidP="00115A39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40"/>
          <w:szCs w:val="40"/>
        </w:rPr>
      </w:pPr>
    </w:p>
    <w:p w:rsidR="00AC3AE3" w:rsidRDefault="00AC3AE3" w:rsidP="00115A39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hAnsi="Times New Roman"/>
          <w:b/>
          <w:bCs/>
          <w:kern w:val="36"/>
          <w:sz w:val="28"/>
          <w:szCs w:val="28"/>
        </w:rPr>
        <w:t xml:space="preserve">                                                     </w:t>
      </w:r>
      <w:r w:rsidRPr="00657889">
        <w:rPr>
          <w:rFonts w:ascii="Times New Roman" w:hAnsi="Times New Roman"/>
          <w:b/>
          <w:bCs/>
          <w:kern w:val="36"/>
          <w:sz w:val="28"/>
          <w:szCs w:val="28"/>
        </w:rPr>
        <w:t>Подготовила: Багандова З.З.</w:t>
      </w:r>
    </w:p>
    <w:p w:rsidR="00AC3AE3" w:rsidRDefault="00AC3AE3" w:rsidP="00115A39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3AE3" w:rsidRDefault="00AC3AE3" w:rsidP="00115A39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3AE3" w:rsidRDefault="00AC3AE3" w:rsidP="00115A39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AC3AE3" w:rsidRPr="00657889" w:rsidRDefault="00AC3AE3" w:rsidP="00115A39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hAnsi="Times New Roman"/>
          <w:b/>
          <w:bCs/>
          <w:kern w:val="36"/>
          <w:sz w:val="28"/>
          <w:szCs w:val="28"/>
        </w:rPr>
        <w:t xml:space="preserve">                                        2020год.</w:t>
      </w:r>
    </w:p>
    <w:p w:rsidR="00AC3AE3" w:rsidRPr="00A4535B" w:rsidRDefault="00AC3AE3" w:rsidP="00A4535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b/>
          <w:color w:val="000000"/>
          <w:sz w:val="28"/>
          <w:szCs w:val="28"/>
          <w:lang w:eastAsia="en-US"/>
        </w:rPr>
        <w:t xml:space="preserve">Тип урока: </w:t>
      </w: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>открытие новых знаний,</w:t>
      </w:r>
      <w:r w:rsidRPr="00A4535B">
        <w:rPr>
          <w:rFonts w:ascii="Times New Roman" w:hAnsi="Times New Roman"/>
          <w:b/>
          <w:color w:val="000000"/>
          <w:sz w:val="28"/>
          <w:szCs w:val="28"/>
          <w:lang w:eastAsia="en-US"/>
        </w:rPr>
        <w:t xml:space="preserve"> </w:t>
      </w: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>комбинированный.</w:t>
      </w:r>
    </w:p>
    <w:p w:rsidR="00AC3AE3" w:rsidRPr="00A4535B" w:rsidRDefault="00AC3AE3" w:rsidP="00A4535B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b/>
          <w:color w:val="000000"/>
          <w:sz w:val="28"/>
          <w:szCs w:val="28"/>
          <w:lang w:eastAsia="en-US"/>
        </w:rPr>
        <w:t>Форма урока:</w:t>
      </w: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урок-путешествие.</w:t>
      </w:r>
    </w:p>
    <w:p w:rsidR="00AC3AE3" w:rsidRPr="00A4535B" w:rsidRDefault="00AC3AE3" w:rsidP="00A4535B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b/>
          <w:color w:val="000000"/>
          <w:sz w:val="28"/>
          <w:szCs w:val="28"/>
          <w:lang w:eastAsia="en-US"/>
        </w:rPr>
        <w:t>Цели урока:</w:t>
      </w:r>
    </w:p>
    <w:p w:rsidR="00AC3AE3" w:rsidRPr="00A4535B" w:rsidRDefault="00AC3AE3" w:rsidP="00A4535B">
      <w:pPr>
        <w:spacing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1) совершенствовать умение вычитать число по частям;</w:t>
      </w:r>
    </w:p>
    <w:p w:rsidR="00AC3AE3" w:rsidRPr="00A4535B" w:rsidRDefault="00AC3AE3" w:rsidP="00A4535B">
      <w:pPr>
        <w:spacing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    закрепить знание состава чисел 17-18, названий компонентов  при сложении и вычитании; формировать умение решать задачи в два действия;</w:t>
      </w:r>
    </w:p>
    <w:p w:rsidR="00AC3AE3" w:rsidRPr="00A4535B" w:rsidRDefault="00AC3AE3" w:rsidP="00A4535B">
      <w:pPr>
        <w:spacing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2) развивать познавательную активность, умение анализировать, делать выводы;</w:t>
      </w:r>
    </w:p>
    <w:p w:rsidR="00AC3AE3" w:rsidRPr="00A4535B" w:rsidRDefault="00AC3AE3" w:rsidP="00A4535B">
      <w:pPr>
        <w:spacing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3) воспитывать любознательность, чувство взаимопомощи, </w:t>
      </w:r>
    </w:p>
    <w:p w:rsidR="00AC3AE3" w:rsidRPr="00A4535B" w:rsidRDefault="00AC3AE3" w:rsidP="00A4535B">
      <w:pPr>
        <w:spacing w:line="360" w:lineRule="auto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                        любовь к математике.</w:t>
      </w:r>
    </w:p>
    <w:p w:rsidR="00AC3AE3" w:rsidRPr="00A4535B" w:rsidRDefault="00AC3AE3" w:rsidP="00A4535B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  <w:t>Планируемые</w:t>
      </w: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A4535B"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  <w:t>результаты</w:t>
      </w: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A4535B"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  <w:t>УУД:</w:t>
      </w:r>
    </w:p>
    <w:p w:rsidR="00AC3AE3" w:rsidRPr="00A4535B" w:rsidRDefault="00AC3AE3" w:rsidP="00A4535B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en-US"/>
        </w:rPr>
      </w:pPr>
      <w:r w:rsidRPr="00A4535B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en-US"/>
        </w:rPr>
        <w:t>Предметные:</w:t>
      </w:r>
    </w:p>
    <w:p w:rsidR="00AC3AE3" w:rsidRPr="00A4535B" w:rsidRDefault="00AC3AE3" w:rsidP="00A4535B">
      <w:pPr>
        <w:shd w:val="clear" w:color="auto" w:fill="FFFFFF"/>
        <w:tabs>
          <w:tab w:val="left" w:pos="821"/>
        </w:tabs>
        <w:spacing w:line="360" w:lineRule="auto"/>
        <w:ind w:firstLine="34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>•</w:t>
      </w: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ab/>
        <w:t>выполнение вычитания с переходом через десяток в случаях 17,18- □;</w:t>
      </w:r>
    </w:p>
    <w:p w:rsidR="00AC3AE3" w:rsidRPr="00A4535B" w:rsidRDefault="00AC3AE3" w:rsidP="00A4535B">
      <w:pPr>
        <w:shd w:val="clear" w:color="auto" w:fill="FFFFFF"/>
        <w:tabs>
          <w:tab w:val="left" w:pos="821"/>
        </w:tabs>
        <w:spacing w:line="360" w:lineRule="auto"/>
        <w:ind w:firstLine="34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>•</w:t>
      </w: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ab/>
        <w:t>использование приобретённых математических знаний для объяснения;</w:t>
      </w:r>
    </w:p>
    <w:p w:rsidR="00AC3AE3" w:rsidRPr="00A4535B" w:rsidRDefault="00AC3AE3" w:rsidP="00A4535B">
      <w:pPr>
        <w:shd w:val="clear" w:color="auto" w:fill="FFFFFF"/>
        <w:tabs>
          <w:tab w:val="left" w:pos="821"/>
        </w:tabs>
        <w:spacing w:line="360" w:lineRule="auto"/>
        <w:ind w:firstLine="34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>•</w:t>
      </w: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ab/>
        <w:t>выполнение заданий творческого и поискового характера;</w:t>
      </w:r>
    </w:p>
    <w:p w:rsidR="00AC3AE3" w:rsidRPr="00A4535B" w:rsidRDefault="00AC3AE3" w:rsidP="00A4535B">
      <w:pPr>
        <w:shd w:val="clear" w:color="auto" w:fill="FFFFFF"/>
        <w:tabs>
          <w:tab w:val="left" w:pos="821"/>
        </w:tabs>
        <w:spacing w:line="360" w:lineRule="auto"/>
        <w:ind w:firstLine="34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>•</w:t>
      </w: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ab/>
        <w:t>применение знаний и способов действий в измененных условиях;</w:t>
      </w:r>
    </w:p>
    <w:p w:rsidR="00AC3AE3" w:rsidRPr="00A4535B" w:rsidRDefault="00AC3AE3" w:rsidP="00A4535B">
      <w:pPr>
        <w:shd w:val="clear" w:color="auto" w:fill="FFFFFF"/>
        <w:tabs>
          <w:tab w:val="left" w:pos="821"/>
        </w:tabs>
        <w:spacing w:line="360" w:lineRule="auto"/>
        <w:ind w:firstLine="34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>•</w:t>
      </w: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ab/>
        <w:t>умение контролировать и оценивать свою работу и ее результат.</w:t>
      </w:r>
    </w:p>
    <w:p w:rsidR="00AC3AE3" w:rsidRPr="00A4535B" w:rsidRDefault="00AC3AE3" w:rsidP="00A4535B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en-US"/>
        </w:rPr>
      </w:pPr>
      <w:r w:rsidRPr="00A4535B"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  <w:t xml:space="preserve">  </w:t>
      </w:r>
      <w:r w:rsidRPr="00A4535B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en-US"/>
        </w:rPr>
        <w:t>Метапредметные:</w:t>
      </w:r>
    </w:p>
    <w:p w:rsidR="00AC3AE3" w:rsidRPr="00A4535B" w:rsidRDefault="00AC3AE3" w:rsidP="00A4535B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  <w:t xml:space="preserve"> Регулятивные:</w:t>
      </w:r>
    </w:p>
    <w:p w:rsidR="00AC3AE3" w:rsidRPr="00A4535B" w:rsidRDefault="00AC3AE3" w:rsidP="00A4535B">
      <w:pPr>
        <w:shd w:val="clear" w:color="auto" w:fill="FFFFFF"/>
        <w:tabs>
          <w:tab w:val="left" w:pos="821"/>
        </w:tabs>
        <w:spacing w:line="360" w:lineRule="auto"/>
        <w:ind w:firstLine="34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>•</w:t>
      </w: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ab/>
        <w:t>Умение определять цель деятельности на уроке с помощью учителя;</w:t>
      </w:r>
    </w:p>
    <w:p w:rsidR="00AC3AE3" w:rsidRPr="00A4535B" w:rsidRDefault="00AC3AE3" w:rsidP="00A4535B">
      <w:pPr>
        <w:shd w:val="clear" w:color="auto" w:fill="FFFFFF"/>
        <w:tabs>
          <w:tab w:val="left" w:pos="821"/>
        </w:tabs>
        <w:spacing w:line="360" w:lineRule="auto"/>
        <w:ind w:firstLine="34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>•</w:t>
      </w: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ab/>
        <w:t>Умение находить средства для её осуществления: составление плана и определение</w:t>
      </w:r>
    </w:p>
    <w:p w:rsidR="00AC3AE3" w:rsidRPr="00A4535B" w:rsidRDefault="00AC3AE3" w:rsidP="00A4535B">
      <w:pPr>
        <w:shd w:val="clear" w:color="auto" w:fill="FFFFFF"/>
        <w:tabs>
          <w:tab w:val="left" w:pos="821"/>
        </w:tabs>
        <w:spacing w:line="360" w:lineRule="auto"/>
        <w:ind w:firstLine="34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     последовательности своих действий;</w:t>
      </w:r>
    </w:p>
    <w:p w:rsidR="00AC3AE3" w:rsidRPr="00A4535B" w:rsidRDefault="00AC3AE3" w:rsidP="00A4535B">
      <w:pPr>
        <w:shd w:val="clear" w:color="auto" w:fill="FFFFFF"/>
        <w:tabs>
          <w:tab w:val="left" w:pos="821"/>
        </w:tabs>
        <w:spacing w:line="360" w:lineRule="auto"/>
        <w:ind w:firstLine="34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>•</w:t>
      </w: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ab/>
        <w:t>Умение отличать верно, выполненное задание от неверного;</w:t>
      </w:r>
    </w:p>
    <w:p w:rsidR="00AC3AE3" w:rsidRPr="00A4535B" w:rsidRDefault="00AC3AE3" w:rsidP="00A4535B">
      <w:pPr>
        <w:shd w:val="clear" w:color="auto" w:fill="FFFFFF"/>
        <w:tabs>
          <w:tab w:val="left" w:pos="821"/>
        </w:tabs>
        <w:spacing w:line="360" w:lineRule="auto"/>
        <w:ind w:firstLine="34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>•</w:t>
      </w: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ab/>
        <w:t>Осмысливание своих поступков, умение их анализировать и объяснять.</w:t>
      </w: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br/>
      </w:r>
      <w:r w:rsidRPr="00A4535B"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  <w:t xml:space="preserve">  Познавательные:</w:t>
      </w:r>
    </w:p>
    <w:p w:rsidR="00AC3AE3" w:rsidRPr="00A4535B" w:rsidRDefault="00AC3AE3" w:rsidP="00A4535B">
      <w:pPr>
        <w:shd w:val="clear" w:color="auto" w:fill="FFFFFF"/>
        <w:tabs>
          <w:tab w:val="left" w:pos="821"/>
        </w:tabs>
        <w:spacing w:line="360" w:lineRule="auto"/>
        <w:ind w:firstLine="34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>•</w:t>
      </w: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ab/>
        <w:t>Умение находить и выделять необходимую информацию (работа с памяткой);</w:t>
      </w:r>
    </w:p>
    <w:p w:rsidR="00AC3AE3" w:rsidRPr="00A4535B" w:rsidRDefault="00AC3AE3" w:rsidP="00A4535B">
      <w:pPr>
        <w:shd w:val="clear" w:color="auto" w:fill="FFFFFF"/>
        <w:tabs>
          <w:tab w:val="left" w:pos="821"/>
        </w:tabs>
        <w:spacing w:line="360" w:lineRule="auto"/>
        <w:ind w:firstLine="34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>•</w:t>
      </w: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ab/>
        <w:t>Установление аналогии, умение передавать информацию устным, письменным и цифровым способом;</w:t>
      </w:r>
    </w:p>
    <w:p w:rsidR="00AC3AE3" w:rsidRPr="00A4535B" w:rsidRDefault="00AC3AE3" w:rsidP="00A4535B">
      <w:pPr>
        <w:shd w:val="clear" w:color="auto" w:fill="FFFFFF"/>
        <w:tabs>
          <w:tab w:val="left" w:pos="821"/>
        </w:tabs>
        <w:spacing w:line="360" w:lineRule="auto"/>
        <w:ind w:firstLine="34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>•</w:t>
      </w: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ab/>
        <w:t>Умение составлять логические цепочки, умение рассуждать и доказывать свою точку зрения;</w:t>
      </w:r>
    </w:p>
    <w:p w:rsidR="00AC3AE3" w:rsidRPr="00A4535B" w:rsidRDefault="00AC3AE3" w:rsidP="00A4535B">
      <w:pPr>
        <w:shd w:val="clear" w:color="auto" w:fill="FFFFFF"/>
        <w:tabs>
          <w:tab w:val="left" w:pos="835"/>
        </w:tabs>
        <w:spacing w:line="360" w:lineRule="auto"/>
        <w:ind w:firstLine="34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>•</w:t>
      </w: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ab/>
        <w:t>Создание алгоритма действия при решении проблем поискового характера, как</w:t>
      </w:r>
    </w:p>
    <w:p w:rsidR="00AC3AE3" w:rsidRPr="00A4535B" w:rsidRDefault="00AC3AE3" w:rsidP="00A4535B">
      <w:pPr>
        <w:shd w:val="clear" w:color="auto" w:fill="FFFFFF"/>
        <w:tabs>
          <w:tab w:val="left" w:pos="835"/>
        </w:tabs>
        <w:spacing w:line="360" w:lineRule="auto"/>
        <w:ind w:firstLine="34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    самостоятельно, так и при помощи учителя.</w:t>
      </w: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br/>
      </w:r>
      <w:r w:rsidRPr="00A4535B">
        <w:rPr>
          <w:rFonts w:ascii="Times New Roman" w:hAnsi="Times New Roman"/>
          <w:b/>
          <w:bCs/>
          <w:color w:val="000000"/>
          <w:spacing w:val="-2"/>
          <w:sz w:val="28"/>
          <w:szCs w:val="28"/>
          <w:u w:val="single"/>
          <w:lang w:eastAsia="en-US"/>
        </w:rPr>
        <w:t>Коммуникативные:</w:t>
      </w:r>
    </w:p>
    <w:p w:rsidR="00AC3AE3" w:rsidRPr="00A4535B" w:rsidRDefault="00AC3AE3" w:rsidP="00A4535B">
      <w:pPr>
        <w:widowControl w:val="0"/>
        <w:numPr>
          <w:ilvl w:val="0"/>
          <w:numId w:val="6"/>
        </w:numPr>
        <w:shd w:val="clear" w:color="auto" w:fill="FFFFFF"/>
        <w:tabs>
          <w:tab w:val="left" w:pos="308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>Умение вести беседу на уроке;</w:t>
      </w:r>
    </w:p>
    <w:p w:rsidR="00AC3AE3" w:rsidRPr="00A4535B" w:rsidRDefault="00AC3AE3" w:rsidP="00A4535B">
      <w:pPr>
        <w:widowControl w:val="0"/>
        <w:numPr>
          <w:ilvl w:val="0"/>
          <w:numId w:val="6"/>
        </w:numPr>
        <w:shd w:val="clear" w:color="auto" w:fill="FFFFFF"/>
        <w:tabs>
          <w:tab w:val="left" w:pos="308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pacing w:val="-1"/>
          <w:sz w:val="28"/>
          <w:szCs w:val="28"/>
          <w:lang w:eastAsia="en-US"/>
        </w:rPr>
        <w:t>Умение слушать и понимать речь других;</w:t>
      </w:r>
    </w:p>
    <w:p w:rsidR="00AC3AE3" w:rsidRPr="00A4535B" w:rsidRDefault="00AC3AE3" w:rsidP="00A4535B">
      <w:pPr>
        <w:widowControl w:val="0"/>
        <w:numPr>
          <w:ilvl w:val="0"/>
          <w:numId w:val="6"/>
        </w:numPr>
        <w:shd w:val="clear" w:color="auto" w:fill="FFFFFF"/>
        <w:tabs>
          <w:tab w:val="left" w:pos="308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pacing w:val="-1"/>
          <w:sz w:val="28"/>
          <w:szCs w:val="28"/>
          <w:lang w:eastAsia="en-US"/>
        </w:rPr>
        <w:t>Умение совместно договариваться о распределении роли в группе;</w:t>
      </w:r>
    </w:p>
    <w:p w:rsidR="00AC3AE3" w:rsidRPr="00A4535B" w:rsidRDefault="00AC3AE3" w:rsidP="00A4535B">
      <w:pPr>
        <w:widowControl w:val="0"/>
        <w:numPr>
          <w:ilvl w:val="0"/>
          <w:numId w:val="6"/>
        </w:numPr>
        <w:shd w:val="clear" w:color="auto" w:fill="FFFFFF"/>
        <w:tabs>
          <w:tab w:val="left" w:pos="308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>Умение выполнять различные роли в группе (лидера, исполнителя)</w:t>
      </w:r>
    </w:p>
    <w:p w:rsidR="00AC3AE3" w:rsidRPr="00A4535B" w:rsidRDefault="00AC3AE3" w:rsidP="00A4535B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  <w:t xml:space="preserve">   </w:t>
      </w:r>
      <w:r w:rsidRPr="00A4535B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en-US"/>
        </w:rPr>
        <w:t xml:space="preserve"> Личностные:</w:t>
      </w:r>
    </w:p>
    <w:p w:rsidR="00AC3AE3" w:rsidRPr="00A4535B" w:rsidRDefault="00AC3AE3" w:rsidP="00A4535B">
      <w:pPr>
        <w:widowControl w:val="0"/>
        <w:numPr>
          <w:ilvl w:val="0"/>
          <w:numId w:val="6"/>
        </w:numPr>
        <w:shd w:val="clear" w:color="auto" w:fill="FFFFFF"/>
        <w:tabs>
          <w:tab w:val="left" w:pos="308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pacing w:val="-1"/>
          <w:sz w:val="28"/>
          <w:szCs w:val="28"/>
          <w:lang w:eastAsia="en-US"/>
        </w:rPr>
        <w:t>Развитие навыков сотрудничества;</w:t>
      </w:r>
    </w:p>
    <w:p w:rsidR="00AC3AE3" w:rsidRPr="00A4535B" w:rsidRDefault="00AC3AE3" w:rsidP="00A4535B">
      <w:pPr>
        <w:widowControl w:val="0"/>
        <w:numPr>
          <w:ilvl w:val="0"/>
          <w:numId w:val="6"/>
        </w:numPr>
        <w:shd w:val="clear" w:color="auto" w:fill="FFFFFF"/>
        <w:tabs>
          <w:tab w:val="left" w:pos="308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pacing w:val="-1"/>
          <w:sz w:val="28"/>
          <w:szCs w:val="28"/>
          <w:lang w:eastAsia="en-US"/>
        </w:rPr>
        <w:t>Формирование уважительного отношения к иному мнению;</w:t>
      </w:r>
    </w:p>
    <w:p w:rsidR="00AC3AE3" w:rsidRPr="00CA3361" w:rsidRDefault="00AC3AE3" w:rsidP="00CA3361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4535B">
        <w:rPr>
          <w:rFonts w:ascii="Times New Roman" w:hAnsi="Times New Roman"/>
          <w:color w:val="000000"/>
          <w:sz w:val="28"/>
          <w:szCs w:val="28"/>
          <w:lang w:eastAsia="en-US"/>
        </w:rPr>
        <w:t xml:space="preserve">- </w:t>
      </w:r>
      <w:r w:rsidRPr="00A4535B">
        <w:rPr>
          <w:rFonts w:ascii="Times New Roman" w:hAnsi="Times New Roman"/>
          <w:color w:val="000000"/>
          <w:spacing w:val="-2"/>
          <w:sz w:val="28"/>
          <w:szCs w:val="28"/>
          <w:lang w:eastAsia="en-US"/>
        </w:rPr>
        <w:t>Понимание значения знаний для человека, желание учиться, правильно идентифицировать себя с позицией школьника</w:t>
      </w:r>
    </w:p>
    <w:p w:rsidR="00AC3AE3" w:rsidRDefault="00AC3AE3" w:rsidP="00A4535B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kern w:val="36"/>
          <w:sz w:val="24"/>
          <w:szCs w:val="24"/>
        </w:rPr>
      </w:pPr>
      <w:r w:rsidRPr="00CA3361">
        <w:rPr>
          <w:rFonts w:ascii="Times New Roman" w:hAnsi="Times New Roman"/>
          <w:b/>
          <w:bCs/>
          <w:kern w:val="36"/>
          <w:sz w:val="24"/>
          <w:szCs w:val="24"/>
        </w:rPr>
        <w:t xml:space="preserve">                              </w:t>
      </w:r>
    </w:p>
    <w:p w:rsidR="00AC3AE3" w:rsidRDefault="00AC3AE3" w:rsidP="00A4535B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AC3AE3" w:rsidRPr="00CA3361" w:rsidRDefault="00AC3AE3" w:rsidP="00A4535B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kern w:val="36"/>
          <w:sz w:val="24"/>
          <w:szCs w:val="24"/>
        </w:rPr>
        <w:t xml:space="preserve">                                   </w:t>
      </w:r>
      <w:r w:rsidRPr="00CA3361">
        <w:rPr>
          <w:rFonts w:ascii="Times New Roman" w:hAnsi="Times New Roman"/>
          <w:b/>
          <w:bCs/>
          <w:kern w:val="36"/>
          <w:sz w:val="24"/>
          <w:szCs w:val="24"/>
        </w:rPr>
        <w:t xml:space="preserve">   </w:t>
      </w:r>
      <w:r w:rsidRPr="00CA3361">
        <w:rPr>
          <w:rFonts w:ascii="Times New Roman" w:hAnsi="Times New Roman"/>
          <w:b/>
          <w:bCs/>
          <w:sz w:val="24"/>
          <w:szCs w:val="24"/>
        </w:rPr>
        <w:t>Ход урока</w:t>
      </w:r>
    </w:p>
    <w:p w:rsidR="00AC3AE3" w:rsidRPr="00CA3361" w:rsidRDefault="00AC3AE3" w:rsidP="007450C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A3361">
        <w:rPr>
          <w:rFonts w:ascii="Times New Roman" w:hAnsi="Times New Roman"/>
          <w:b/>
          <w:bCs/>
          <w:sz w:val="24"/>
          <w:szCs w:val="24"/>
        </w:rPr>
        <w:t>Организация класса (учитель)</w:t>
      </w:r>
      <w:r w:rsidRPr="00CA3361">
        <w:rPr>
          <w:rFonts w:ascii="Times New Roman" w:hAnsi="Times New Roman"/>
          <w:sz w:val="24"/>
          <w:szCs w:val="24"/>
        </w:rPr>
        <w:t xml:space="preserve"> </w:t>
      </w:r>
    </w:p>
    <w:p w:rsidR="00AC3AE3" w:rsidRPr="00CA3361" w:rsidRDefault="00AC3AE3" w:rsidP="007450CD">
      <w:pPr>
        <w:spacing w:after="100" w:line="240" w:lineRule="auto"/>
        <w:rPr>
          <w:rFonts w:ascii="Times New Roman" w:hAnsi="Times New Roman"/>
          <w:sz w:val="24"/>
          <w:szCs w:val="24"/>
        </w:rPr>
      </w:pPr>
      <w:r w:rsidRPr="00CA3361">
        <w:rPr>
          <w:rFonts w:ascii="Times New Roman" w:hAnsi="Times New Roman"/>
          <w:sz w:val="24"/>
          <w:szCs w:val="24"/>
        </w:rPr>
        <w:t>Прозвенел уже звонок,</w:t>
      </w:r>
      <w:r w:rsidRPr="00CA3361">
        <w:rPr>
          <w:rFonts w:ascii="Times New Roman" w:hAnsi="Times New Roman"/>
          <w:sz w:val="24"/>
          <w:szCs w:val="24"/>
        </w:rPr>
        <w:br/>
        <w:t>Начинается урок.</w:t>
      </w:r>
      <w:r w:rsidRPr="00CA3361">
        <w:rPr>
          <w:rFonts w:ascii="Times New Roman" w:hAnsi="Times New Roman"/>
          <w:sz w:val="24"/>
          <w:szCs w:val="24"/>
        </w:rPr>
        <w:br/>
        <w:t xml:space="preserve"> </w:t>
      </w:r>
    </w:p>
    <w:p w:rsidR="00AC3AE3" w:rsidRPr="00CA3361" w:rsidRDefault="00AC3AE3" w:rsidP="007450CD">
      <w:pPr>
        <w:spacing w:after="100" w:line="240" w:lineRule="auto"/>
        <w:rPr>
          <w:rFonts w:ascii="Times New Roman" w:hAnsi="Times New Roman"/>
          <w:sz w:val="24"/>
          <w:szCs w:val="24"/>
        </w:rPr>
      </w:pPr>
      <w:r w:rsidRPr="00CA3361">
        <w:rPr>
          <w:rFonts w:ascii="Times New Roman" w:hAnsi="Times New Roman"/>
          <w:sz w:val="24"/>
          <w:szCs w:val="24"/>
        </w:rPr>
        <w:t>Чтобы спорилось нужное дело,</w:t>
      </w:r>
      <w:r w:rsidRPr="00CA3361">
        <w:rPr>
          <w:rFonts w:ascii="Times New Roman" w:hAnsi="Times New Roman"/>
          <w:sz w:val="24"/>
          <w:szCs w:val="24"/>
        </w:rPr>
        <w:br/>
        <w:t>Чтобы в ж</w:t>
      </w:r>
      <w:r>
        <w:rPr>
          <w:rFonts w:ascii="Times New Roman" w:hAnsi="Times New Roman"/>
          <w:sz w:val="24"/>
          <w:szCs w:val="24"/>
        </w:rPr>
        <w:t>изни не знать неудач,</w:t>
      </w:r>
      <w:r>
        <w:rPr>
          <w:rFonts w:ascii="Times New Roman" w:hAnsi="Times New Roman"/>
          <w:sz w:val="24"/>
          <w:szCs w:val="24"/>
        </w:rPr>
        <w:br/>
        <w:t>Мы в путешествие</w:t>
      </w:r>
      <w:r w:rsidRPr="00CA3361">
        <w:rPr>
          <w:rFonts w:ascii="Times New Roman" w:hAnsi="Times New Roman"/>
          <w:sz w:val="24"/>
          <w:szCs w:val="24"/>
        </w:rPr>
        <w:t xml:space="preserve"> отправляемся смело</w:t>
      </w:r>
      <w:r w:rsidRPr="00CA3361">
        <w:rPr>
          <w:rFonts w:ascii="Times New Roman" w:hAnsi="Times New Roman"/>
          <w:sz w:val="24"/>
          <w:szCs w:val="24"/>
        </w:rPr>
        <w:br/>
        <w:t>В мир примеров и сложных задач.</w:t>
      </w:r>
    </w:p>
    <w:p w:rsidR="00AC3AE3" w:rsidRPr="00CA3361" w:rsidRDefault="00AC3AE3" w:rsidP="007450CD">
      <w:pPr>
        <w:spacing w:after="100" w:line="240" w:lineRule="auto"/>
        <w:rPr>
          <w:rFonts w:ascii="Times New Roman" w:hAnsi="Times New Roman"/>
          <w:sz w:val="24"/>
          <w:szCs w:val="24"/>
        </w:rPr>
      </w:pPr>
      <w:r w:rsidRPr="00CA3361">
        <w:rPr>
          <w:rFonts w:ascii="Times New Roman" w:hAnsi="Times New Roman"/>
          <w:sz w:val="24"/>
          <w:szCs w:val="24"/>
        </w:rPr>
        <w:t>-Ребята, а как вы будете работать на уроке? (внимательно, старательно, дружно)</w:t>
      </w:r>
    </w:p>
    <w:p w:rsidR="00AC3AE3" w:rsidRPr="00CA3361" w:rsidRDefault="00AC3AE3" w:rsidP="007450C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3361">
        <w:rPr>
          <w:rFonts w:ascii="Times New Roman" w:hAnsi="Times New Roman"/>
          <w:b/>
          <w:bCs/>
          <w:sz w:val="24"/>
          <w:szCs w:val="24"/>
        </w:rPr>
        <w:t>Дети хором</w:t>
      </w:r>
      <w:r w:rsidRPr="00CA3361">
        <w:rPr>
          <w:rFonts w:ascii="Times New Roman" w:hAnsi="Times New Roman"/>
          <w:sz w:val="24"/>
          <w:szCs w:val="24"/>
        </w:rPr>
        <w:t xml:space="preserve"> </w:t>
      </w:r>
    </w:p>
    <w:p w:rsidR="00AC3AE3" w:rsidRPr="00CA3361" w:rsidRDefault="00AC3AE3" w:rsidP="007450CD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CA3361">
        <w:rPr>
          <w:rFonts w:ascii="Times New Roman" w:hAnsi="Times New Roman"/>
          <w:b/>
          <w:i/>
          <w:iCs/>
          <w:sz w:val="24"/>
          <w:szCs w:val="24"/>
        </w:rPr>
        <w:t>Мы умные,</w:t>
      </w:r>
      <w:r w:rsidRPr="00CA3361">
        <w:rPr>
          <w:rFonts w:ascii="Times New Roman" w:hAnsi="Times New Roman"/>
          <w:i/>
          <w:iCs/>
          <w:sz w:val="24"/>
          <w:szCs w:val="24"/>
        </w:rPr>
        <w:t xml:space="preserve"> мы дружные,</w:t>
      </w:r>
    </w:p>
    <w:p w:rsidR="00AC3AE3" w:rsidRPr="00CA3361" w:rsidRDefault="00AC3AE3" w:rsidP="007450CD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CA3361">
        <w:rPr>
          <w:rFonts w:ascii="Times New Roman" w:hAnsi="Times New Roman"/>
          <w:b/>
          <w:i/>
          <w:iCs/>
          <w:sz w:val="24"/>
          <w:szCs w:val="24"/>
        </w:rPr>
        <w:t>Мы внимательные</w:t>
      </w:r>
      <w:r w:rsidRPr="00CA3361">
        <w:rPr>
          <w:rFonts w:ascii="Times New Roman" w:hAnsi="Times New Roman"/>
          <w:i/>
          <w:iCs/>
          <w:sz w:val="24"/>
          <w:szCs w:val="24"/>
        </w:rPr>
        <w:t>, мы старательные,</w:t>
      </w:r>
    </w:p>
    <w:p w:rsidR="00AC3AE3" w:rsidRPr="00CA3361" w:rsidRDefault="00AC3AE3" w:rsidP="007450CD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CA3361">
        <w:rPr>
          <w:rFonts w:ascii="Times New Roman" w:hAnsi="Times New Roman"/>
          <w:i/>
          <w:iCs/>
          <w:sz w:val="24"/>
          <w:szCs w:val="24"/>
        </w:rPr>
        <w:t>Мы в первом классе учимся,</w:t>
      </w:r>
    </w:p>
    <w:p w:rsidR="00AC3AE3" w:rsidRPr="00CA3361" w:rsidRDefault="00AC3AE3" w:rsidP="007450CD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CA3361">
        <w:rPr>
          <w:rFonts w:ascii="Times New Roman" w:hAnsi="Times New Roman"/>
          <w:i/>
          <w:iCs/>
          <w:sz w:val="24"/>
          <w:szCs w:val="24"/>
        </w:rPr>
        <w:t>Всё у нас получится.-</w:t>
      </w:r>
    </w:p>
    <w:p w:rsidR="00AC3AE3" w:rsidRPr="00CA3361" w:rsidRDefault="00AC3AE3" w:rsidP="007450CD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CA3361">
        <w:rPr>
          <w:rFonts w:ascii="Times New Roman" w:hAnsi="Times New Roman"/>
          <w:i/>
          <w:iCs/>
          <w:sz w:val="24"/>
          <w:szCs w:val="24"/>
        </w:rPr>
        <w:t>-Улыбнитесь новому дню и своему соседу по парте.(Слайд 1)</w:t>
      </w:r>
    </w:p>
    <w:p w:rsidR="00AC3AE3" w:rsidRPr="00CA3361" w:rsidRDefault="00AC3AE3" w:rsidP="006957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3361">
        <w:rPr>
          <w:rFonts w:ascii="Times New Roman" w:hAnsi="Times New Roman"/>
          <w:b/>
          <w:bCs/>
          <w:sz w:val="24"/>
          <w:szCs w:val="24"/>
        </w:rPr>
        <w:t>I. Сообщение целей урока, постановка проблемы</w:t>
      </w:r>
      <w:r w:rsidRPr="00CA3361">
        <w:rPr>
          <w:rFonts w:ascii="Times New Roman" w:hAnsi="Times New Roman"/>
          <w:sz w:val="24"/>
          <w:szCs w:val="24"/>
        </w:rPr>
        <w:br/>
        <w:t>- Сегодня у нас необычный урок. Мы отправляемся в путешествие по сказкам.</w:t>
      </w:r>
    </w:p>
    <w:p w:rsidR="00AC3AE3" w:rsidRPr="00CA3361" w:rsidRDefault="00AC3AE3" w:rsidP="006957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3361">
        <w:rPr>
          <w:rFonts w:ascii="Times New Roman" w:hAnsi="Times New Roman"/>
          <w:sz w:val="24"/>
          <w:szCs w:val="24"/>
        </w:rPr>
        <w:t>-Сегодня на уроке мы  постараемся показать нашим гостям всё, что узнали на предыдущих уроках.</w:t>
      </w:r>
    </w:p>
    <w:p w:rsidR="00AC3AE3" w:rsidRDefault="00AC3AE3" w:rsidP="00CB51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3361">
        <w:rPr>
          <w:rFonts w:ascii="Times New Roman" w:hAnsi="Times New Roman"/>
          <w:b/>
          <w:bCs/>
          <w:sz w:val="24"/>
          <w:szCs w:val="24"/>
        </w:rPr>
        <w:t>II. Актуализация знаний:</w:t>
      </w:r>
      <w:r w:rsidRPr="00CA3361">
        <w:rPr>
          <w:rFonts w:ascii="Times New Roman" w:hAnsi="Times New Roman"/>
          <w:sz w:val="24"/>
          <w:szCs w:val="24"/>
        </w:rPr>
        <w:t xml:space="preserve"> </w:t>
      </w:r>
    </w:p>
    <w:p w:rsidR="00AC3AE3" w:rsidRDefault="00AC3AE3" w:rsidP="00CB51A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Отгадайте загадку:</w:t>
      </w:r>
    </w:p>
    <w:p w:rsidR="00AC3AE3" w:rsidRDefault="00AC3AE3" w:rsidP="00CB51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3AE3" w:rsidRPr="00D4644D" w:rsidRDefault="00AC3AE3" w:rsidP="00A4535B">
      <w:pPr>
        <w:spacing w:after="0"/>
        <w:rPr>
          <w:rFonts w:ascii="Times New Roman" w:hAnsi="Times New Roman"/>
          <w:sz w:val="24"/>
          <w:szCs w:val="24"/>
          <w:lang w:eastAsia="en-US"/>
        </w:rPr>
      </w:pPr>
      <w:r w:rsidRPr="00D4644D">
        <w:rPr>
          <w:rFonts w:ascii="Times New Roman" w:hAnsi="Times New Roman"/>
          <w:sz w:val="24"/>
          <w:szCs w:val="24"/>
          <w:lang w:eastAsia="en-US"/>
        </w:rPr>
        <w:t>Мальчик с Азбукой под мышкой-</w:t>
      </w:r>
    </w:p>
    <w:p w:rsidR="00AC3AE3" w:rsidRPr="00D4644D" w:rsidRDefault="00AC3AE3" w:rsidP="00A4535B">
      <w:pPr>
        <w:spacing w:after="0"/>
        <w:rPr>
          <w:rFonts w:ascii="Times New Roman" w:hAnsi="Times New Roman"/>
          <w:sz w:val="24"/>
          <w:szCs w:val="24"/>
          <w:lang w:eastAsia="en-US"/>
        </w:rPr>
      </w:pPr>
      <w:r w:rsidRPr="00D4644D">
        <w:rPr>
          <w:rFonts w:ascii="Times New Roman" w:hAnsi="Times New Roman"/>
          <w:sz w:val="24"/>
          <w:szCs w:val="24"/>
          <w:lang w:eastAsia="en-US"/>
        </w:rPr>
        <w:t>Деревянный шалунишка.</w:t>
      </w:r>
    </w:p>
    <w:p w:rsidR="00AC3AE3" w:rsidRPr="00D4644D" w:rsidRDefault="00AC3AE3" w:rsidP="00A4535B">
      <w:pPr>
        <w:spacing w:after="0"/>
        <w:rPr>
          <w:rFonts w:ascii="Times New Roman" w:hAnsi="Times New Roman"/>
          <w:sz w:val="24"/>
          <w:szCs w:val="24"/>
          <w:lang w:eastAsia="en-US"/>
        </w:rPr>
      </w:pPr>
      <w:r w:rsidRPr="00D4644D">
        <w:rPr>
          <w:rFonts w:ascii="Times New Roman" w:hAnsi="Times New Roman"/>
          <w:sz w:val="24"/>
          <w:szCs w:val="24"/>
          <w:lang w:eastAsia="en-US"/>
        </w:rPr>
        <w:t>Победил он Карабаса,</w:t>
      </w:r>
    </w:p>
    <w:p w:rsidR="00AC3AE3" w:rsidRPr="00D4644D" w:rsidRDefault="00AC3AE3" w:rsidP="00A4535B">
      <w:pPr>
        <w:spacing w:after="0"/>
        <w:rPr>
          <w:rFonts w:ascii="Times New Roman" w:hAnsi="Times New Roman"/>
          <w:sz w:val="24"/>
          <w:szCs w:val="24"/>
          <w:lang w:eastAsia="en-US"/>
        </w:rPr>
      </w:pPr>
      <w:r w:rsidRPr="00D4644D">
        <w:rPr>
          <w:rFonts w:ascii="Times New Roman" w:hAnsi="Times New Roman"/>
          <w:sz w:val="24"/>
          <w:szCs w:val="24"/>
          <w:lang w:eastAsia="en-US"/>
        </w:rPr>
        <w:t>Не подвёл друзей ни разу.</w:t>
      </w:r>
    </w:p>
    <w:p w:rsidR="00AC3AE3" w:rsidRPr="00D4644D" w:rsidRDefault="00AC3AE3" w:rsidP="00A4535B">
      <w:pPr>
        <w:spacing w:after="0"/>
        <w:rPr>
          <w:rFonts w:ascii="Times New Roman" w:hAnsi="Times New Roman"/>
          <w:sz w:val="24"/>
          <w:szCs w:val="24"/>
          <w:lang w:eastAsia="en-US"/>
        </w:rPr>
      </w:pPr>
      <w:r w:rsidRPr="00D4644D">
        <w:rPr>
          <w:rFonts w:ascii="Times New Roman" w:hAnsi="Times New Roman"/>
          <w:sz w:val="24"/>
          <w:szCs w:val="24"/>
          <w:lang w:eastAsia="en-US"/>
        </w:rPr>
        <w:t>Кто не слушался Мальвину?</w:t>
      </w:r>
    </w:p>
    <w:p w:rsidR="00AC3AE3" w:rsidRPr="00D4644D" w:rsidRDefault="00AC3AE3" w:rsidP="00A4535B">
      <w:pPr>
        <w:spacing w:after="0"/>
        <w:rPr>
          <w:rFonts w:ascii="Times New Roman" w:hAnsi="Times New Roman"/>
          <w:sz w:val="24"/>
          <w:szCs w:val="24"/>
          <w:lang w:eastAsia="en-US"/>
        </w:rPr>
      </w:pPr>
      <w:r w:rsidRPr="00D4644D">
        <w:rPr>
          <w:rFonts w:ascii="Times New Roman" w:hAnsi="Times New Roman"/>
          <w:sz w:val="24"/>
          <w:szCs w:val="24"/>
          <w:lang w:eastAsia="en-US"/>
        </w:rPr>
        <w:t>Глупый ,добрый….. (Буратино.)</w:t>
      </w:r>
    </w:p>
    <w:p w:rsidR="00AC3AE3" w:rsidRDefault="00AC3AE3" w:rsidP="00A4535B">
      <w:pPr>
        <w:spacing w:after="0"/>
        <w:rPr>
          <w:rFonts w:ascii="Times New Roman" w:hAnsi="Times New Roman"/>
          <w:b/>
          <w:sz w:val="24"/>
          <w:szCs w:val="24"/>
          <w:lang w:eastAsia="en-US"/>
        </w:rPr>
      </w:pPr>
    </w:p>
    <w:p w:rsidR="00AC3AE3" w:rsidRDefault="00AC3AE3" w:rsidP="00D4644D">
      <w:pPr>
        <w:spacing w:after="0"/>
        <w:rPr>
          <w:rFonts w:ascii="Times New Roman" w:hAnsi="Times New Roman"/>
          <w:b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Сценка «Мальвина и Буратино»</w:t>
      </w:r>
    </w:p>
    <w:p w:rsidR="00AC3AE3" w:rsidRPr="00CA3361" w:rsidRDefault="00AC3AE3" w:rsidP="00A4535B">
      <w:pPr>
        <w:spacing w:after="0"/>
        <w:rPr>
          <w:rFonts w:ascii="Times New Roman" w:hAnsi="Times New Roman"/>
          <w:b/>
          <w:sz w:val="24"/>
          <w:szCs w:val="24"/>
          <w:lang w:eastAsia="en-US"/>
        </w:rPr>
      </w:pPr>
    </w:p>
    <w:p w:rsidR="00AC3AE3" w:rsidRPr="00CA3361" w:rsidRDefault="00AC3AE3" w:rsidP="00A4535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A3361">
        <w:rPr>
          <w:rFonts w:ascii="Times New Roman" w:hAnsi="Times New Roman"/>
          <w:b/>
          <w:sz w:val="24"/>
          <w:szCs w:val="24"/>
        </w:rPr>
        <w:t>Мальвина</w:t>
      </w:r>
      <w:r>
        <w:rPr>
          <w:rFonts w:ascii="Times New Roman" w:hAnsi="Times New Roman"/>
          <w:sz w:val="24"/>
          <w:szCs w:val="24"/>
        </w:rPr>
        <w:t>: С</w:t>
      </w:r>
      <w:r w:rsidRPr="00CA3361">
        <w:rPr>
          <w:rFonts w:ascii="Times New Roman" w:hAnsi="Times New Roman"/>
          <w:sz w:val="24"/>
          <w:szCs w:val="24"/>
        </w:rPr>
        <w:t xml:space="preserve">ядьте, положите руки перед собой. </w:t>
      </w:r>
      <w:r>
        <w:rPr>
          <w:rFonts w:ascii="Times New Roman" w:hAnsi="Times New Roman"/>
          <w:sz w:val="24"/>
          <w:szCs w:val="24"/>
        </w:rPr>
        <w:t>Не горбитесь. Мы займёмся матема</w:t>
      </w:r>
      <w:r w:rsidRPr="00CA3361">
        <w:rPr>
          <w:rFonts w:ascii="Times New Roman" w:hAnsi="Times New Roman"/>
          <w:sz w:val="24"/>
          <w:szCs w:val="24"/>
        </w:rPr>
        <w:t>тикой. У вас в кармане два яблока.</w:t>
      </w:r>
    </w:p>
    <w:p w:rsidR="00AC3AE3" w:rsidRPr="00CA3361" w:rsidRDefault="00AC3AE3" w:rsidP="00A4535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A3361">
        <w:rPr>
          <w:rFonts w:ascii="Times New Roman" w:hAnsi="Times New Roman"/>
          <w:b/>
          <w:sz w:val="24"/>
          <w:szCs w:val="24"/>
        </w:rPr>
        <w:t>Буратино</w:t>
      </w:r>
      <w:r>
        <w:rPr>
          <w:rFonts w:ascii="Times New Roman" w:hAnsi="Times New Roman"/>
          <w:sz w:val="24"/>
          <w:szCs w:val="24"/>
        </w:rPr>
        <w:t>:</w:t>
      </w:r>
      <w:r w:rsidRPr="00CA3361">
        <w:rPr>
          <w:rFonts w:ascii="Times New Roman" w:hAnsi="Times New Roman"/>
          <w:sz w:val="24"/>
          <w:szCs w:val="24"/>
        </w:rPr>
        <w:t> (хлопает по карманам). Врёте, ни одного.</w:t>
      </w:r>
    </w:p>
    <w:p w:rsidR="00AC3AE3" w:rsidRPr="00CA3361" w:rsidRDefault="00AC3AE3" w:rsidP="00A4535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A3361">
        <w:rPr>
          <w:rFonts w:ascii="Times New Roman" w:hAnsi="Times New Roman"/>
          <w:b/>
          <w:sz w:val="24"/>
          <w:szCs w:val="24"/>
        </w:rPr>
        <w:t>Мальвина</w:t>
      </w:r>
      <w:r>
        <w:rPr>
          <w:rFonts w:ascii="Times New Roman" w:hAnsi="Times New Roman"/>
          <w:sz w:val="24"/>
          <w:szCs w:val="24"/>
        </w:rPr>
        <w:t xml:space="preserve">: </w:t>
      </w:r>
      <w:r w:rsidRPr="00CA3361">
        <w:rPr>
          <w:rFonts w:ascii="Times New Roman" w:hAnsi="Times New Roman"/>
          <w:sz w:val="24"/>
          <w:szCs w:val="24"/>
        </w:rPr>
        <w:t>(терпеливо). Я говорю: предположим, что у вас в кармане два яблока. Некто взял у вас одно яблоко. Сколько осталось яблок?</w:t>
      </w:r>
    </w:p>
    <w:p w:rsidR="00AC3AE3" w:rsidRPr="00CA3361" w:rsidRDefault="00AC3AE3" w:rsidP="00A4535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A3361">
        <w:rPr>
          <w:rFonts w:ascii="Times New Roman" w:hAnsi="Times New Roman"/>
          <w:b/>
          <w:sz w:val="24"/>
          <w:szCs w:val="24"/>
        </w:rPr>
        <w:t>Буратино</w:t>
      </w:r>
      <w:r>
        <w:rPr>
          <w:rFonts w:ascii="Times New Roman" w:hAnsi="Times New Roman"/>
          <w:sz w:val="24"/>
          <w:szCs w:val="24"/>
        </w:rPr>
        <w:t>:</w:t>
      </w:r>
      <w:r w:rsidRPr="00CA3361">
        <w:rPr>
          <w:rFonts w:ascii="Times New Roman" w:hAnsi="Times New Roman"/>
          <w:sz w:val="24"/>
          <w:szCs w:val="24"/>
        </w:rPr>
        <w:t xml:space="preserve"> (уверенно). Два!</w:t>
      </w:r>
    </w:p>
    <w:p w:rsidR="00AC3AE3" w:rsidRPr="00CA3361" w:rsidRDefault="00AC3AE3" w:rsidP="00A4535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A3361">
        <w:rPr>
          <w:rFonts w:ascii="Times New Roman" w:hAnsi="Times New Roman"/>
          <w:b/>
          <w:sz w:val="24"/>
          <w:szCs w:val="24"/>
        </w:rPr>
        <w:t>Мальвина</w:t>
      </w:r>
      <w:r>
        <w:rPr>
          <w:rFonts w:ascii="Times New Roman" w:hAnsi="Times New Roman"/>
          <w:sz w:val="24"/>
          <w:szCs w:val="24"/>
        </w:rPr>
        <w:t>:</w:t>
      </w:r>
      <w:r w:rsidRPr="00CA3361">
        <w:rPr>
          <w:rFonts w:ascii="Times New Roman" w:hAnsi="Times New Roman"/>
          <w:sz w:val="24"/>
          <w:szCs w:val="24"/>
        </w:rPr>
        <w:t>(умоляюще). Подумайте хорошенько!</w:t>
      </w:r>
    </w:p>
    <w:p w:rsidR="00AC3AE3" w:rsidRPr="00CA3361" w:rsidRDefault="00AC3AE3" w:rsidP="00A4535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A3361">
        <w:rPr>
          <w:rFonts w:ascii="Times New Roman" w:hAnsi="Times New Roman"/>
          <w:b/>
          <w:sz w:val="24"/>
          <w:szCs w:val="24"/>
        </w:rPr>
        <w:t>Буратино</w:t>
      </w:r>
      <w:r>
        <w:rPr>
          <w:rFonts w:ascii="Times New Roman" w:hAnsi="Times New Roman"/>
          <w:sz w:val="24"/>
          <w:szCs w:val="24"/>
        </w:rPr>
        <w:t xml:space="preserve">: </w:t>
      </w:r>
      <w:r w:rsidRPr="00CA3361">
        <w:rPr>
          <w:rFonts w:ascii="Times New Roman" w:hAnsi="Times New Roman"/>
          <w:sz w:val="24"/>
          <w:szCs w:val="24"/>
        </w:rPr>
        <w:t>Два!</w:t>
      </w:r>
    </w:p>
    <w:p w:rsidR="00AC3AE3" w:rsidRPr="00CA3361" w:rsidRDefault="00AC3AE3" w:rsidP="00A4535B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CA3361">
        <w:rPr>
          <w:rFonts w:ascii="Times New Roman" w:hAnsi="Times New Roman"/>
          <w:b/>
          <w:sz w:val="24"/>
          <w:szCs w:val="24"/>
        </w:rPr>
        <w:t>Мальвина</w:t>
      </w:r>
      <w:r>
        <w:rPr>
          <w:rFonts w:ascii="Times New Roman" w:hAnsi="Times New Roman"/>
          <w:sz w:val="24"/>
          <w:szCs w:val="24"/>
        </w:rPr>
        <w:t>:</w:t>
      </w:r>
      <w:r w:rsidRPr="00CA3361">
        <w:rPr>
          <w:rFonts w:ascii="Times New Roman" w:hAnsi="Times New Roman"/>
          <w:sz w:val="24"/>
          <w:szCs w:val="24"/>
        </w:rPr>
        <w:t xml:space="preserve"> (с удивлением). Почему?</w:t>
      </w:r>
      <w:r w:rsidRPr="00CA336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</w:t>
      </w:r>
    </w:p>
    <w:p w:rsidR="00AC3AE3" w:rsidRPr="00CA3361" w:rsidRDefault="00AC3AE3" w:rsidP="00A4535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A3361">
        <w:rPr>
          <w:rFonts w:ascii="Times New Roman" w:hAnsi="Times New Roman"/>
          <w:b/>
          <w:sz w:val="24"/>
          <w:szCs w:val="24"/>
        </w:rPr>
        <w:t>Буратино</w:t>
      </w:r>
      <w:r>
        <w:rPr>
          <w:rFonts w:ascii="Times New Roman" w:hAnsi="Times New Roman"/>
          <w:sz w:val="24"/>
          <w:szCs w:val="24"/>
        </w:rPr>
        <w:t>:</w:t>
      </w:r>
      <w:r w:rsidRPr="00CA3361">
        <w:rPr>
          <w:rFonts w:ascii="Times New Roman" w:hAnsi="Times New Roman"/>
          <w:sz w:val="24"/>
          <w:szCs w:val="24"/>
        </w:rPr>
        <w:t xml:space="preserve"> Я же не отдам Некту  яблок, хоть он дерись!</w:t>
      </w:r>
    </w:p>
    <w:p w:rsidR="00AC3AE3" w:rsidRPr="00CA3361" w:rsidRDefault="00AC3AE3" w:rsidP="00A4535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A3361">
        <w:rPr>
          <w:rFonts w:ascii="Times New Roman" w:hAnsi="Times New Roman"/>
          <w:b/>
          <w:sz w:val="24"/>
          <w:szCs w:val="24"/>
        </w:rPr>
        <w:t xml:space="preserve"> Мальвина</w:t>
      </w:r>
      <w:r>
        <w:rPr>
          <w:rFonts w:ascii="Times New Roman" w:hAnsi="Times New Roman"/>
          <w:sz w:val="24"/>
          <w:szCs w:val="24"/>
        </w:rPr>
        <w:t>:</w:t>
      </w:r>
      <w:r w:rsidRPr="00CA3361">
        <w:rPr>
          <w:rFonts w:ascii="Times New Roman" w:hAnsi="Times New Roman"/>
          <w:sz w:val="24"/>
          <w:szCs w:val="24"/>
        </w:rPr>
        <w:t xml:space="preserve"> У вас нет никаких способностей к математике. </w:t>
      </w:r>
    </w:p>
    <w:p w:rsidR="00AC3AE3" w:rsidRPr="00CA3361" w:rsidRDefault="00AC3AE3" w:rsidP="00A4535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A3361">
        <w:rPr>
          <w:rFonts w:ascii="Times New Roman" w:hAnsi="Times New Roman"/>
          <w:b/>
          <w:sz w:val="24"/>
          <w:szCs w:val="24"/>
        </w:rPr>
        <w:t>Буратино</w:t>
      </w:r>
      <w:r>
        <w:rPr>
          <w:rFonts w:ascii="Times New Roman" w:hAnsi="Times New Roman"/>
          <w:sz w:val="24"/>
          <w:szCs w:val="24"/>
        </w:rPr>
        <w:t>:</w:t>
      </w:r>
      <w:r w:rsidRPr="00CA3361">
        <w:rPr>
          <w:rFonts w:ascii="Times New Roman" w:hAnsi="Times New Roman"/>
          <w:sz w:val="24"/>
          <w:szCs w:val="24"/>
        </w:rPr>
        <w:t xml:space="preserve"> Нашлась воспитательница, подумаешь! </w:t>
      </w:r>
    </w:p>
    <w:p w:rsidR="00AC3AE3" w:rsidRPr="00CA3361" w:rsidRDefault="00AC3AE3" w:rsidP="00A4535B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A3361">
        <w:rPr>
          <w:rFonts w:ascii="Times New Roman" w:hAnsi="Times New Roman"/>
          <w:b/>
          <w:sz w:val="24"/>
          <w:szCs w:val="24"/>
        </w:rPr>
        <w:t>Учитель:</w:t>
      </w:r>
      <w:r w:rsidRPr="00CA3361">
        <w:rPr>
          <w:rFonts w:ascii="Times New Roman" w:hAnsi="Times New Roman"/>
          <w:sz w:val="24"/>
          <w:szCs w:val="24"/>
        </w:rPr>
        <w:t xml:space="preserve"> Успокойся, Буратино, не надо ссориться. Садись  к нам на урок и всему научишься. </w:t>
      </w:r>
    </w:p>
    <w:p w:rsidR="00AC3AE3" w:rsidRPr="00CA3361" w:rsidRDefault="00AC3AE3" w:rsidP="00CA3361">
      <w:pPr>
        <w:pStyle w:val="NormalWeb"/>
      </w:pPr>
      <w:r w:rsidRPr="00CA3361">
        <w:rPr>
          <w:b/>
        </w:rPr>
        <w:t>Мальвина:</w:t>
      </w:r>
      <w:r w:rsidRPr="00CA3361">
        <w:t xml:space="preserve"> А знаете ли вы, откуда мы с Буратино пришли к вам? </w:t>
      </w:r>
    </w:p>
    <w:p w:rsidR="00AC3AE3" w:rsidRPr="00CA3361" w:rsidRDefault="00AC3AE3" w:rsidP="00CA3361">
      <w:pPr>
        <w:pStyle w:val="NormalWeb"/>
      </w:pPr>
      <w:r w:rsidRPr="00CA3361">
        <w:rPr>
          <w:b/>
        </w:rPr>
        <w:t>Дети:</w:t>
      </w:r>
      <w:r w:rsidRPr="00CA3361">
        <w:t xml:space="preserve"> из сказки «Приключения Буратино ил</w:t>
      </w:r>
      <w:r>
        <w:t>и Золотой ключик»  А</w:t>
      </w:r>
      <w:r w:rsidRPr="00CA3361">
        <w:t>.Н.Толстого.</w:t>
      </w:r>
    </w:p>
    <w:p w:rsidR="00AC3AE3" w:rsidRPr="00CA3361" w:rsidRDefault="00AC3AE3" w:rsidP="00CB51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3AE3" w:rsidRPr="00CA3361" w:rsidRDefault="00AC3AE3" w:rsidP="00CB51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3361">
        <w:rPr>
          <w:rFonts w:ascii="Times New Roman" w:hAnsi="Times New Roman"/>
          <w:sz w:val="24"/>
          <w:szCs w:val="24"/>
        </w:rPr>
        <w:t>Путешествие будет долгим и интересным, чтобы не сбиться с правильного курса, будьте внимательны!  Итак, в путь!</w:t>
      </w:r>
      <w:r>
        <w:rPr>
          <w:rFonts w:ascii="Times New Roman" w:hAnsi="Times New Roman"/>
          <w:sz w:val="24"/>
          <w:szCs w:val="24"/>
        </w:rPr>
        <w:t xml:space="preserve"> А</w:t>
      </w:r>
      <w:r w:rsidRPr="00CA3361">
        <w:rPr>
          <w:rFonts w:ascii="Times New Roman" w:hAnsi="Times New Roman"/>
          <w:sz w:val="24"/>
          <w:szCs w:val="24"/>
        </w:rPr>
        <w:t xml:space="preserve"> ты Мальвина будешь помогать мне.</w:t>
      </w:r>
    </w:p>
    <w:p w:rsidR="00AC3AE3" w:rsidRPr="00CA3361" w:rsidRDefault="00AC3AE3" w:rsidP="00CB51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3AE3" w:rsidRPr="00CA3361" w:rsidRDefault="00AC3AE3" w:rsidP="00A4535B">
      <w:pPr>
        <w:pStyle w:val="NormalWeb"/>
        <w:shd w:val="clear" w:color="auto" w:fill="FFFFFF"/>
        <w:spacing w:before="0" w:beforeAutospacing="0" w:after="150" w:afterAutospacing="0"/>
      </w:pPr>
      <w:r w:rsidRPr="00CA3361">
        <w:t>Разминка:</w:t>
      </w:r>
      <w:r w:rsidRPr="00CA3361">
        <w:br/>
      </w:r>
      <w:r w:rsidRPr="00CA3361">
        <w:rPr>
          <w:b/>
          <w:bCs/>
          <w:color w:val="333333"/>
        </w:rPr>
        <w:t>Сколько:</w:t>
      </w:r>
    </w:p>
    <w:p w:rsidR="00AC3AE3" w:rsidRPr="00CA3361" w:rsidRDefault="00AC3AE3" w:rsidP="00A4535B">
      <w:pPr>
        <w:pStyle w:val="NormalWeb"/>
        <w:shd w:val="clear" w:color="auto" w:fill="FFFFFF"/>
        <w:spacing w:before="0" w:beforeAutospacing="0" w:after="150" w:afterAutospacing="0"/>
        <w:rPr>
          <w:color w:val="333333"/>
        </w:rPr>
      </w:pPr>
      <w:r w:rsidRPr="00CA3361">
        <w:rPr>
          <w:b/>
          <w:bCs/>
          <w:color w:val="333333"/>
        </w:rPr>
        <w:t>- Пальцев на двух руках? (10)</w:t>
      </w:r>
    </w:p>
    <w:p w:rsidR="00AC3AE3" w:rsidRPr="00CA3361" w:rsidRDefault="00AC3AE3" w:rsidP="00A4535B">
      <w:pPr>
        <w:pStyle w:val="NormalWeb"/>
        <w:shd w:val="clear" w:color="auto" w:fill="FFFFFF"/>
        <w:spacing w:before="0" w:beforeAutospacing="0" w:after="150" w:afterAutospacing="0"/>
        <w:rPr>
          <w:color w:val="333333"/>
        </w:rPr>
      </w:pPr>
      <w:r w:rsidRPr="00CA3361">
        <w:rPr>
          <w:b/>
          <w:bCs/>
          <w:color w:val="333333"/>
        </w:rPr>
        <w:t>- Дней в неделе? (7)</w:t>
      </w:r>
    </w:p>
    <w:p w:rsidR="00AC3AE3" w:rsidRPr="00CA3361" w:rsidRDefault="00AC3AE3" w:rsidP="00A4535B">
      <w:pPr>
        <w:pStyle w:val="NormalWeb"/>
        <w:shd w:val="clear" w:color="auto" w:fill="FFFFFF"/>
        <w:spacing w:before="0" w:beforeAutospacing="0" w:after="150" w:afterAutospacing="0"/>
        <w:rPr>
          <w:color w:val="333333"/>
        </w:rPr>
      </w:pPr>
      <w:r w:rsidRPr="00CA3361">
        <w:rPr>
          <w:b/>
          <w:bCs/>
          <w:color w:val="333333"/>
        </w:rPr>
        <w:t>- Из них выходных? (2)</w:t>
      </w:r>
    </w:p>
    <w:p w:rsidR="00AC3AE3" w:rsidRPr="00CA3361" w:rsidRDefault="00AC3AE3" w:rsidP="00A4535B">
      <w:pPr>
        <w:pStyle w:val="NormalWeb"/>
        <w:shd w:val="clear" w:color="auto" w:fill="FFFFFF"/>
        <w:spacing w:before="0" w:beforeAutospacing="0" w:after="150" w:afterAutospacing="0"/>
        <w:rPr>
          <w:color w:val="333333"/>
        </w:rPr>
      </w:pPr>
      <w:r w:rsidRPr="00CA3361">
        <w:rPr>
          <w:b/>
          <w:bCs/>
          <w:color w:val="333333"/>
        </w:rPr>
        <w:t>- Какое число идёт при счёте девятым?(9)</w:t>
      </w:r>
    </w:p>
    <w:p w:rsidR="00AC3AE3" w:rsidRPr="00CA3361" w:rsidRDefault="00AC3AE3" w:rsidP="00A4535B">
      <w:pPr>
        <w:pStyle w:val="NormalWeb"/>
        <w:shd w:val="clear" w:color="auto" w:fill="FFFFFF"/>
        <w:spacing w:before="0" w:beforeAutospacing="0" w:after="150" w:afterAutospacing="0"/>
        <w:rPr>
          <w:color w:val="333333"/>
        </w:rPr>
      </w:pPr>
      <w:r w:rsidRPr="00CA3361">
        <w:rPr>
          <w:b/>
          <w:bCs/>
          <w:color w:val="333333"/>
        </w:rPr>
        <w:t>- По сколько  Глаз и бровей у человека? (по 2)</w:t>
      </w:r>
    </w:p>
    <w:p w:rsidR="00AC3AE3" w:rsidRPr="00CA3361" w:rsidRDefault="00AC3AE3" w:rsidP="00A4535B">
      <w:pPr>
        <w:pStyle w:val="NormalWeb"/>
        <w:shd w:val="clear" w:color="auto" w:fill="FFFFFF"/>
        <w:spacing w:before="0" w:beforeAutospacing="0" w:after="150" w:afterAutospacing="0"/>
        <w:rPr>
          <w:color w:val="333333"/>
        </w:rPr>
      </w:pPr>
      <w:r w:rsidRPr="00CA3361">
        <w:rPr>
          <w:b/>
          <w:bCs/>
          <w:color w:val="333333"/>
        </w:rPr>
        <w:t>- Сколько хвостов у восьми кошек? (8)</w:t>
      </w:r>
    </w:p>
    <w:p w:rsidR="00AC3AE3" w:rsidRPr="00CA3361" w:rsidRDefault="00AC3AE3" w:rsidP="00A4535B">
      <w:pPr>
        <w:pStyle w:val="NormalWeb"/>
        <w:shd w:val="clear" w:color="auto" w:fill="FFFFFF"/>
        <w:spacing w:before="0" w:beforeAutospacing="0" w:after="150" w:afterAutospacing="0"/>
        <w:rPr>
          <w:color w:val="333333"/>
        </w:rPr>
      </w:pPr>
      <w:r w:rsidRPr="00CA3361">
        <w:rPr>
          <w:b/>
          <w:bCs/>
          <w:color w:val="333333"/>
        </w:rPr>
        <w:t>- Когда козе исполнится семь лет. Что будет дальше? (Пойдёт восьмой).</w:t>
      </w:r>
    </w:p>
    <w:p w:rsidR="00AC3AE3" w:rsidRPr="00CA3361" w:rsidRDefault="00AC3AE3" w:rsidP="00A4535B">
      <w:pPr>
        <w:pStyle w:val="NormalWeb"/>
        <w:shd w:val="clear" w:color="auto" w:fill="FFFFFF"/>
        <w:spacing w:before="0" w:beforeAutospacing="0" w:after="150" w:afterAutospacing="0"/>
        <w:rPr>
          <w:color w:val="333333"/>
        </w:rPr>
      </w:pPr>
      <w:r w:rsidRPr="00CA3361">
        <w:rPr>
          <w:b/>
          <w:bCs/>
          <w:color w:val="333333"/>
        </w:rPr>
        <w:t>- Сколько лап у одной собаки? (4)</w:t>
      </w:r>
    </w:p>
    <w:p w:rsidR="00AC3AE3" w:rsidRPr="00CA3361" w:rsidRDefault="00AC3AE3" w:rsidP="00A4535B">
      <w:pPr>
        <w:pStyle w:val="NormalWeb"/>
        <w:shd w:val="clear" w:color="auto" w:fill="FFFFFF"/>
        <w:spacing w:before="0" w:beforeAutospacing="0" w:after="150" w:afterAutospacing="0"/>
        <w:rPr>
          <w:color w:val="333333"/>
        </w:rPr>
      </w:pPr>
      <w:r w:rsidRPr="00CA3361">
        <w:rPr>
          <w:b/>
          <w:bCs/>
          <w:color w:val="333333"/>
        </w:rPr>
        <w:t>- Каким по счету днём недели является суббота? (6)</w:t>
      </w:r>
    </w:p>
    <w:p w:rsidR="00AC3AE3" w:rsidRPr="00CA3361" w:rsidRDefault="00AC3AE3" w:rsidP="00A4535B">
      <w:pPr>
        <w:pStyle w:val="NormalWeb"/>
        <w:shd w:val="clear" w:color="auto" w:fill="FFFFFF"/>
        <w:spacing w:before="0" w:beforeAutospacing="0" w:after="150" w:afterAutospacing="0"/>
        <w:rPr>
          <w:color w:val="333333"/>
        </w:rPr>
      </w:pPr>
      <w:r w:rsidRPr="00CA3361">
        <w:rPr>
          <w:b/>
          <w:bCs/>
          <w:color w:val="333333"/>
        </w:rPr>
        <w:t>- Пальцев на ноге?(5)</w:t>
      </w:r>
    </w:p>
    <w:p w:rsidR="00AC3AE3" w:rsidRPr="00CA3361" w:rsidRDefault="00AC3AE3" w:rsidP="00A4535B">
      <w:pPr>
        <w:pStyle w:val="NormalWeb"/>
        <w:shd w:val="clear" w:color="auto" w:fill="FFFFFF"/>
        <w:spacing w:before="0" w:beforeAutospacing="0" w:after="150" w:afterAutospacing="0"/>
        <w:rPr>
          <w:color w:val="333333"/>
        </w:rPr>
      </w:pPr>
      <w:r w:rsidRPr="00CA3361">
        <w:rPr>
          <w:b/>
          <w:bCs/>
          <w:color w:val="333333"/>
        </w:rPr>
        <w:t>- Гномов у Белоснежки?(7)</w:t>
      </w:r>
    </w:p>
    <w:p w:rsidR="00AC3AE3" w:rsidRPr="00CA3361" w:rsidRDefault="00AC3AE3" w:rsidP="00A4535B">
      <w:pPr>
        <w:pStyle w:val="NormalWeb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CA3361">
        <w:rPr>
          <w:b/>
          <w:bCs/>
          <w:color w:val="333333"/>
        </w:rPr>
        <w:t>- Ты да я, да мы с тобой. Сколько всего?(2)</w:t>
      </w:r>
    </w:p>
    <w:p w:rsidR="00AC3AE3" w:rsidRPr="00CA3361" w:rsidRDefault="00AC3AE3" w:rsidP="00F21029">
      <w:pPr>
        <w:rPr>
          <w:rFonts w:ascii="Times New Roman" w:hAnsi="Times New Roman"/>
          <w:b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Учитель:</w:t>
      </w:r>
    </w:p>
    <w:p w:rsidR="00AC3AE3" w:rsidRPr="00CA3361" w:rsidRDefault="00AC3AE3" w:rsidP="00F21029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 xml:space="preserve">Наступила весна, поют птицы, ярко светит солнце. Хочется, чтобы у всех было хорошее настроение. Сегодня мы будем путешествовать с героиней </w:t>
      </w:r>
      <w:r>
        <w:rPr>
          <w:rFonts w:ascii="Times New Roman" w:hAnsi="Times New Roman"/>
          <w:sz w:val="24"/>
          <w:szCs w:val="24"/>
          <w:lang w:eastAsia="en-US"/>
        </w:rPr>
        <w:t xml:space="preserve">ещё </w:t>
      </w:r>
      <w:r w:rsidRPr="00CA3361">
        <w:rPr>
          <w:rFonts w:ascii="Times New Roman" w:hAnsi="Times New Roman"/>
          <w:sz w:val="24"/>
          <w:szCs w:val="24"/>
          <w:lang w:eastAsia="en-US"/>
        </w:rPr>
        <w:t>одной сказки. Послушайте загадку и скажите, как её зовут.</w:t>
      </w:r>
    </w:p>
    <w:p w:rsidR="00AC3AE3" w:rsidRPr="00CA3361" w:rsidRDefault="00AC3AE3" w:rsidP="00D4644D">
      <w:pPr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                                                          Мальвина: </w:t>
      </w:r>
      <w:r w:rsidRPr="00CA3361">
        <w:rPr>
          <w:rFonts w:ascii="Times New Roman" w:hAnsi="Times New Roman"/>
          <w:b/>
          <w:sz w:val="24"/>
          <w:szCs w:val="24"/>
          <w:lang w:eastAsia="en-US"/>
        </w:rPr>
        <w:t>Загадка</w:t>
      </w:r>
    </w:p>
    <w:p w:rsidR="00AC3AE3" w:rsidRPr="00CA3361" w:rsidRDefault="00AC3AE3" w:rsidP="00F21029">
      <w:pPr>
        <w:jc w:val="center"/>
        <w:rPr>
          <w:rFonts w:ascii="Times New Roman" w:hAnsi="Times New Roman"/>
          <w:i/>
          <w:sz w:val="24"/>
          <w:szCs w:val="24"/>
          <w:lang w:eastAsia="en-US"/>
        </w:rPr>
      </w:pPr>
      <w:r w:rsidRPr="00CA3361">
        <w:rPr>
          <w:rFonts w:ascii="Times New Roman" w:hAnsi="Times New Roman"/>
          <w:i/>
          <w:sz w:val="24"/>
          <w:szCs w:val="24"/>
          <w:lang w:eastAsia="en-US"/>
        </w:rPr>
        <w:t>Бабушка девочку очень любила,</w:t>
      </w:r>
    </w:p>
    <w:p w:rsidR="00AC3AE3" w:rsidRPr="00CA3361" w:rsidRDefault="00AC3AE3" w:rsidP="00F21029">
      <w:pPr>
        <w:jc w:val="center"/>
        <w:rPr>
          <w:rFonts w:ascii="Times New Roman" w:hAnsi="Times New Roman"/>
          <w:i/>
          <w:sz w:val="24"/>
          <w:szCs w:val="24"/>
          <w:lang w:eastAsia="en-US"/>
        </w:rPr>
      </w:pPr>
      <w:r w:rsidRPr="00CA3361">
        <w:rPr>
          <w:rFonts w:ascii="Times New Roman" w:hAnsi="Times New Roman"/>
          <w:i/>
          <w:sz w:val="24"/>
          <w:szCs w:val="24"/>
          <w:lang w:eastAsia="en-US"/>
        </w:rPr>
        <w:t>Шапочку красную ей подарила</w:t>
      </w:r>
    </w:p>
    <w:p w:rsidR="00AC3AE3" w:rsidRPr="00CA3361" w:rsidRDefault="00AC3AE3" w:rsidP="00F21029">
      <w:pPr>
        <w:jc w:val="center"/>
        <w:rPr>
          <w:rFonts w:ascii="Times New Roman" w:hAnsi="Times New Roman"/>
          <w:i/>
          <w:sz w:val="24"/>
          <w:szCs w:val="24"/>
          <w:lang w:eastAsia="en-US"/>
        </w:rPr>
      </w:pPr>
      <w:r w:rsidRPr="00CA3361">
        <w:rPr>
          <w:rFonts w:ascii="Times New Roman" w:hAnsi="Times New Roman"/>
          <w:i/>
          <w:sz w:val="24"/>
          <w:szCs w:val="24"/>
          <w:lang w:eastAsia="en-US"/>
        </w:rPr>
        <w:t xml:space="preserve">Девочка имя забыла своё </w:t>
      </w:r>
    </w:p>
    <w:p w:rsidR="00AC3AE3" w:rsidRPr="00CA3361" w:rsidRDefault="00AC3AE3" w:rsidP="00F21029">
      <w:pPr>
        <w:jc w:val="center"/>
        <w:rPr>
          <w:rFonts w:ascii="Times New Roman" w:hAnsi="Times New Roman"/>
          <w:i/>
          <w:sz w:val="24"/>
          <w:szCs w:val="24"/>
          <w:lang w:eastAsia="en-US"/>
        </w:rPr>
      </w:pPr>
      <w:r w:rsidRPr="00CA3361">
        <w:rPr>
          <w:rFonts w:ascii="Times New Roman" w:hAnsi="Times New Roman"/>
          <w:i/>
          <w:sz w:val="24"/>
          <w:szCs w:val="24"/>
          <w:lang w:eastAsia="en-US"/>
        </w:rPr>
        <w:t>Ну, отгадайте,  как звали её?</w:t>
      </w:r>
    </w:p>
    <w:p w:rsidR="00AC3AE3" w:rsidRDefault="00AC3AE3" w:rsidP="00F21029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Дети. (Красная Шапочка)</w:t>
      </w:r>
    </w:p>
    <w:p w:rsidR="00AC3AE3" w:rsidRDefault="00AC3AE3" w:rsidP="00F21029">
      <w:pPr>
        <w:rPr>
          <w:rFonts w:ascii="Times New Roman" w:hAnsi="Times New Roman"/>
          <w:sz w:val="24"/>
          <w:szCs w:val="24"/>
          <w:lang w:eastAsia="en-US"/>
        </w:rPr>
      </w:pPr>
      <w:r w:rsidRPr="00903164">
        <w:rPr>
          <w:rFonts w:ascii="Times New Roman" w:hAnsi="Times New Roman"/>
          <w:b/>
          <w:sz w:val="24"/>
          <w:szCs w:val="24"/>
          <w:lang w:eastAsia="en-US"/>
        </w:rPr>
        <w:t>Учитель:</w:t>
      </w:r>
      <w:r>
        <w:rPr>
          <w:rFonts w:ascii="Times New Roman" w:hAnsi="Times New Roman"/>
          <w:sz w:val="24"/>
          <w:szCs w:val="24"/>
          <w:lang w:eastAsia="en-US"/>
        </w:rPr>
        <w:t xml:space="preserve"> Кто автор сказки «Красная шапочка»?  ( Шарль Перро- французский писатель)</w:t>
      </w:r>
    </w:p>
    <w:p w:rsidR="00AC3AE3" w:rsidRPr="00CA3361" w:rsidRDefault="00AC3AE3" w:rsidP="00F21029">
      <w:pPr>
        <w:rPr>
          <w:rFonts w:ascii="Times New Roman" w:hAnsi="Times New Roman"/>
          <w:sz w:val="24"/>
          <w:szCs w:val="24"/>
          <w:lang w:eastAsia="en-US"/>
        </w:rPr>
      </w:pPr>
      <w:r w:rsidRPr="00A83C4B">
        <w:rPr>
          <w:rFonts w:ascii="Times New Roman" w:hAnsi="Times New Roman"/>
          <w:b/>
          <w:sz w:val="24"/>
          <w:szCs w:val="24"/>
          <w:lang w:eastAsia="en-US"/>
        </w:rPr>
        <w:t>Красная Шапочка:</w:t>
      </w:r>
      <w:r>
        <w:rPr>
          <w:rFonts w:ascii="Times New Roman" w:hAnsi="Times New Roman"/>
          <w:sz w:val="24"/>
          <w:szCs w:val="24"/>
          <w:lang w:eastAsia="en-US"/>
        </w:rPr>
        <w:t xml:space="preserve"> Здравствуйте. Я получила приглашение попутешествовать вместе с вами на уроке </w:t>
      </w:r>
    </w:p>
    <w:p w:rsidR="00AC3AE3" w:rsidRPr="00CA3361" w:rsidRDefault="00AC3AE3" w:rsidP="00F21029">
      <w:pPr>
        <w:rPr>
          <w:rFonts w:ascii="Times New Roman" w:hAnsi="Times New Roman"/>
          <w:sz w:val="24"/>
          <w:szCs w:val="24"/>
          <w:lang w:eastAsia="en-US"/>
        </w:rPr>
      </w:pPr>
      <w:r w:rsidRPr="00FC7003">
        <w:rPr>
          <w:rFonts w:ascii="Times New Roman" w:hAnsi="Times New Roman"/>
          <w:noProof/>
          <w:sz w:val="24"/>
          <w:szCs w:val="24"/>
        </w:rPr>
        <w:pict>
          <v:shape id="Рисунок 1" o:spid="_x0000_i1026" type="#_x0000_t75" alt="сканирование0001" style="width:68.25pt;height:93.75pt;visibility:visible">
            <v:imagedata r:id="rId6" o:title="" chromakey="white"/>
          </v:shape>
        </w:pict>
      </w:r>
    </w:p>
    <w:p w:rsidR="00AC3AE3" w:rsidRPr="00CA3361" w:rsidRDefault="00AC3AE3" w:rsidP="00F21029">
      <w:pPr>
        <w:jc w:val="center"/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Мама на</w:t>
      </w:r>
      <w:r>
        <w:rPr>
          <w:rFonts w:ascii="Times New Roman" w:hAnsi="Times New Roman"/>
          <w:sz w:val="24"/>
          <w:szCs w:val="24"/>
          <w:lang w:eastAsia="en-US"/>
        </w:rPr>
        <w:t>пекла пирожков и попросила меня</w:t>
      </w:r>
      <w:r w:rsidRPr="00CA3361">
        <w:rPr>
          <w:rFonts w:ascii="Times New Roman" w:hAnsi="Times New Roman"/>
          <w:sz w:val="24"/>
          <w:szCs w:val="24"/>
          <w:lang w:eastAsia="en-US"/>
        </w:rPr>
        <w:t xml:space="preserve"> отнести их бабушке. Путь бу</w:t>
      </w:r>
      <w:r>
        <w:rPr>
          <w:rFonts w:ascii="Times New Roman" w:hAnsi="Times New Roman"/>
          <w:sz w:val="24"/>
          <w:szCs w:val="24"/>
          <w:lang w:eastAsia="en-US"/>
        </w:rPr>
        <w:t xml:space="preserve">дет нелёгкий, но я думаю, что вы поможете </w:t>
      </w:r>
      <w:r w:rsidRPr="00CA3361">
        <w:rPr>
          <w:rFonts w:ascii="Times New Roman" w:hAnsi="Times New Roman"/>
          <w:sz w:val="24"/>
          <w:szCs w:val="24"/>
          <w:lang w:eastAsia="en-US"/>
        </w:rPr>
        <w:t xml:space="preserve"> добраться до бабушки. Чтобы не сбиться с дороги мама  на</w:t>
      </w:r>
      <w:r>
        <w:rPr>
          <w:rFonts w:ascii="Times New Roman" w:hAnsi="Times New Roman"/>
          <w:sz w:val="24"/>
          <w:szCs w:val="24"/>
          <w:lang w:eastAsia="en-US"/>
        </w:rPr>
        <w:t xml:space="preserve">рисовала план, которому нужно </w:t>
      </w:r>
      <w:r w:rsidRPr="00CA3361">
        <w:rPr>
          <w:rFonts w:ascii="Times New Roman" w:hAnsi="Times New Roman"/>
          <w:sz w:val="24"/>
          <w:szCs w:val="24"/>
          <w:lang w:eastAsia="en-US"/>
        </w:rPr>
        <w:t xml:space="preserve"> следовать.</w:t>
      </w:r>
    </w:p>
    <w:p w:rsidR="00AC3AE3" w:rsidRDefault="00AC3AE3" w:rsidP="003C62E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BA0290">
        <w:rPr>
          <w:rFonts w:ascii="Times New Roman" w:hAnsi="Times New Roman"/>
          <w:sz w:val="28"/>
          <w:szCs w:val="28"/>
        </w:rPr>
        <w:object w:dxaOrig="7205" w:dyaOrig="5401">
          <v:shape id="_x0000_i1027" type="#_x0000_t75" style="width:219.75pt;height:213pt" o:ole="">
            <v:imagedata r:id="rId7" o:title=""/>
          </v:shape>
          <o:OLEObject Type="Embed" ProgID="PowerPoint.Slide.12" ShapeID="_x0000_i1027" DrawAspect="Content" ObjectID="_1698488970" r:id="rId8"/>
        </w:object>
      </w:r>
    </w:p>
    <w:p w:rsidR="00AC3AE3" w:rsidRPr="00CA3361" w:rsidRDefault="00AC3AE3" w:rsidP="00F21029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Учитель.</w:t>
      </w:r>
      <w:r w:rsidRPr="00CA3361">
        <w:rPr>
          <w:rFonts w:ascii="Times New Roman" w:hAnsi="Times New Roman"/>
          <w:sz w:val="24"/>
          <w:szCs w:val="24"/>
          <w:lang w:eastAsia="en-US"/>
        </w:rPr>
        <w:t xml:space="preserve"> Итак,  первое препятств</w:t>
      </w:r>
      <w:r>
        <w:rPr>
          <w:rFonts w:ascii="Times New Roman" w:hAnsi="Times New Roman"/>
          <w:sz w:val="24"/>
          <w:szCs w:val="24"/>
          <w:lang w:eastAsia="en-US"/>
        </w:rPr>
        <w:t>ие, болото, чтобы его пройти</w:t>
      </w:r>
      <w:r w:rsidRPr="00CA3361">
        <w:rPr>
          <w:rFonts w:ascii="Times New Roman" w:hAnsi="Times New Roman"/>
          <w:sz w:val="24"/>
          <w:szCs w:val="24"/>
          <w:lang w:eastAsia="en-US"/>
        </w:rPr>
        <w:t>,  нужно разгадать шифр.</w:t>
      </w:r>
    </w:p>
    <w:p w:rsidR="00AC3AE3" w:rsidRPr="00CA3361" w:rsidRDefault="00AC3AE3" w:rsidP="00F21029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 xml:space="preserve">1.Арифметический  диктант. </w:t>
      </w:r>
      <w:r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Pr="00A83C4B">
        <w:rPr>
          <w:rFonts w:ascii="Times New Roman" w:hAnsi="Times New Roman"/>
          <w:sz w:val="24"/>
          <w:szCs w:val="24"/>
          <w:lang w:eastAsia="en-US"/>
        </w:rPr>
        <w:t>( Красная Шапочка записывает у доски)</w:t>
      </w:r>
    </w:p>
    <w:p w:rsidR="00AC3AE3" w:rsidRPr="00CA3361" w:rsidRDefault="00AC3AE3" w:rsidP="00F21029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Запишите число:</w:t>
      </w:r>
    </w:p>
    <w:p w:rsidR="00AC3AE3" w:rsidRPr="00CA3361" w:rsidRDefault="00AC3AE3" w:rsidP="00F21029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-состоящее из 1 дес. и 2 ед.</w:t>
      </w:r>
    </w:p>
    <w:p w:rsidR="00AC3AE3" w:rsidRPr="00CA3361" w:rsidRDefault="00AC3AE3" w:rsidP="00F21029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-на единицу меньше, чем число 14</w:t>
      </w:r>
    </w:p>
    <w:p w:rsidR="00AC3AE3" w:rsidRPr="00CA3361" w:rsidRDefault="00AC3AE3" w:rsidP="00F21029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-стоящее,  между числом 10 и 12</w:t>
      </w:r>
    </w:p>
    <w:p w:rsidR="00AC3AE3" w:rsidRPr="00CA3361" w:rsidRDefault="00AC3AE3" w:rsidP="00F21029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-на единицу больше, чем число 18</w:t>
      </w:r>
    </w:p>
    <w:p w:rsidR="00AC3AE3" w:rsidRPr="00CA3361" w:rsidRDefault="00AC3AE3" w:rsidP="00F21029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- следующее за числом 17</w:t>
      </w:r>
    </w:p>
    <w:p w:rsidR="00AC3AE3" w:rsidRPr="00CA3361" w:rsidRDefault="00AC3AE3" w:rsidP="00F21029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Проверка</w:t>
      </w:r>
      <w:r w:rsidRPr="00CA3361">
        <w:rPr>
          <w:rFonts w:ascii="Times New Roman" w:hAnsi="Times New Roman"/>
          <w:sz w:val="24"/>
          <w:szCs w:val="24"/>
          <w:lang w:eastAsia="en-US"/>
        </w:rPr>
        <w:t>:  12, 13, 11, 19,18</w:t>
      </w:r>
    </w:p>
    <w:p w:rsidR="00AC3AE3" w:rsidRPr="00CA3361" w:rsidRDefault="00AC3AE3" w:rsidP="00F21029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-какое число самое маленькое?</w:t>
      </w:r>
    </w:p>
    <w:p w:rsidR="00AC3AE3" w:rsidRPr="00CA3361" w:rsidRDefault="00AC3AE3" w:rsidP="00F21029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-какое число самое большое?</w:t>
      </w:r>
    </w:p>
    <w:p w:rsidR="00AC3AE3" w:rsidRPr="00CA3361" w:rsidRDefault="00AC3AE3" w:rsidP="00F21029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Запишите числа в порядке возрастания.  11, 12, 13, 18, 19.</w:t>
      </w:r>
    </w:p>
    <w:p w:rsidR="00AC3AE3" w:rsidRPr="00CA3361" w:rsidRDefault="00AC3AE3" w:rsidP="00F21029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 xml:space="preserve">-Какие числа записали? </w:t>
      </w:r>
    </w:p>
    <w:p w:rsidR="00AC3AE3" w:rsidRPr="00CA3361" w:rsidRDefault="00AC3AE3" w:rsidP="00F21029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 xml:space="preserve"> ( Двузначные)</w:t>
      </w:r>
    </w:p>
    <w:p w:rsidR="00AC3AE3" w:rsidRPr="00CA3361" w:rsidRDefault="00AC3AE3" w:rsidP="00F21029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Давайте посмотрим на экран, всё ли так. (2 слайд)</w:t>
      </w:r>
    </w:p>
    <w:p w:rsidR="00AC3AE3" w:rsidRPr="00CA3361" w:rsidRDefault="00AC3AE3" w:rsidP="00F21029">
      <w:pPr>
        <w:rPr>
          <w:rFonts w:ascii="Times New Roman" w:hAnsi="Times New Roman"/>
          <w:b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Учитель.</w:t>
      </w:r>
    </w:p>
    <w:p w:rsidR="00AC3AE3" w:rsidRPr="00CA3361" w:rsidRDefault="00AC3AE3" w:rsidP="00F21029">
      <w:pPr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i/>
          <w:sz w:val="24"/>
          <w:szCs w:val="24"/>
          <w:lang w:eastAsia="en-US"/>
        </w:rPr>
        <w:t xml:space="preserve">Молодцы! Вы справились с первым препятствием, в маршрутном листе закрасьте кружок зеленым цветом. </w:t>
      </w:r>
    </w:p>
    <w:p w:rsidR="00AC3AE3" w:rsidRPr="00CA3361" w:rsidRDefault="00AC3AE3" w:rsidP="00F21029">
      <w:pPr>
        <w:rPr>
          <w:rFonts w:ascii="Times New Roman" w:hAnsi="Times New Roman"/>
          <w:b/>
          <w:i/>
          <w:sz w:val="24"/>
          <w:szCs w:val="24"/>
          <w:lang w:eastAsia="en-US"/>
        </w:rPr>
      </w:pPr>
    </w:p>
    <w:p w:rsidR="00AC3AE3" w:rsidRPr="00CA3361" w:rsidRDefault="00AC3AE3" w:rsidP="00F21029">
      <w:pPr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i/>
          <w:sz w:val="24"/>
          <w:szCs w:val="24"/>
          <w:lang w:eastAsia="en-US"/>
        </w:rPr>
        <w:t>2.</w:t>
      </w:r>
      <w:r w:rsidRPr="00CA3361">
        <w:rPr>
          <w:rFonts w:ascii="Times New Roman" w:hAnsi="Times New Roman"/>
          <w:sz w:val="24"/>
          <w:szCs w:val="24"/>
          <w:lang w:eastAsia="en-US"/>
        </w:rPr>
        <w:t>А на нашем пути непроходимый лес, чтобы его пройти нужно вспомнить состав чисел.</w:t>
      </w:r>
    </w:p>
    <w:p w:rsidR="00AC3AE3" w:rsidRPr="00CA3361" w:rsidRDefault="00AC3AE3" w:rsidP="003C62EB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sz w:val="24"/>
          <w:szCs w:val="24"/>
        </w:rPr>
      </w:pPr>
      <w:r w:rsidRPr="00CA3361">
        <w:rPr>
          <w:rFonts w:ascii="Times New Roman" w:hAnsi="Times New Roman"/>
          <w:sz w:val="24"/>
          <w:szCs w:val="24"/>
        </w:rPr>
        <w:t xml:space="preserve">              17               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CA3361">
        <w:rPr>
          <w:rFonts w:ascii="Times New Roman" w:hAnsi="Times New Roman"/>
          <w:sz w:val="24"/>
          <w:szCs w:val="24"/>
        </w:rPr>
        <w:t xml:space="preserve">  18</w:t>
      </w:r>
      <w:r w:rsidRPr="00CA3361">
        <w:rPr>
          <w:rFonts w:ascii="Times New Roman" w:hAnsi="Times New Roman"/>
          <w:b/>
          <w:i/>
          <w:sz w:val="24"/>
          <w:szCs w:val="24"/>
        </w:rPr>
        <w:t xml:space="preserve">                    </w:t>
      </w:r>
      <w:r>
        <w:rPr>
          <w:rFonts w:ascii="Times New Roman" w:hAnsi="Times New Roman"/>
          <w:b/>
          <w:i/>
          <w:sz w:val="24"/>
          <w:szCs w:val="24"/>
        </w:rPr>
        <w:t xml:space="preserve">   </w:t>
      </w:r>
      <w:r w:rsidRPr="00CA3361">
        <w:rPr>
          <w:rFonts w:ascii="Times New Roman" w:hAnsi="Times New Roman"/>
          <w:b/>
          <w:i/>
          <w:sz w:val="24"/>
          <w:szCs w:val="24"/>
        </w:rPr>
        <w:t xml:space="preserve">   </w:t>
      </w:r>
      <w:r w:rsidRPr="00A83C4B">
        <w:rPr>
          <w:rFonts w:ascii="Times New Roman" w:hAnsi="Times New Roman"/>
          <w:sz w:val="24"/>
          <w:szCs w:val="24"/>
        </w:rPr>
        <w:t xml:space="preserve"> 16</w:t>
      </w:r>
      <w:r w:rsidRPr="00CA3361">
        <w:rPr>
          <w:rFonts w:ascii="Times New Roman" w:hAnsi="Times New Roman"/>
          <w:b/>
          <w:i/>
          <w:sz w:val="24"/>
          <w:szCs w:val="24"/>
        </w:rPr>
        <w:t xml:space="preserve">  </w:t>
      </w:r>
    </w:p>
    <w:p w:rsidR="00AC3AE3" w:rsidRPr="00CA3361" w:rsidRDefault="00AC3AE3" w:rsidP="003C62EB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 w:rsidRPr="00FC7003">
        <w:rPr>
          <w:rFonts w:ascii="Times New Roman" w:hAnsi="Times New Roman"/>
          <w:noProof/>
          <w:sz w:val="24"/>
          <w:szCs w:val="24"/>
        </w:rPr>
        <w:pict>
          <v:shape id="Рисунок 0" o:spid="_x0000_i1028" type="#_x0000_t75" alt="Безымянный.bmp" style="width:91.5pt;height:2in;visibility:visible">
            <v:imagedata r:id="rId9" o:title=""/>
          </v:shape>
        </w:pict>
      </w:r>
      <w:r w:rsidRPr="00FC7003">
        <w:rPr>
          <w:rFonts w:ascii="Times New Roman" w:hAnsi="Times New Roman"/>
          <w:noProof/>
          <w:sz w:val="24"/>
          <w:szCs w:val="24"/>
        </w:rPr>
        <w:pict>
          <v:shape id="_x0000_i1029" type="#_x0000_t75" alt="Безымянный.bmp" style="width:91.5pt;height:2in;visibility:visible">
            <v:imagedata r:id="rId9" o:title=""/>
          </v:shape>
        </w:pict>
      </w:r>
      <w:r w:rsidRPr="00FC7003">
        <w:rPr>
          <w:rFonts w:ascii="Times New Roman" w:hAnsi="Times New Roman"/>
          <w:noProof/>
          <w:sz w:val="24"/>
          <w:szCs w:val="24"/>
        </w:rPr>
        <w:pict>
          <v:shape id="_x0000_i1030" type="#_x0000_t75" alt="Безымянный.bmp" style="width:91.5pt;height:2in;visibility:visible">
            <v:imagedata r:id="rId9" o:title=""/>
          </v:shape>
        </w:pict>
      </w:r>
    </w:p>
    <w:p w:rsidR="00AC3AE3" w:rsidRPr="00CA3361" w:rsidRDefault="00AC3AE3" w:rsidP="00742318">
      <w:pPr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i/>
          <w:sz w:val="24"/>
          <w:szCs w:val="24"/>
          <w:lang w:eastAsia="en-US"/>
        </w:rPr>
        <w:t>Учитель.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Зачем нужно знать состав чисел?</w:t>
      </w:r>
    </w:p>
    <w:p w:rsidR="00AC3AE3" w:rsidRPr="00CA3361" w:rsidRDefault="00AC3AE3" w:rsidP="00742318">
      <w:pPr>
        <w:rPr>
          <w:rFonts w:ascii="Times New Roman" w:hAnsi="Times New Roman"/>
          <w:b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Дети.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Зная,  состав чисел мы сможем решить примеры на сложение и вычитание. Повторить правила как найти слагаемое, уменьшаемое, вычитаемое. (Хором).</w:t>
      </w:r>
    </w:p>
    <w:p w:rsidR="00AC3AE3" w:rsidRPr="00CA3361" w:rsidRDefault="00AC3AE3" w:rsidP="00742318">
      <w:pPr>
        <w:rPr>
          <w:rFonts w:ascii="Times New Roman" w:hAnsi="Times New Roman"/>
          <w:b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3.Работа над новым материалом:</w:t>
      </w:r>
    </w:p>
    <w:p w:rsidR="00AC3AE3" w:rsidRPr="00CA3361" w:rsidRDefault="00AC3AE3" w:rsidP="00742318">
      <w:pPr>
        <w:contextualSpacing/>
        <w:rPr>
          <w:rFonts w:ascii="Times New Roman" w:hAnsi="Times New Roman"/>
          <w:b/>
          <w:sz w:val="24"/>
          <w:szCs w:val="24"/>
          <w:lang w:eastAsia="en-US"/>
        </w:rPr>
      </w:pPr>
    </w:p>
    <w:p w:rsidR="00AC3AE3" w:rsidRPr="00CA3361" w:rsidRDefault="00AC3AE3" w:rsidP="00742318">
      <w:p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На пути Красной Шапочки мудрая сова. Нужно выполнить её задание.</w:t>
      </w:r>
    </w:p>
    <w:p w:rsidR="00AC3AE3" w:rsidRPr="00CA3361" w:rsidRDefault="00AC3AE3" w:rsidP="00742318">
      <w:p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На какие две группы можно разделить эти примеры?</w:t>
      </w:r>
    </w:p>
    <w:p w:rsidR="00AC3AE3" w:rsidRPr="00CA3361" w:rsidRDefault="00AC3AE3" w:rsidP="00742318">
      <w:pPr>
        <w:ind w:left="720"/>
        <w:contextualSpacing/>
        <w:rPr>
          <w:rFonts w:ascii="Times New Roman" w:hAnsi="Times New Roman"/>
          <w:sz w:val="24"/>
          <w:szCs w:val="24"/>
          <w:lang w:eastAsia="en-US"/>
        </w:rPr>
      </w:pPr>
    </w:p>
    <w:p w:rsidR="00AC3AE3" w:rsidRPr="00CA3361" w:rsidRDefault="00AC3AE3" w:rsidP="00742318">
      <w:pPr>
        <w:tabs>
          <w:tab w:val="left" w:pos="3105"/>
        </w:tabs>
        <w:ind w:left="720"/>
        <w:contextualSpacing/>
        <w:rPr>
          <w:rFonts w:ascii="Times New Roman" w:hAnsi="Times New Roman"/>
          <w:b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8+7 , 18-9,   17-9, 8+8, 9+7, 17-8</w:t>
      </w:r>
    </w:p>
    <w:p w:rsidR="00AC3AE3" w:rsidRPr="00CA3361" w:rsidRDefault="00AC3AE3" w:rsidP="00742318">
      <w:pPr>
        <w:tabs>
          <w:tab w:val="left" w:pos="3105"/>
        </w:tabs>
        <w:ind w:left="720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Дети:</w:t>
      </w:r>
      <w:r w:rsidRPr="00CA3361">
        <w:rPr>
          <w:rFonts w:ascii="Times New Roman" w:hAnsi="Times New Roman"/>
          <w:sz w:val="24"/>
          <w:szCs w:val="24"/>
          <w:lang w:eastAsia="en-US"/>
        </w:rPr>
        <w:t xml:space="preserve">  1 группа – примеры на сложение, вторая группа примеры на вычитание.</w:t>
      </w:r>
    </w:p>
    <w:p w:rsidR="00AC3AE3" w:rsidRPr="00CA3361" w:rsidRDefault="00AC3AE3" w:rsidP="00742318">
      <w:pPr>
        <w:tabs>
          <w:tab w:val="center" w:pos="2651"/>
        </w:tabs>
        <w:ind w:left="720"/>
        <w:contextualSpacing/>
        <w:rPr>
          <w:rFonts w:ascii="Times New Roman" w:hAnsi="Times New Roman"/>
          <w:b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8+7</w:t>
      </w:r>
      <w:r w:rsidRPr="00CA3361">
        <w:rPr>
          <w:rFonts w:ascii="Times New Roman" w:hAnsi="Times New Roman"/>
          <w:b/>
          <w:sz w:val="24"/>
          <w:szCs w:val="24"/>
          <w:lang w:eastAsia="en-US"/>
        </w:rPr>
        <w:tab/>
        <w:t xml:space="preserve">     18-9</w:t>
      </w:r>
    </w:p>
    <w:p w:rsidR="00AC3AE3" w:rsidRPr="00CA3361" w:rsidRDefault="00AC3AE3" w:rsidP="00742318">
      <w:pPr>
        <w:tabs>
          <w:tab w:val="left" w:pos="3105"/>
        </w:tabs>
        <w:ind w:left="720"/>
        <w:contextualSpacing/>
        <w:rPr>
          <w:rFonts w:ascii="Times New Roman" w:hAnsi="Times New Roman"/>
          <w:b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 xml:space="preserve">9+7                    </w:t>
      </w:r>
      <w:r>
        <w:rPr>
          <w:rFonts w:ascii="Times New Roman" w:hAnsi="Times New Roman"/>
          <w:b/>
          <w:sz w:val="24"/>
          <w:szCs w:val="24"/>
          <w:lang w:eastAsia="en-US"/>
        </w:rPr>
        <w:t xml:space="preserve">      </w:t>
      </w:r>
      <w:r w:rsidRPr="00CA3361">
        <w:rPr>
          <w:rFonts w:ascii="Times New Roman" w:hAnsi="Times New Roman"/>
          <w:b/>
          <w:sz w:val="24"/>
          <w:szCs w:val="24"/>
          <w:lang w:eastAsia="en-US"/>
        </w:rPr>
        <w:t>17-9</w:t>
      </w:r>
    </w:p>
    <w:p w:rsidR="00AC3AE3" w:rsidRPr="00CA3361" w:rsidRDefault="00AC3AE3" w:rsidP="00742318">
      <w:pPr>
        <w:tabs>
          <w:tab w:val="center" w:pos="2651"/>
        </w:tabs>
        <w:ind w:left="720"/>
        <w:contextualSpacing/>
        <w:rPr>
          <w:rFonts w:ascii="Times New Roman" w:hAnsi="Times New Roman"/>
          <w:b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8+8</w:t>
      </w:r>
      <w:r w:rsidRPr="00CA3361">
        <w:rPr>
          <w:rFonts w:ascii="Times New Roman" w:hAnsi="Times New Roman"/>
          <w:b/>
          <w:sz w:val="24"/>
          <w:szCs w:val="24"/>
          <w:lang w:eastAsia="en-US"/>
        </w:rPr>
        <w:tab/>
        <w:t xml:space="preserve">     17-8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А какие примеры, мы ещё не учились решать?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Как вы думаете,  какова тема и цель нашего урока - путешествия?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Дети.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Мы будем учиться решать новые примеры на вычитание.</w:t>
      </w:r>
    </w:p>
    <w:p w:rsidR="00AC3AE3" w:rsidRPr="00CA3361" w:rsidRDefault="00AC3AE3" w:rsidP="00742318">
      <w:pPr>
        <w:rPr>
          <w:rFonts w:ascii="Times New Roman" w:hAnsi="Times New Roman"/>
          <w:b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3.Работа над новым материалом:</w:t>
      </w:r>
    </w:p>
    <w:p w:rsidR="00AC3AE3" w:rsidRPr="00CA3361" w:rsidRDefault="00AC3AE3" w:rsidP="00742318">
      <w:pPr>
        <w:rPr>
          <w:rFonts w:ascii="Times New Roman" w:hAnsi="Times New Roman"/>
          <w:b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 xml:space="preserve">Учитель. 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Выложите число 17 красными и синими кружками в 2 ряда. Как будем выкладывать?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</w:p>
    <w:p w:rsidR="00AC3AE3" w:rsidRPr="00CA3361" w:rsidRDefault="00AC3AE3" w:rsidP="00742318">
      <w:pPr>
        <w:rPr>
          <w:rFonts w:ascii="Times New Roman" w:hAnsi="Times New Roman"/>
          <w:color w:val="FF0000"/>
          <w:sz w:val="24"/>
          <w:szCs w:val="24"/>
          <w:lang w:eastAsia="en-US"/>
        </w:rPr>
      </w:pPr>
      <w:r w:rsidRPr="00CA3361">
        <w:rPr>
          <w:rFonts w:ascii="Times New Roman" w:hAnsi="Times New Roman"/>
          <w:color w:val="FF0000"/>
          <w:sz w:val="24"/>
          <w:szCs w:val="24"/>
          <w:lang w:eastAsia="en-US"/>
        </w:rPr>
        <w:t>OOOOOOOOOO</w:t>
      </w:r>
    </w:p>
    <w:p w:rsidR="00AC3AE3" w:rsidRPr="00CA3361" w:rsidRDefault="00AC3AE3" w:rsidP="00742318">
      <w:pPr>
        <w:rPr>
          <w:rFonts w:ascii="Times New Roman" w:hAnsi="Times New Roman"/>
          <w:color w:val="548DD4"/>
          <w:sz w:val="24"/>
          <w:szCs w:val="24"/>
          <w:lang w:eastAsia="en-US"/>
        </w:rPr>
      </w:pPr>
      <w:r w:rsidRPr="00CA3361">
        <w:rPr>
          <w:rFonts w:ascii="Times New Roman" w:hAnsi="Times New Roman"/>
          <w:color w:val="548DD4"/>
          <w:sz w:val="24"/>
          <w:szCs w:val="24"/>
          <w:lang w:eastAsia="en-US"/>
        </w:rPr>
        <w:t>OOOOOOO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Вычтите из 17 -8, как сделать удобнее?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Сначала отнимаем 7, а потом от 10 ещё 1.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Как это записать?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Дети.</w:t>
      </w:r>
    </w:p>
    <w:p w:rsidR="00AC3AE3" w:rsidRPr="00CA3361" w:rsidRDefault="00AC3AE3" w:rsidP="00742318">
      <w:pPr>
        <w:rPr>
          <w:rFonts w:ascii="Times New Roman" w:hAnsi="Times New Roman"/>
          <w:b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17-7-1=9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Кто попробует объяснить следующий пример сам без кружочков?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Дети.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Объясняют решение следующих примеров</w:t>
      </w:r>
    </w:p>
    <w:p w:rsidR="00AC3AE3" w:rsidRPr="00CA3361" w:rsidRDefault="00AC3AE3" w:rsidP="00742318">
      <w:pPr>
        <w:rPr>
          <w:rFonts w:ascii="Times New Roman" w:hAnsi="Times New Roman"/>
          <w:b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17 – 9</w:t>
      </w:r>
    </w:p>
    <w:p w:rsidR="00AC3AE3" w:rsidRPr="00CA3361" w:rsidRDefault="00AC3AE3" w:rsidP="00742318">
      <w:pPr>
        <w:rPr>
          <w:rFonts w:ascii="Times New Roman" w:hAnsi="Times New Roman"/>
          <w:b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18-9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 xml:space="preserve"> Учитель. </w:t>
      </w:r>
      <w:r w:rsidRPr="00CA3361">
        <w:rPr>
          <w:rFonts w:ascii="Times New Roman" w:hAnsi="Times New Roman"/>
          <w:sz w:val="24"/>
          <w:szCs w:val="24"/>
          <w:lang w:eastAsia="en-US"/>
        </w:rPr>
        <w:t>Как  другим способом,  решить эти примеры?</w:t>
      </w:r>
    </w:p>
    <w:p w:rsidR="00AC3AE3" w:rsidRPr="00CA3361" w:rsidRDefault="00AC3AE3" w:rsidP="00742318">
      <w:pPr>
        <w:rPr>
          <w:rFonts w:ascii="Times New Roman" w:hAnsi="Times New Roman"/>
          <w:b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Дети.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Нужно вспомнить состав числа.</w:t>
      </w:r>
    </w:p>
    <w:p w:rsidR="00AC3AE3" w:rsidRPr="00CA3361" w:rsidRDefault="00AC3AE3" w:rsidP="00742318">
      <w:pPr>
        <w:rPr>
          <w:rFonts w:ascii="Times New Roman" w:hAnsi="Times New Roman"/>
          <w:b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Учитель.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Молодцы!</w:t>
      </w:r>
    </w:p>
    <w:p w:rsidR="00AC3AE3" w:rsidRPr="00CA3361" w:rsidRDefault="00AC3AE3" w:rsidP="00742318">
      <w:pPr>
        <w:numPr>
          <w:ilvl w:val="0"/>
          <w:numId w:val="7"/>
        </w:numPr>
        <w:contextualSpacing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i/>
          <w:sz w:val="24"/>
          <w:szCs w:val="24"/>
          <w:lang w:eastAsia="en-US"/>
        </w:rPr>
        <w:t>Первичное закрепление</w:t>
      </w:r>
    </w:p>
    <w:p w:rsidR="00AC3AE3" w:rsidRPr="00CA3361" w:rsidRDefault="00AC3AE3" w:rsidP="00742318">
      <w:pPr>
        <w:ind w:left="720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Следующее препятствие на нашем пути – речка. Чтобы её пройти нужно решить примеры в учебнике на странице 88 №1</w:t>
      </w:r>
    </w:p>
    <w:p w:rsidR="00AC3AE3" w:rsidRPr="00CA3361" w:rsidRDefault="00AC3AE3" w:rsidP="00742318">
      <w:pPr>
        <w:ind w:left="720"/>
        <w:contextualSpacing/>
        <w:rPr>
          <w:rFonts w:ascii="Times New Roman" w:hAnsi="Times New Roman"/>
          <w:sz w:val="24"/>
          <w:szCs w:val="24"/>
          <w:lang w:eastAsia="en-US"/>
        </w:rPr>
      </w:pP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Работать будем по группам.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Группа «синих»- 1 строчку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16 -7      14 -7    11- 8    14-4+8</w:t>
      </w:r>
    </w:p>
    <w:p w:rsidR="00AC3AE3" w:rsidRPr="00CA3361" w:rsidRDefault="00AC3AE3" w:rsidP="0074231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 xml:space="preserve">Группа </w:t>
      </w:r>
      <w:r>
        <w:rPr>
          <w:rFonts w:ascii="Times New Roman" w:hAnsi="Times New Roman"/>
          <w:sz w:val="24"/>
          <w:szCs w:val="24"/>
          <w:lang w:eastAsia="en-US"/>
        </w:rPr>
        <w:t xml:space="preserve">«зелёных» – 2 строчка 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 xml:space="preserve">пример на доске:  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16-8      15</w:t>
      </w:r>
      <w:r>
        <w:rPr>
          <w:rFonts w:ascii="Times New Roman" w:hAnsi="Times New Roman"/>
          <w:sz w:val="24"/>
          <w:szCs w:val="24"/>
          <w:lang w:eastAsia="en-US"/>
        </w:rPr>
        <w:t xml:space="preserve">-9      11-7     17 -7-8  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Группа «красных» – 3 строчка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 xml:space="preserve">16-9      13-6    </w:t>
      </w:r>
      <w:r>
        <w:rPr>
          <w:rFonts w:ascii="Times New Roman" w:hAnsi="Times New Roman"/>
          <w:sz w:val="24"/>
          <w:szCs w:val="24"/>
          <w:lang w:eastAsia="en-US"/>
        </w:rPr>
        <w:t xml:space="preserve"> 11-6       19-9 +6 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Итак,  проверяем свои отве</w:t>
      </w:r>
      <w:r>
        <w:rPr>
          <w:rFonts w:ascii="Times New Roman" w:hAnsi="Times New Roman"/>
          <w:sz w:val="24"/>
          <w:szCs w:val="24"/>
          <w:lang w:eastAsia="en-US"/>
        </w:rPr>
        <w:t>ты.</w:t>
      </w:r>
    </w:p>
    <w:p w:rsidR="00AC3AE3" w:rsidRPr="00CA3361" w:rsidRDefault="00AC3AE3" w:rsidP="00742318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C3AE3" w:rsidRPr="00CA3361" w:rsidRDefault="00AC3AE3" w:rsidP="003C62EB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A3361">
        <w:rPr>
          <w:rFonts w:ascii="Times New Roman" w:hAnsi="Times New Roman"/>
          <w:b/>
          <w:bCs/>
          <w:sz w:val="24"/>
          <w:szCs w:val="24"/>
        </w:rPr>
        <w:t>Физкультминутка</w:t>
      </w:r>
      <w:r>
        <w:rPr>
          <w:rFonts w:ascii="Times New Roman" w:hAnsi="Times New Roman"/>
          <w:sz w:val="24"/>
          <w:szCs w:val="24"/>
        </w:rPr>
        <w:t xml:space="preserve">  Две руки </w:t>
      </w:r>
    </w:p>
    <w:p w:rsidR="00AC3AE3" w:rsidRPr="00CA3361" w:rsidRDefault="00AC3AE3" w:rsidP="003C62EB">
      <w:pPr>
        <w:spacing w:before="100" w:beforeAutospacing="1" w:after="100" w:afterAutospacing="1" w:line="240" w:lineRule="auto"/>
        <w:rPr>
          <w:sz w:val="24"/>
          <w:szCs w:val="24"/>
        </w:rPr>
      </w:pPr>
      <w:r w:rsidRPr="00CA3361">
        <w:rPr>
          <w:sz w:val="24"/>
          <w:szCs w:val="24"/>
        </w:rPr>
        <w:t>Вы устали, засиделись?</w:t>
      </w:r>
      <w:r w:rsidRPr="00CA3361">
        <w:rPr>
          <w:sz w:val="24"/>
          <w:szCs w:val="24"/>
        </w:rPr>
        <w:br/>
        <w:t>Вам размяться захотелось?</w:t>
      </w:r>
      <w:r w:rsidRPr="00CA3361">
        <w:rPr>
          <w:sz w:val="24"/>
          <w:szCs w:val="24"/>
        </w:rPr>
        <w:br/>
        <w:t>Отложите все тетрадки,</w:t>
      </w:r>
      <w:r w:rsidRPr="00CA3361">
        <w:rPr>
          <w:sz w:val="24"/>
          <w:szCs w:val="24"/>
        </w:rPr>
        <w:br/>
        <w:t xml:space="preserve">Приступаем мы к зарядке. 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(</w:t>
      </w:r>
      <w:r w:rsidRPr="00CA3361">
        <w:rPr>
          <w:rFonts w:ascii="Times New Roman" w:hAnsi="Times New Roman"/>
          <w:sz w:val="24"/>
          <w:szCs w:val="24"/>
          <w:lang w:eastAsia="en-US"/>
        </w:rPr>
        <w:t>Только в лес мы все зашли.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Появились комары.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 xml:space="preserve">Руки вверх – хлопок. 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 xml:space="preserve">Руки вниз - хлопок. 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 xml:space="preserve">  Дальше по лесу шагаем.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И медведя мы встречаем.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Руки за голову кладем.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И вразвалочку идем.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 xml:space="preserve"> Вдруг мы видим из куста.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Выпал птенчик из гнезда.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Тихо птенчика берем.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И назад в гнездо кладем.</w:t>
      </w:r>
      <w:r>
        <w:rPr>
          <w:rFonts w:ascii="Times New Roman" w:hAnsi="Times New Roman"/>
          <w:sz w:val="24"/>
          <w:szCs w:val="24"/>
          <w:lang w:eastAsia="en-US"/>
        </w:rPr>
        <w:t>)</w:t>
      </w:r>
    </w:p>
    <w:p w:rsidR="00AC3AE3" w:rsidRPr="00CA3361" w:rsidRDefault="00AC3AE3" w:rsidP="00742318">
      <w:pPr>
        <w:numPr>
          <w:ilvl w:val="0"/>
          <w:numId w:val="8"/>
        </w:numPr>
        <w:contextualSpacing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i/>
          <w:sz w:val="24"/>
          <w:szCs w:val="24"/>
          <w:lang w:eastAsia="en-US"/>
        </w:rPr>
        <w:t>Решение задачи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На нашем пути новое препятствие - упало большое дерево. Чтобы его убрать,  нужно составить и решить задачу №2 на странице 88.</w:t>
      </w:r>
    </w:p>
    <w:p w:rsidR="00AC3AE3" w:rsidRPr="00CA3361" w:rsidRDefault="00AC3AE3" w:rsidP="00742318">
      <w:pPr>
        <w:rPr>
          <w:rFonts w:ascii="Times New Roman" w:hAnsi="Times New Roman"/>
          <w:i/>
          <w:sz w:val="24"/>
          <w:szCs w:val="24"/>
          <w:lang w:eastAsia="en-US"/>
        </w:rPr>
      </w:pPr>
      <w:r w:rsidRPr="00CA3361">
        <w:rPr>
          <w:rFonts w:ascii="Times New Roman" w:hAnsi="Times New Roman"/>
          <w:i/>
          <w:sz w:val="24"/>
          <w:szCs w:val="24"/>
          <w:lang w:eastAsia="en-US"/>
        </w:rPr>
        <w:t>Задача.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Было – 5 книг и 9 книг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Взяли – 4 книги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Осталось - ?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О чём наша задача? Кто попробует составить задачу?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Дети.</w:t>
      </w:r>
      <w:r w:rsidRPr="00CA3361">
        <w:rPr>
          <w:rFonts w:ascii="Times New Roman" w:hAnsi="Times New Roman"/>
          <w:sz w:val="24"/>
          <w:szCs w:val="24"/>
          <w:lang w:eastAsia="en-US"/>
        </w:rPr>
        <w:t xml:space="preserve"> В классной </w:t>
      </w:r>
      <w:r>
        <w:rPr>
          <w:rFonts w:ascii="Times New Roman" w:hAnsi="Times New Roman"/>
          <w:sz w:val="24"/>
          <w:szCs w:val="24"/>
          <w:lang w:eastAsia="en-US"/>
        </w:rPr>
        <w:t xml:space="preserve">библиотеке было 5 книг  и 9 книг </w:t>
      </w:r>
      <w:r w:rsidRPr="00CA3361">
        <w:rPr>
          <w:rFonts w:ascii="Times New Roman" w:hAnsi="Times New Roman"/>
          <w:sz w:val="24"/>
          <w:szCs w:val="24"/>
          <w:lang w:eastAsia="en-US"/>
        </w:rPr>
        <w:t>. Ученики взяли 4 книги. Сколько книг осталось?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 xml:space="preserve">Можно ли сразу ответить на вопрос задачи? 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Дети.</w:t>
      </w:r>
      <w:r w:rsidRPr="00CA3361">
        <w:rPr>
          <w:rFonts w:ascii="Times New Roman" w:hAnsi="Times New Roman"/>
          <w:sz w:val="24"/>
          <w:szCs w:val="24"/>
          <w:lang w:eastAsia="en-US"/>
        </w:rPr>
        <w:t xml:space="preserve"> Нет.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Почему? Чего мы не знаем?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Дети</w:t>
      </w:r>
      <w:r w:rsidRPr="00CA3361">
        <w:rPr>
          <w:rFonts w:ascii="Times New Roman" w:hAnsi="Times New Roman"/>
          <w:sz w:val="24"/>
          <w:szCs w:val="24"/>
          <w:lang w:eastAsia="en-US"/>
        </w:rPr>
        <w:t>. Сколько книг было.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Учитель</w:t>
      </w:r>
      <w:r w:rsidRPr="00CA3361">
        <w:rPr>
          <w:rFonts w:ascii="Times New Roman" w:hAnsi="Times New Roman"/>
          <w:sz w:val="24"/>
          <w:szCs w:val="24"/>
          <w:lang w:eastAsia="en-US"/>
        </w:rPr>
        <w:t>. А как узнать?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Дети</w:t>
      </w:r>
      <w:r w:rsidRPr="00CA3361">
        <w:rPr>
          <w:rFonts w:ascii="Times New Roman" w:hAnsi="Times New Roman"/>
          <w:sz w:val="24"/>
          <w:szCs w:val="24"/>
          <w:lang w:eastAsia="en-US"/>
        </w:rPr>
        <w:t>. Нужно к 5 +9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Учитель</w:t>
      </w:r>
      <w:r w:rsidRPr="00CA3361">
        <w:rPr>
          <w:rFonts w:ascii="Times New Roman" w:hAnsi="Times New Roman"/>
          <w:sz w:val="24"/>
          <w:szCs w:val="24"/>
          <w:lang w:eastAsia="en-US"/>
        </w:rPr>
        <w:t>. Запишите у себя в тетрадях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(один ученик работает у доски)</w:t>
      </w:r>
    </w:p>
    <w:p w:rsidR="00AC3AE3" w:rsidRPr="00CA3361" w:rsidRDefault="00AC3AE3" w:rsidP="00742318">
      <w:pPr>
        <w:jc w:val="center"/>
        <w:rPr>
          <w:rFonts w:ascii="Times New Roman" w:hAnsi="Times New Roman"/>
          <w:i/>
          <w:sz w:val="24"/>
          <w:szCs w:val="24"/>
          <w:lang w:eastAsia="en-US"/>
        </w:rPr>
      </w:pPr>
      <w:r w:rsidRPr="00CA3361">
        <w:rPr>
          <w:rFonts w:ascii="Times New Roman" w:hAnsi="Times New Roman"/>
          <w:i/>
          <w:sz w:val="24"/>
          <w:szCs w:val="24"/>
          <w:lang w:eastAsia="en-US"/>
        </w:rPr>
        <w:t>Решение:</w:t>
      </w:r>
    </w:p>
    <w:p w:rsidR="00AC3AE3" w:rsidRPr="00CA3361" w:rsidRDefault="00AC3AE3" w:rsidP="00742318">
      <w:pPr>
        <w:numPr>
          <w:ilvl w:val="0"/>
          <w:numId w:val="9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5 +9=14</w:t>
      </w:r>
      <w:r>
        <w:rPr>
          <w:rFonts w:ascii="Times New Roman" w:hAnsi="Times New Roman"/>
          <w:sz w:val="24"/>
          <w:szCs w:val="24"/>
          <w:lang w:eastAsia="en-US"/>
        </w:rPr>
        <w:t>(к)</w:t>
      </w:r>
    </w:p>
    <w:p w:rsidR="00AC3AE3" w:rsidRPr="00CA3361" w:rsidRDefault="00AC3AE3" w:rsidP="00742318">
      <w:pPr>
        <w:numPr>
          <w:ilvl w:val="0"/>
          <w:numId w:val="9"/>
        </w:numPr>
        <w:contextualSpacing/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14-4=10</w:t>
      </w:r>
      <w:r>
        <w:rPr>
          <w:rFonts w:ascii="Times New Roman" w:hAnsi="Times New Roman"/>
          <w:sz w:val="24"/>
          <w:szCs w:val="24"/>
          <w:lang w:eastAsia="en-US"/>
        </w:rPr>
        <w:t>(к)</w:t>
      </w:r>
      <w:r w:rsidRPr="00CA3361">
        <w:rPr>
          <w:rFonts w:ascii="Times New Roman" w:hAnsi="Times New Roman"/>
          <w:sz w:val="24"/>
          <w:szCs w:val="24"/>
          <w:lang w:eastAsia="en-US"/>
        </w:rPr>
        <w:t xml:space="preserve">  </w:t>
      </w:r>
    </w:p>
    <w:p w:rsidR="00AC3AE3" w:rsidRPr="00CA3361" w:rsidRDefault="00AC3AE3" w:rsidP="00742318">
      <w:pPr>
        <w:ind w:left="720"/>
        <w:contextualSpacing/>
        <w:rPr>
          <w:rFonts w:ascii="Times New Roman" w:hAnsi="Times New Roman"/>
          <w:b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Учитель.</w:t>
      </w:r>
    </w:p>
    <w:p w:rsidR="00AC3AE3" w:rsidRPr="00CA3361" w:rsidRDefault="00AC3AE3" w:rsidP="00742318">
      <w:pPr>
        <w:ind w:left="720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Ответили мы на вопрос задачи?</w:t>
      </w:r>
    </w:p>
    <w:p w:rsidR="00AC3AE3" w:rsidRPr="00CA3361" w:rsidRDefault="00AC3AE3" w:rsidP="00742318">
      <w:pPr>
        <w:ind w:left="720"/>
        <w:contextualSpacing/>
        <w:rPr>
          <w:rFonts w:ascii="Times New Roman" w:hAnsi="Times New Roman"/>
          <w:b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Дети.</w:t>
      </w:r>
    </w:p>
    <w:p w:rsidR="00AC3AE3" w:rsidRPr="00CA3361" w:rsidRDefault="00AC3AE3" w:rsidP="00742318">
      <w:pPr>
        <w:ind w:left="720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Да.</w:t>
      </w:r>
    </w:p>
    <w:p w:rsidR="00AC3AE3" w:rsidRPr="00CA3361" w:rsidRDefault="00AC3AE3" w:rsidP="00742318">
      <w:pPr>
        <w:ind w:left="720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Значит, можно записывать ответ.</w:t>
      </w:r>
    </w:p>
    <w:p w:rsidR="00AC3AE3" w:rsidRPr="00CA3361" w:rsidRDefault="00AC3AE3" w:rsidP="00742318">
      <w:pPr>
        <w:ind w:left="720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Ответ:10 книг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</w:p>
    <w:p w:rsidR="00AC3AE3" w:rsidRPr="00CA3361" w:rsidRDefault="00AC3AE3" w:rsidP="00742318">
      <w:pPr>
        <w:rPr>
          <w:rFonts w:ascii="Times New Roman" w:hAnsi="Times New Roman"/>
          <w:b/>
          <w:sz w:val="24"/>
          <w:szCs w:val="24"/>
          <w:lang w:eastAsia="en-US"/>
        </w:rPr>
      </w:pPr>
      <w:r w:rsidRPr="00CA3361">
        <w:rPr>
          <w:rFonts w:ascii="Times New Roman" w:hAnsi="Times New Roman"/>
          <w:b/>
          <w:sz w:val="24"/>
          <w:szCs w:val="24"/>
          <w:lang w:eastAsia="en-US"/>
        </w:rPr>
        <w:t>Учитель.</w:t>
      </w:r>
    </w:p>
    <w:p w:rsidR="00AC3AE3" w:rsidRPr="00CA3361" w:rsidRDefault="00AC3AE3" w:rsidP="00742318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 xml:space="preserve">А вот и домик бабушки. Бабушка очень боится злого волка и придумала специальный пароль, который состоит из трёх чисел, поможем Красной Шапочке разгадать этот пароль.  </w:t>
      </w:r>
    </w:p>
    <w:p w:rsidR="00AC3AE3" w:rsidRPr="00742318" w:rsidRDefault="00AC3AE3" w:rsidP="00742318">
      <w:pPr>
        <w:rPr>
          <w:rFonts w:ascii="Times New Roman" w:hAnsi="Times New Roman"/>
          <w:color w:val="FF0000"/>
          <w:sz w:val="28"/>
          <w:szCs w:val="28"/>
          <w:lang w:eastAsia="en-US"/>
        </w:rPr>
      </w:pPr>
      <w:r w:rsidRPr="00742318">
        <w:rPr>
          <w:rFonts w:ascii="Times New Roman" w:hAnsi="Times New Roman"/>
          <w:color w:val="FF0000"/>
          <w:sz w:val="28"/>
          <w:szCs w:val="28"/>
          <w:lang w:eastAsia="en-US"/>
        </w:rPr>
        <w:t xml:space="preserve">Работать будем группами. Для каждой группы своё задание.                              </w:t>
      </w:r>
    </w:p>
    <w:p w:rsidR="00AC3AE3" w:rsidRPr="00742318" w:rsidRDefault="00AC3AE3" w:rsidP="00742318">
      <w:pPr>
        <w:numPr>
          <w:ilvl w:val="0"/>
          <w:numId w:val="10"/>
        </w:numPr>
        <w:contextualSpacing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742318">
        <w:rPr>
          <w:rFonts w:ascii="Times New Roman" w:hAnsi="Times New Roman"/>
          <w:b/>
          <w:i/>
          <w:sz w:val="28"/>
          <w:szCs w:val="28"/>
          <w:lang w:eastAsia="en-US"/>
        </w:rPr>
        <w:t>Игра Вычислительная машина»</w:t>
      </w:r>
    </w:p>
    <w:p w:rsidR="00AC3AE3" w:rsidRPr="00742318" w:rsidRDefault="00AC3AE3" w:rsidP="00742318">
      <w:pPr>
        <w:rPr>
          <w:rFonts w:ascii="Times New Roman" w:hAnsi="Times New Roman"/>
          <w:sz w:val="28"/>
          <w:szCs w:val="28"/>
          <w:lang w:eastAsia="en-US"/>
        </w:rPr>
      </w:pPr>
    </w:p>
    <w:p w:rsidR="00AC3AE3" w:rsidRPr="00CA3361" w:rsidRDefault="00AC3AE3" w:rsidP="00DB1A2F">
      <w:pPr>
        <w:rPr>
          <w:rFonts w:ascii="Times New Roman" w:hAnsi="Times New Roman"/>
          <w:sz w:val="24"/>
          <w:szCs w:val="24"/>
          <w:lang w:eastAsia="en-US"/>
        </w:rPr>
      </w:pPr>
      <w:r w:rsidRPr="00BA0290">
        <w:rPr>
          <w:rFonts w:ascii="Times New Roman" w:hAnsi="Times New Roman"/>
          <w:sz w:val="28"/>
          <w:szCs w:val="28"/>
        </w:rPr>
        <w:object w:dxaOrig="7205" w:dyaOrig="5401">
          <v:shape id="_x0000_i1031" type="#_x0000_t75" style="width:133.5pt;height:143.25pt" o:ole="">
            <v:imagedata r:id="rId10" o:title=""/>
          </v:shape>
          <o:OLEObject Type="Embed" ProgID="PowerPoint.Slide.12" ShapeID="_x0000_i1031" DrawAspect="Content" ObjectID="_1698488971" r:id="rId11"/>
        </w:object>
      </w:r>
      <w:r w:rsidRPr="00BA0290">
        <w:rPr>
          <w:rFonts w:ascii="Times New Roman" w:hAnsi="Times New Roman"/>
          <w:sz w:val="28"/>
          <w:szCs w:val="28"/>
        </w:rPr>
        <w:object w:dxaOrig="7205" w:dyaOrig="5401">
          <v:shape id="_x0000_i1032" type="#_x0000_t75" style="width:137.25pt;height:143.25pt" o:ole="">
            <v:imagedata r:id="rId12" o:title=""/>
          </v:shape>
          <o:OLEObject Type="Embed" ProgID="PowerPoint.Slide.12" ShapeID="_x0000_i1032" DrawAspect="Content" ObjectID="_1698488972" r:id="rId13"/>
        </w:object>
      </w:r>
      <w:r w:rsidRPr="00BA0290">
        <w:rPr>
          <w:rFonts w:ascii="Times New Roman" w:hAnsi="Times New Roman"/>
          <w:sz w:val="28"/>
          <w:szCs w:val="28"/>
        </w:rPr>
        <w:object w:dxaOrig="7205" w:dyaOrig="5401">
          <v:shape id="_x0000_i1033" type="#_x0000_t75" style="width:140.25pt;height:148.5pt" o:ole="">
            <v:imagedata r:id="rId14" o:title=""/>
          </v:shape>
          <o:OLEObject Type="Embed" ProgID="PowerPoint.Slide.12" ShapeID="_x0000_i1033" DrawAspect="Content" ObjectID="_1698488973" r:id="rId15"/>
        </w:object>
      </w:r>
      <w:r w:rsidRPr="00DB1A2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A3361">
        <w:rPr>
          <w:rFonts w:ascii="Times New Roman" w:hAnsi="Times New Roman"/>
          <w:sz w:val="24"/>
          <w:szCs w:val="24"/>
          <w:lang w:eastAsia="en-US"/>
        </w:rPr>
        <w:t>Учитель. Молодцы!</w:t>
      </w:r>
    </w:p>
    <w:p w:rsidR="00AC3AE3" w:rsidRPr="00CA3361" w:rsidRDefault="00AC3AE3" w:rsidP="00DB1A2F">
      <w:pPr>
        <w:rPr>
          <w:rFonts w:ascii="Times New Roman" w:hAnsi="Times New Roman"/>
          <w:sz w:val="24"/>
          <w:szCs w:val="24"/>
          <w:lang w:eastAsia="en-US"/>
        </w:rPr>
      </w:pPr>
      <w:r w:rsidRPr="00CA3361">
        <w:rPr>
          <w:rFonts w:ascii="Times New Roman" w:hAnsi="Times New Roman"/>
          <w:sz w:val="24"/>
          <w:szCs w:val="24"/>
          <w:lang w:eastAsia="en-US"/>
        </w:rPr>
        <w:t>Все препятствия преодолены. Красная Шапочка у бабушки. Мы преодолели  этот трудный путь, пора подвести итоги.</w:t>
      </w:r>
    </w:p>
    <w:p w:rsidR="00AC3AE3" w:rsidRDefault="00AC3AE3" w:rsidP="00DB1A2F">
      <w:pPr>
        <w:rPr>
          <w:rFonts w:ascii="Times New Roman" w:hAnsi="Times New Roman"/>
          <w:b/>
          <w:sz w:val="24"/>
          <w:szCs w:val="24"/>
        </w:rPr>
      </w:pPr>
      <w:r w:rsidRPr="00CA3361">
        <w:rPr>
          <w:rFonts w:ascii="Times New Roman" w:hAnsi="Times New Roman"/>
          <w:b/>
          <w:sz w:val="24"/>
          <w:szCs w:val="24"/>
        </w:rPr>
        <w:t>7. Рефлексия:</w:t>
      </w:r>
    </w:p>
    <w:p w:rsidR="00AC3AE3" w:rsidRDefault="00AC3AE3" w:rsidP="00DB1A2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Чему мы с вами учились на уроке? </w:t>
      </w:r>
    </w:p>
    <w:p w:rsidR="00AC3AE3" w:rsidRDefault="00AC3AE3" w:rsidP="00DB1A2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Вам понравилось путешествие?</w:t>
      </w:r>
    </w:p>
    <w:p w:rsidR="00AC3AE3" w:rsidRPr="0014130D" w:rsidRDefault="00AC3AE3" w:rsidP="0014130D">
      <w:pPr>
        <w:spacing w:after="0" w:line="240" w:lineRule="auto"/>
        <w:textAlignment w:val="top"/>
        <w:outlineLvl w:val="5"/>
        <w:rPr>
          <w:rFonts w:ascii="Times New Roman" w:hAnsi="Times New Roman"/>
          <w:color w:val="000000"/>
          <w:sz w:val="24"/>
          <w:szCs w:val="24"/>
        </w:rPr>
      </w:pPr>
      <w:r w:rsidRPr="0014130D">
        <w:rPr>
          <w:rFonts w:ascii="Times New Roman" w:hAnsi="Times New Roman"/>
          <w:color w:val="000000"/>
          <w:sz w:val="24"/>
          <w:szCs w:val="24"/>
        </w:rPr>
        <w:t>-Ребята, получилась у нас сказка?</w:t>
      </w:r>
      <w:r w:rsidRPr="0014130D">
        <w:rPr>
          <w:rFonts w:ascii="Times New Roman" w:hAnsi="Times New Roman"/>
          <w:color w:val="000000"/>
          <w:sz w:val="24"/>
          <w:szCs w:val="24"/>
        </w:rPr>
        <w:br/>
        <w:t>-</w:t>
      </w:r>
      <w:r w:rsidRPr="0014130D">
        <w:rPr>
          <w:rFonts w:ascii="Times New Roman" w:hAnsi="Times New Roman"/>
          <w:sz w:val="24"/>
          <w:szCs w:val="24"/>
        </w:rPr>
        <w:t xml:space="preserve"> Что повторяли? Для чего? </w:t>
      </w:r>
      <w:r w:rsidRPr="0014130D">
        <w:rPr>
          <w:rFonts w:ascii="Times New Roman" w:hAnsi="Times New Roman"/>
          <w:sz w:val="24"/>
          <w:szCs w:val="24"/>
        </w:rPr>
        <w:br/>
        <w:t>(</w:t>
      </w:r>
      <w:r w:rsidRPr="0014130D">
        <w:rPr>
          <w:rFonts w:ascii="Times New Roman" w:hAnsi="Times New Roman"/>
          <w:sz w:val="24"/>
          <w:szCs w:val="24"/>
          <w:highlight w:val="yellow"/>
        </w:rPr>
        <w:t>Повторяли состав чисел; вспоминали, как сравниваются числа, учились правильно находить сложение  и вычитание чисел, учились решать задачи.</w:t>
      </w:r>
      <w:r w:rsidRPr="0014130D">
        <w:rPr>
          <w:rFonts w:ascii="Times New Roman" w:hAnsi="Times New Roman"/>
          <w:sz w:val="24"/>
          <w:szCs w:val="24"/>
          <w:highlight w:val="yellow"/>
        </w:rPr>
        <w:br/>
        <w:t>Состав числа нужно хорошо знать для того, чтобы не ошибиться при сложении и вычитании чисел</w:t>
      </w:r>
      <w:r w:rsidRPr="0014130D">
        <w:rPr>
          <w:rFonts w:ascii="Times New Roman" w:hAnsi="Times New Roman"/>
          <w:sz w:val="24"/>
          <w:szCs w:val="24"/>
        </w:rPr>
        <w:t xml:space="preserve">) </w:t>
      </w:r>
    </w:p>
    <w:p w:rsidR="00AC3AE3" w:rsidRPr="0014130D" w:rsidRDefault="00AC3AE3" w:rsidP="0014130D">
      <w:pPr>
        <w:pStyle w:val="NormalWeb"/>
        <w:spacing w:before="0" w:beforeAutospacing="0" w:after="0" w:afterAutospacing="0"/>
        <w:rPr>
          <w:color w:val="000000"/>
        </w:rPr>
      </w:pPr>
      <w:r w:rsidRPr="0014130D">
        <w:rPr>
          <w:color w:val="000000"/>
        </w:rPr>
        <w:t>-Продолжите предложения:</w:t>
      </w:r>
    </w:p>
    <w:p w:rsidR="00AC3AE3" w:rsidRPr="0014130D" w:rsidRDefault="00AC3AE3" w:rsidP="0014130D">
      <w:pPr>
        <w:pStyle w:val="NormalWeb"/>
        <w:spacing w:before="0" w:beforeAutospacing="0" w:after="0" w:afterAutospacing="0"/>
      </w:pPr>
      <w:r w:rsidRPr="0014130D">
        <w:rPr>
          <w:color w:val="000000"/>
        </w:rPr>
        <w:t xml:space="preserve">       -Было интересно….</w:t>
      </w:r>
    </w:p>
    <w:p w:rsidR="00AC3AE3" w:rsidRPr="0014130D" w:rsidRDefault="00AC3AE3" w:rsidP="0014130D">
      <w:pPr>
        <w:spacing w:after="0" w:line="240" w:lineRule="auto"/>
        <w:textAlignment w:val="top"/>
        <w:outlineLvl w:val="5"/>
        <w:rPr>
          <w:rFonts w:ascii="Times New Roman" w:hAnsi="Times New Roman"/>
          <w:color w:val="000000"/>
          <w:sz w:val="24"/>
          <w:szCs w:val="24"/>
        </w:rPr>
      </w:pPr>
      <w:r w:rsidRPr="0014130D">
        <w:rPr>
          <w:rFonts w:ascii="Times New Roman" w:hAnsi="Times New Roman"/>
          <w:color w:val="000000"/>
          <w:sz w:val="24"/>
          <w:szCs w:val="24"/>
        </w:rPr>
        <w:t xml:space="preserve">       -Было трудно…..</w:t>
      </w:r>
    </w:p>
    <w:p w:rsidR="00AC3AE3" w:rsidRPr="0014130D" w:rsidRDefault="00AC3AE3" w:rsidP="0014130D">
      <w:pPr>
        <w:spacing w:after="0" w:line="240" w:lineRule="auto"/>
        <w:textAlignment w:val="top"/>
        <w:outlineLvl w:val="5"/>
        <w:rPr>
          <w:rFonts w:ascii="Times New Roman" w:hAnsi="Times New Roman"/>
          <w:color w:val="000000"/>
          <w:sz w:val="24"/>
          <w:szCs w:val="24"/>
        </w:rPr>
      </w:pPr>
      <w:r w:rsidRPr="0014130D">
        <w:rPr>
          <w:rFonts w:ascii="Times New Roman" w:hAnsi="Times New Roman"/>
          <w:color w:val="000000"/>
          <w:sz w:val="24"/>
          <w:szCs w:val="24"/>
        </w:rPr>
        <w:t xml:space="preserve">       -Я понял, что…..</w:t>
      </w:r>
    </w:p>
    <w:p w:rsidR="00AC3AE3" w:rsidRPr="0014130D" w:rsidRDefault="00AC3AE3" w:rsidP="0014130D">
      <w:pPr>
        <w:spacing w:after="0" w:line="240" w:lineRule="auto"/>
        <w:textAlignment w:val="top"/>
        <w:outlineLvl w:val="5"/>
        <w:rPr>
          <w:rFonts w:ascii="Times New Roman" w:hAnsi="Times New Roman"/>
          <w:color w:val="000000"/>
          <w:sz w:val="24"/>
          <w:szCs w:val="24"/>
        </w:rPr>
      </w:pPr>
      <w:r w:rsidRPr="0014130D">
        <w:rPr>
          <w:rFonts w:ascii="Times New Roman" w:hAnsi="Times New Roman"/>
          <w:color w:val="000000"/>
          <w:sz w:val="24"/>
          <w:szCs w:val="24"/>
        </w:rPr>
        <w:t xml:space="preserve">       -У меня получилось…</w:t>
      </w:r>
    </w:p>
    <w:p w:rsidR="00AC3AE3" w:rsidRPr="00CA3361" w:rsidRDefault="00AC3AE3" w:rsidP="00DB1A2F">
      <w:pPr>
        <w:rPr>
          <w:rFonts w:ascii="Times New Roman" w:hAnsi="Times New Roman"/>
          <w:sz w:val="24"/>
          <w:szCs w:val="24"/>
          <w:lang w:eastAsia="en-US"/>
        </w:rPr>
      </w:pPr>
    </w:p>
    <w:p w:rsidR="00AC3AE3" w:rsidRPr="00CA3361" w:rsidRDefault="00AC3AE3" w:rsidP="00DB1A2F">
      <w:pPr>
        <w:rPr>
          <w:rFonts w:ascii="Times New Roman" w:hAnsi="Times New Roman"/>
          <w:sz w:val="24"/>
          <w:szCs w:val="24"/>
          <w:lang w:eastAsia="en-US"/>
        </w:rPr>
      </w:pPr>
      <w:r w:rsidRPr="00A83C4B">
        <w:rPr>
          <w:rFonts w:ascii="Times New Roman" w:hAnsi="Times New Roman"/>
          <w:b/>
          <w:sz w:val="24"/>
          <w:szCs w:val="24"/>
          <w:lang w:eastAsia="en-US"/>
        </w:rPr>
        <w:t>Красная Шапочка: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CA3361">
        <w:rPr>
          <w:rFonts w:ascii="Times New Roman" w:hAnsi="Times New Roman"/>
          <w:sz w:val="24"/>
          <w:szCs w:val="24"/>
          <w:lang w:eastAsia="en-US"/>
        </w:rPr>
        <w:t>Спасибо за старание.</w:t>
      </w:r>
    </w:p>
    <w:p w:rsidR="00AC3AE3" w:rsidRPr="00CA3361" w:rsidRDefault="00AC3AE3" w:rsidP="00DB1A2F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      </w:t>
      </w:r>
      <w:r w:rsidRPr="00CA3361">
        <w:rPr>
          <w:rFonts w:ascii="Times New Roman" w:hAnsi="Times New Roman"/>
          <w:sz w:val="24"/>
          <w:szCs w:val="24"/>
          <w:lang w:eastAsia="en-US"/>
        </w:rPr>
        <w:t>Ведь главное – желание,</w:t>
      </w:r>
    </w:p>
    <w:p w:rsidR="00AC3AE3" w:rsidRPr="00CA3361" w:rsidRDefault="00AC3AE3" w:rsidP="00DB1A2F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       </w:t>
      </w:r>
      <w:r w:rsidRPr="00CA3361">
        <w:rPr>
          <w:rFonts w:ascii="Times New Roman" w:hAnsi="Times New Roman"/>
          <w:sz w:val="24"/>
          <w:szCs w:val="24"/>
          <w:lang w:eastAsia="en-US"/>
        </w:rPr>
        <w:t>А навыки и знание</w:t>
      </w:r>
    </w:p>
    <w:p w:rsidR="00AC3AE3" w:rsidRPr="00CA3361" w:rsidRDefault="00AC3AE3" w:rsidP="00DB1A2F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      </w:t>
      </w:r>
      <w:r w:rsidRPr="00CA3361">
        <w:rPr>
          <w:rFonts w:ascii="Times New Roman" w:hAnsi="Times New Roman"/>
          <w:sz w:val="24"/>
          <w:szCs w:val="24"/>
          <w:lang w:eastAsia="en-US"/>
        </w:rPr>
        <w:t>С годами к вам придут.</w:t>
      </w:r>
    </w:p>
    <w:p w:rsidR="00AC3AE3" w:rsidRPr="00CA3361" w:rsidRDefault="00AC3AE3" w:rsidP="00DB1A2F">
      <w:pPr>
        <w:rPr>
          <w:rFonts w:ascii="Times New Roman" w:hAnsi="Times New Roman"/>
          <w:sz w:val="24"/>
          <w:szCs w:val="24"/>
          <w:lang w:eastAsia="en-US"/>
        </w:rPr>
      </w:pPr>
      <w:r w:rsidRPr="00A83C4B">
        <w:rPr>
          <w:rFonts w:ascii="Times New Roman" w:hAnsi="Times New Roman"/>
          <w:b/>
          <w:sz w:val="24"/>
          <w:szCs w:val="24"/>
          <w:lang w:eastAsia="en-US"/>
        </w:rPr>
        <w:t>Мальвина:</w:t>
      </w:r>
      <w:r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Pr="00CA3361">
        <w:rPr>
          <w:rFonts w:ascii="Times New Roman" w:hAnsi="Times New Roman"/>
          <w:sz w:val="24"/>
          <w:szCs w:val="24"/>
          <w:lang w:eastAsia="en-US"/>
        </w:rPr>
        <w:t>Прозвенит звонок с урока -</w:t>
      </w:r>
    </w:p>
    <w:p w:rsidR="00AC3AE3" w:rsidRPr="00CA3361" w:rsidRDefault="00AC3AE3" w:rsidP="00DB1A2F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  </w:t>
      </w:r>
      <w:r w:rsidRPr="00CA3361">
        <w:rPr>
          <w:rFonts w:ascii="Times New Roman" w:hAnsi="Times New Roman"/>
          <w:sz w:val="24"/>
          <w:szCs w:val="24"/>
          <w:lang w:eastAsia="en-US"/>
        </w:rPr>
        <w:t>Поиграть придет пора.</w:t>
      </w:r>
    </w:p>
    <w:p w:rsidR="00AC3AE3" w:rsidRPr="00CA3361" w:rsidRDefault="00AC3AE3" w:rsidP="00DB1A2F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 </w:t>
      </w:r>
      <w:r w:rsidRPr="00CA3361">
        <w:rPr>
          <w:rFonts w:ascii="Times New Roman" w:hAnsi="Times New Roman"/>
          <w:sz w:val="24"/>
          <w:szCs w:val="24"/>
          <w:lang w:eastAsia="en-US"/>
        </w:rPr>
        <w:t>Что узнали на уроке,</w:t>
      </w:r>
    </w:p>
    <w:p w:rsidR="00AC3AE3" w:rsidRDefault="00AC3AE3" w:rsidP="00DB1A2F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</w:t>
      </w:r>
      <w:r w:rsidRPr="00CA3361">
        <w:rPr>
          <w:rFonts w:ascii="Times New Roman" w:hAnsi="Times New Roman"/>
          <w:sz w:val="24"/>
          <w:szCs w:val="24"/>
          <w:lang w:eastAsia="en-US"/>
        </w:rPr>
        <w:t>Не забывайте никогда.</w:t>
      </w:r>
    </w:p>
    <w:p w:rsidR="00AC3AE3" w:rsidRDefault="00AC3AE3" w:rsidP="00DB1A2F">
      <w:pPr>
        <w:rPr>
          <w:rFonts w:ascii="Times New Roman" w:hAnsi="Times New Roman"/>
          <w:sz w:val="24"/>
          <w:szCs w:val="24"/>
          <w:lang w:eastAsia="en-US"/>
        </w:rPr>
      </w:pPr>
      <w:r w:rsidRPr="00A83C4B">
        <w:rPr>
          <w:rFonts w:ascii="Times New Roman" w:hAnsi="Times New Roman"/>
          <w:b/>
          <w:sz w:val="24"/>
          <w:szCs w:val="24"/>
          <w:lang w:eastAsia="en-US"/>
        </w:rPr>
        <w:t>Буратино:</w:t>
      </w:r>
      <w:r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Pr="00CA3361">
        <w:rPr>
          <w:rFonts w:ascii="Times New Roman" w:hAnsi="Times New Roman"/>
          <w:sz w:val="24"/>
          <w:szCs w:val="24"/>
          <w:lang w:eastAsia="en-US"/>
        </w:rPr>
        <w:t>Мы решали, мы устали</w:t>
      </w:r>
    </w:p>
    <w:p w:rsidR="00AC3AE3" w:rsidRPr="00CA3361" w:rsidRDefault="00AC3AE3" w:rsidP="00DB1A2F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 </w:t>
      </w:r>
      <w:r w:rsidRPr="00CA3361">
        <w:rPr>
          <w:rFonts w:ascii="Times New Roman" w:hAnsi="Times New Roman"/>
          <w:sz w:val="24"/>
          <w:szCs w:val="24"/>
          <w:lang w:eastAsia="en-US"/>
        </w:rPr>
        <w:t>И решили отдохнуть.</w:t>
      </w:r>
    </w:p>
    <w:p w:rsidR="00AC3AE3" w:rsidRPr="00CA3361" w:rsidRDefault="00AC3AE3" w:rsidP="00DB1A2F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    </w:t>
      </w:r>
      <w:r w:rsidRPr="00CA3361">
        <w:rPr>
          <w:rFonts w:ascii="Times New Roman" w:hAnsi="Times New Roman"/>
          <w:sz w:val="24"/>
          <w:szCs w:val="24"/>
          <w:lang w:eastAsia="en-US"/>
        </w:rPr>
        <w:t>Очень многое узнали,</w:t>
      </w:r>
    </w:p>
    <w:p w:rsidR="00AC3AE3" w:rsidRPr="00CA3361" w:rsidRDefault="00AC3AE3" w:rsidP="00DB1A2F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    </w:t>
      </w:r>
      <w:r w:rsidRPr="00CA3361">
        <w:rPr>
          <w:rFonts w:ascii="Times New Roman" w:hAnsi="Times New Roman"/>
          <w:sz w:val="24"/>
          <w:szCs w:val="24"/>
          <w:lang w:eastAsia="en-US"/>
        </w:rPr>
        <w:t>Проложили к знаниям путь.</w:t>
      </w:r>
    </w:p>
    <w:p w:rsidR="00AC3AE3" w:rsidRPr="00CA3361" w:rsidRDefault="00AC3AE3" w:rsidP="00DB1A2F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    </w:t>
      </w:r>
      <w:r w:rsidRPr="00CA3361">
        <w:rPr>
          <w:rFonts w:ascii="Times New Roman" w:hAnsi="Times New Roman"/>
          <w:sz w:val="24"/>
          <w:szCs w:val="24"/>
          <w:lang w:eastAsia="en-US"/>
        </w:rPr>
        <w:t>Пусть трудна у нас дорога,</w:t>
      </w:r>
    </w:p>
    <w:p w:rsidR="00AC3AE3" w:rsidRPr="00CA3361" w:rsidRDefault="00AC3AE3" w:rsidP="00DB1A2F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    </w:t>
      </w:r>
      <w:r w:rsidRPr="00CA3361">
        <w:rPr>
          <w:rFonts w:ascii="Times New Roman" w:hAnsi="Times New Roman"/>
          <w:sz w:val="24"/>
          <w:szCs w:val="24"/>
          <w:lang w:eastAsia="en-US"/>
        </w:rPr>
        <w:t>Пусть ошибки ждут в пути,</w:t>
      </w:r>
    </w:p>
    <w:p w:rsidR="00AC3AE3" w:rsidRPr="00CA3361" w:rsidRDefault="00AC3AE3" w:rsidP="00DB1A2F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    </w:t>
      </w:r>
      <w:r w:rsidRPr="00CA3361">
        <w:rPr>
          <w:rFonts w:ascii="Times New Roman" w:hAnsi="Times New Roman"/>
          <w:sz w:val="24"/>
          <w:szCs w:val="24"/>
          <w:lang w:eastAsia="en-US"/>
        </w:rPr>
        <w:t>Только верим мы, что много</w:t>
      </w:r>
    </w:p>
    <w:p w:rsidR="00AC3AE3" w:rsidRPr="00CA3361" w:rsidRDefault="00AC3AE3" w:rsidP="00DB1A2F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    </w:t>
      </w:r>
      <w:r w:rsidRPr="00CA3361">
        <w:rPr>
          <w:rFonts w:ascii="Times New Roman" w:hAnsi="Times New Roman"/>
          <w:sz w:val="24"/>
          <w:szCs w:val="24"/>
          <w:lang w:eastAsia="en-US"/>
        </w:rPr>
        <w:t>Все ж успехов впереди</w:t>
      </w:r>
      <w:r>
        <w:rPr>
          <w:rFonts w:ascii="Times New Roman" w:hAnsi="Times New Roman"/>
          <w:sz w:val="24"/>
          <w:szCs w:val="24"/>
          <w:lang w:eastAsia="en-US"/>
        </w:rPr>
        <w:t>.</w:t>
      </w:r>
    </w:p>
    <w:p w:rsidR="00AC3AE3" w:rsidRPr="00137C8C" w:rsidRDefault="00AC3AE3" w:rsidP="00DB1A2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AC3AE3" w:rsidRDefault="00AC3AE3" w:rsidP="007450C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AC3AE3" w:rsidRDefault="00AC3AE3" w:rsidP="007450C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AC3AE3" w:rsidRDefault="00AC3AE3" w:rsidP="007450C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AC3AE3" w:rsidRPr="00657889" w:rsidRDefault="00AC3AE3" w:rsidP="007450C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C7003">
        <w:rPr>
          <w:rFonts w:ascii="Times New Roman" w:hAnsi="Times New Roman"/>
          <w:noProof/>
          <w:sz w:val="28"/>
          <w:szCs w:val="28"/>
        </w:rPr>
        <w:pict>
          <v:shape id="Рисунок 3" o:spid="_x0000_i1034" type="#_x0000_t75" style="width:386.25pt;height:345.75pt;visibility:visible">
            <v:imagedata r:id="rId16" o:title=""/>
          </v:shape>
        </w:pict>
      </w:r>
    </w:p>
    <w:p w:rsidR="00AC3AE3" w:rsidRPr="00B82A2D" w:rsidRDefault="00AC3AE3" w:rsidP="007450CD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</w:rPr>
      </w:pPr>
      <w:r w:rsidRPr="00B82A2D">
        <w:rPr>
          <w:rFonts w:ascii="Times New Roman" w:hAnsi="Times New Roman"/>
          <w:sz w:val="32"/>
          <w:szCs w:val="32"/>
        </w:rPr>
        <w:t xml:space="preserve">           </w:t>
      </w:r>
    </w:p>
    <w:p w:rsidR="00AC3AE3" w:rsidRDefault="00AC3AE3" w:rsidP="0075695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Самоанализ.</w:t>
      </w:r>
    </w:p>
    <w:p w:rsidR="00AC3AE3" w:rsidRDefault="00AC3AE3" w:rsidP="007569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урок относится к теме: «Табличное сложение и вычитание»</w:t>
      </w:r>
    </w:p>
    <w:p w:rsidR="00AC3AE3" w:rsidRDefault="00AC3AE3" w:rsidP="007569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 связан с предыдущими уроками, на которых дети знакомились с табличными случаями сложения и вычитания, с переходом через десяток. </w:t>
      </w:r>
    </w:p>
    <w:p w:rsidR="00AC3AE3" w:rsidRDefault="00AC3AE3" w:rsidP="007569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Цели данного урока соответствуют его содержанию, уровню сформированности умений и навыков учеников, а также направлены на развитие уровня усвоения знаний . Структура урока позволяла использовать разные формы работы: фронтальную, в парах, самостоятельную, индивидуальную, творческую.</w:t>
      </w:r>
    </w:p>
    <w:p w:rsidR="00AC3AE3" w:rsidRDefault="00AC3AE3" w:rsidP="007569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Использовалась дифференциация на этапах работы при решении примеров. Это помогало подобрать посильные задания для всех групп учащихся, а также индивидуализировать задания. </w:t>
      </w:r>
    </w:p>
    <w:p w:rsidR="00AC3AE3" w:rsidRDefault="00AC3AE3" w:rsidP="007569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решения задач урока использовались методы:</w:t>
      </w:r>
    </w:p>
    <w:p w:rsidR="00AC3AE3" w:rsidRDefault="00AC3AE3" w:rsidP="007569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объяснительно-иллюстративный;</w:t>
      </w:r>
    </w:p>
    <w:p w:rsidR="00AC3AE3" w:rsidRDefault="00AC3AE3" w:rsidP="007569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репродуктивный;</w:t>
      </w:r>
    </w:p>
    <w:p w:rsidR="00AC3AE3" w:rsidRDefault="00AC3AE3" w:rsidP="007569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частично-поисковый;</w:t>
      </w:r>
    </w:p>
    <w:p w:rsidR="00AC3AE3" w:rsidRDefault="00AC3AE3" w:rsidP="007569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беседа.</w:t>
      </w:r>
    </w:p>
    <w:p w:rsidR="00AC3AE3" w:rsidRDefault="00AC3AE3" w:rsidP="007569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всем уроке происходило развитие учебной деятельности.</w:t>
      </w:r>
    </w:p>
    <w:p w:rsidR="00AC3AE3" w:rsidRDefault="00AC3AE3" w:rsidP="007569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познавательной мотивации на основе эмоциональной (стихи, загадки, ТСО, игровые моменты урока, наглядный материал); социальной (похвала учителя, ответственность за работу, желание не подвести).</w:t>
      </w:r>
    </w:p>
    <w:p w:rsidR="00AC3AE3" w:rsidRDefault="00AC3AE3" w:rsidP="007569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операционного компонента, а именно развивалось - логическое мышление, мыслительные операции гибкость мышления на основе творческой деятельности, произвольности - при удерживании цели заданий; развивалась память, речь учащихся.</w:t>
      </w:r>
    </w:p>
    <w:p w:rsidR="00AC3AE3" w:rsidRDefault="00AC3AE3" w:rsidP="007569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регулирующего компонента проходило в процессе самоконтроля (Контроль осуществлялся с помощью средств обратной связи, взаимопроверки, проверки учителем.)</w:t>
      </w:r>
    </w:p>
    <w:p w:rsidR="00AC3AE3" w:rsidRDefault="00AC3AE3" w:rsidP="007569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 считаю развивающим, так как происходило развитие всех компонентов учебной деятельности у учащихся, а также были реализованы задачи урока.</w:t>
      </w:r>
    </w:p>
    <w:p w:rsidR="00AC3AE3" w:rsidRDefault="00AC3AE3" w:rsidP="007569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C3AE3" w:rsidRDefault="00AC3AE3" w:rsidP="007450C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AC3AE3" w:rsidRDefault="00AC3AE3" w:rsidP="00020B5A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48"/>
          <w:szCs w:val="48"/>
        </w:rPr>
      </w:pPr>
      <w:r>
        <w:rPr>
          <w:rFonts w:ascii="Times New Roman" w:hAnsi="Times New Roman"/>
          <w:b/>
          <w:bCs/>
          <w:kern w:val="36"/>
          <w:sz w:val="48"/>
          <w:szCs w:val="48"/>
        </w:rPr>
        <w:t xml:space="preserve"> </w:t>
      </w:r>
    </w:p>
    <w:sectPr w:rsidR="00AC3AE3" w:rsidSect="003A0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F30905C"/>
    <w:lvl w:ilvl="0">
      <w:numFmt w:val="bullet"/>
      <w:lvlText w:val="*"/>
      <w:lvlJc w:val="left"/>
    </w:lvl>
  </w:abstractNum>
  <w:abstractNum w:abstractNumId="1">
    <w:nsid w:val="06C329DD"/>
    <w:multiLevelType w:val="multilevel"/>
    <w:tmpl w:val="6374E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B23897"/>
    <w:multiLevelType w:val="hybridMultilevel"/>
    <w:tmpl w:val="4C20B57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7E55EC3"/>
    <w:multiLevelType w:val="multilevel"/>
    <w:tmpl w:val="5F629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2D0907"/>
    <w:multiLevelType w:val="multilevel"/>
    <w:tmpl w:val="F6A82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883FD6"/>
    <w:multiLevelType w:val="multilevel"/>
    <w:tmpl w:val="7D664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A0030A"/>
    <w:multiLevelType w:val="hybridMultilevel"/>
    <w:tmpl w:val="F3FA507C"/>
    <w:lvl w:ilvl="0" w:tplc="FF0AE1F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4B14FAF"/>
    <w:multiLevelType w:val="hybridMultilevel"/>
    <w:tmpl w:val="4C20B57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C92113E"/>
    <w:multiLevelType w:val="hybridMultilevel"/>
    <w:tmpl w:val="4C20B57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0DA476E"/>
    <w:multiLevelType w:val="hybridMultilevel"/>
    <w:tmpl w:val="3A2889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9"/>
  </w:num>
  <w:num w:numId="6">
    <w:abstractNumId w:val="0"/>
    <w:lvlOverride w:ilvl="0">
      <w:lvl w:ilvl="0">
        <w:numFmt w:val="bullet"/>
        <w:lvlText w:val="•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7">
    <w:abstractNumId w:val="7"/>
  </w:num>
  <w:num w:numId="8">
    <w:abstractNumId w:val="2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50CD"/>
    <w:rsid w:val="00020B5A"/>
    <w:rsid w:val="00065003"/>
    <w:rsid w:val="00115A39"/>
    <w:rsid w:val="00127AE8"/>
    <w:rsid w:val="00132C43"/>
    <w:rsid w:val="00137C8C"/>
    <w:rsid w:val="0014130D"/>
    <w:rsid w:val="001630BC"/>
    <w:rsid w:val="00171995"/>
    <w:rsid w:val="00182BA2"/>
    <w:rsid w:val="001A107B"/>
    <w:rsid w:val="00251FB1"/>
    <w:rsid w:val="0026102F"/>
    <w:rsid w:val="0026361B"/>
    <w:rsid w:val="00276063"/>
    <w:rsid w:val="00285F76"/>
    <w:rsid w:val="002C36AE"/>
    <w:rsid w:val="00360603"/>
    <w:rsid w:val="00393BFC"/>
    <w:rsid w:val="003A0FEB"/>
    <w:rsid w:val="003A40C4"/>
    <w:rsid w:val="003A6A5E"/>
    <w:rsid w:val="003C62EB"/>
    <w:rsid w:val="00402468"/>
    <w:rsid w:val="0043343F"/>
    <w:rsid w:val="00440C10"/>
    <w:rsid w:val="0044267F"/>
    <w:rsid w:val="00445739"/>
    <w:rsid w:val="00455502"/>
    <w:rsid w:val="004964F4"/>
    <w:rsid w:val="00507A26"/>
    <w:rsid w:val="0052635D"/>
    <w:rsid w:val="00526BE9"/>
    <w:rsid w:val="00561925"/>
    <w:rsid w:val="005759D3"/>
    <w:rsid w:val="0058171E"/>
    <w:rsid w:val="00597538"/>
    <w:rsid w:val="005A6B46"/>
    <w:rsid w:val="005F180C"/>
    <w:rsid w:val="00625698"/>
    <w:rsid w:val="00657537"/>
    <w:rsid w:val="00657889"/>
    <w:rsid w:val="006957D5"/>
    <w:rsid w:val="006E7522"/>
    <w:rsid w:val="006F6A3D"/>
    <w:rsid w:val="00735070"/>
    <w:rsid w:val="00742318"/>
    <w:rsid w:val="007450CD"/>
    <w:rsid w:val="00756954"/>
    <w:rsid w:val="007C154E"/>
    <w:rsid w:val="007D3C08"/>
    <w:rsid w:val="00824FF0"/>
    <w:rsid w:val="00856407"/>
    <w:rsid w:val="00885AFA"/>
    <w:rsid w:val="00892F3B"/>
    <w:rsid w:val="008B267B"/>
    <w:rsid w:val="008C55FC"/>
    <w:rsid w:val="008E1E0A"/>
    <w:rsid w:val="00903164"/>
    <w:rsid w:val="00953D06"/>
    <w:rsid w:val="009729FE"/>
    <w:rsid w:val="00980D15"/>
    <w:rsid w:val="00A4535B"/>
    <w:rsid w:val="00A83C4B"/>
    <w:rsid w:val="00AC1688"/>
    <w:rsid w:val="00AC3AE3"/>
    <w:rsid w:val="00AE703A"/>
    <w:rsid w:val="00B45628"/>
    <w:rsid w:val="00B7708A"/>
    <w:rsid w:val="00B82A2D"/>
    <w:rsid w:val="00B96837"/>
    <w:rsid w:val="00BA0290"/>
    <w:rsid w:val="00C13330"/>
    <w:rsid w:val="00C534B2"/>
    <w:rsid w:val="00C83A03"/>
    <w:rsid w:val="00C90875"/>
    <w:rsid w:val="00CA3361"/>
    <w:rsid w:val="00CB51A1"/>
    <w:rsid w:val="00CC30F4"/>
    <w:rsid w:val="00CE1B72"/>
    <w:rsid w:val="00D12A22"/>
    <w:rsid w:val="00D4644D"/>
    <w:rsid w:val="00D62D9F"/>
    <w:rsid w:val="00D92D7E"/>
    <w:rsid w:val="00DB1A2F"/>
    <w:rsid w:val="00DB4716"/>
    <w:rsid w:val="00DC12A0"/>
    <w:rsid w:val="00DD048F"/>
    <w:rsid w:val="00DD1D79"/>
    <w:rsid w:val="00DF5F71"/>
    <w:rsid w:val="00E313A5"/>
    <w:rsid w:val="00E5421F"/>
    <w:rsid w:val="00ED4EFC"/>
    <w:rsid w:val="00F00236"/>
    <w:rsid w:val="00F21029"/>
    <w:rsid w:val="00F606C8"/>
    <w:rsid w:val="00F73099"/>
    <w:rsid w:val="00FC4C48"/>
    <w:rsid w:val="00FC7003"/>
    <w:rsid w:val="00FE791B"/>
    <w:rsid w:val="00FF6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FEB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7450C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9"/>
    <w:qFormat/>
    <w:rsid w:val="007450CD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450CD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450CD"/>
    <w:rPr>
      <w:rFonts w:ascii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rsid w:val="007450C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7450CD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7450CD"/>
    <w:rPr>
      <w:rFonts w:cs="Times New Roman"/>
      <w:i/>
      <w:iCs/>
    </w:rPr>
  </w:style>
  <w:style w:type="character" w:styleId="Strong">
    <w:name w:val="Strong"/>
    <w:basedOn w:val="DefaultParagraphFont"/>
    <w:uiPriority w:val="99"/>
    <w:qFormat/>
    <w:rsid w:val="007450CD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AE703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21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1029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26361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E5684"/>
    <w:rPr>
      <w:rFonts w:ascii="Times New Roman" w:hAnsi="Times New Roman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862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2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2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255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256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1.sldx"/><Relationship Id="rId13" Type="http://schemas.openxmlformats.org/officeDocument/2006/relationships/package" Target="embeddings/______Microsoft_PowerPoint33.sldx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package" Target="embeddings/______Microsoft_PowerPoint22.sldx"/><Relationship Id="rId5" Type="http://schemas.openxmlformats.org/officeDocument/2006/relationships/image" Target="media/image1.jpeg"/><Relationship Id="rId15" Type="http://schemas.openxmlformats.org/officeDocument/2006/relationships/package" Target="embeddings/______Microsoft_PowerPoint44.sldx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938</TotalTime>
  <Pages>14</Pages>
  <Words>1859</Words>
  <Characters>10597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35</cp:revision>
  <cp:lastPrinted>2013-03-04T18:54:00Z</cp:lastPrinted>
  <dcterms:created xsi:type="dcterms:W3CDTF">2013-02-05T15:01:00Z</dcterms:created>
  <dcterms:modified xsi:type="dcterms:W3CDTF">2021-11-15T10:43:00Z</dcterms:modified>
</cp:coreProperties>
</file>