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82F" w:rsidRPr="007C3512" w:rsidRDefault="006A682F" w:rsidP="00A032EC">
      <w:pPr>
        <w:spacing w:after="0"/>
        <w:ind w:firstLine="709"/>
        <w:jc w:val="center"/>
        <w:outlineLvl w:val="0"/>
        <w:rPr>
          <w:rFonts w:ascii="Times New Roman" w:hAnsi="Times New Roman"/>
          <w:b/>
          <w:color w:val="7030A0"/>
          <w:sz w:val="28"/>
          <w:szCs w:val="28"/>
        </w:rPr>
      </w:pPr>
      <w:r w:rsidRPr="007C3512">
        <w:rPr>
          <w:rFonts w:ascii="Times New Roman" w:hAnsi="Times New Roman"/>
          <w:b/>
          <w:color w:val="7030A0"/>
          <w:sz w:val="28"/>
          <w:szCs w:val="28"/>
        </w:rPr>
        <w:t>МБОУ « Новокаякентская начальная школа – детский сад №1»</w:t>
      </w:r>
    </w:p>
    <w:p w:rsidR="006A682F" w:rsidRDefault="006A682F" w:rsidP="007C3512">
      <w:pPr>
        <w:spacing w:after="0"/>
        <w:ind w:firstLine="709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                     </w:t>
      </w:r>
    </w:p>
    <w:p w:rsidR="006A682F" w:rsidRDefault="006A682F" w:rsidP="00A032EC">
      <w:pPr>
        <w:spacing w:after="0"/>
        <w:ind w:firstLine="709"/>
        <w:outlineLvl w:val="0"/>
        <w:rPr>
          <w:rFonts w:ascii="Times New Roman" w:hAnsi="Times New Roman"/>
          <w:b/>
          <w:color w:val="7030A0"/>
          <w:sz w:val="48"/>
          <w:szCs w:val="48"/>
        </w:rPr>
      </w:pPr>
      <w:r w:rsidRPr="007C3512">
        <w:rPr>
          <w:rFonts w:ascii="Times New Roman" w:hAnsi="Times New Roman"/>
          <w:b/>
          <w:color w:val="7030A0"/>
          <w:sz w:val="48"/>
          <w:szCs w:val="48"/>
        </w:rPr>
        <w:t xml:space="preserve">Викторина </w:t>
      </w:r>
    </w:p>
    <w:p w:rsidR="006A682F" w:rsidRPr="007C3512" w:rsidRDefault="006A682F" w:rsidP="007C3512">
      <w:pPr>
        <w:spacing w:after="0"/>
        <w:ind w:firstLine="709"/>
        <w:rPr>
          <w:rFonts w:ascii="Times New Roman" w:hAnsi="Times New Roman"/>
          <w:b/>
          <w:color w:val="7030A0"/>
          <w:sz w:val="48"/>
          <w:szCs w:val="48"/>
        </w:rPr>
      </w:pPr>
      <w:r w:rsidRPr="007C3512">
        <w:rPr>
          <w:rFonts w:ascii="Times New Roman" w:hAnsi="Times New Roman"/>
          <w:b/>
          <w:color w:val="FF0000"/>
          <w:sz w:val="72"/>
          <w:szCs w:val="72"/>
        </w:rPr>
        <w:t>«В гостях у природы»</w:t>
      </w:r>
    </w:p>
    <w:p w:rsidR="006A682F" w:rsidRDefault="006A682F" w:rsidP="007C3512">
      <w:pPr>
        <w:spacing w:after="0"/>
        <w:ind w:firstLine="709"/>
        <w:rPr>
          <w:rFonts w:ascii="Times New Roman" w:hAnsi="Times New Roman"/>
          <w:b/>
          <w:color w:val="7030A0"/>
          <w:sz w:val="72"/>
          <w:szCs w:val="72"/>
        </w:rPr>
      </w:pPr>
      <w:r>
        <w:rPr>
          <w:rFonts w:ascii="Times New Roman" w:hAnsi="Times New Roman"/>
          <w:b/>
          <w:color w:val="7030A0"/>
          <w:sz w:val="72"/>
          <w:szCs w:val="72"/>
        </w:rPr>
        <w:t xml:space="preserve">         </w:t>
      </w:r>
      <w:r w:rsidRPr="007C3512">
        <w:rPr>
          <w:rFonts w:ascii="Times New Roman" w:hAnsi="Times New Roman"/>
          <w:b/>
          <w:color w:val="7030A0"/>
          <w:sz w:val="72"/>
          <w:szCs w:val="72"/>
        </w:rPr>
        <w:t>2 класс</w:t>
      </w:r>
    </w:p>
    <w:p w:rsidR="006A682F" w:rsidRDefault="006A682F" w:rsidP="00270701">
      <w:pPr>
        <w:spacing w:after="0"/>
        <w:ind w:firstLine="709"/>
        <w:jc w:val="center"/>
        <w:rPr>
          <w:rFonts w:ascii="Times New Roman" w:hAnsi="Times New Roman"/>
          <w:b/>
          <w:color w:val="7030A0"/>
          <w:sz w:val="72"/>
          <w:szCs w:val="72"/>
        </w:rPr>
      </w:pPr>
    </w:p>
    <w:p w:rsidR="006A682F" w:rsidRDefault="006A682F" w:rsidP="007C3512">
      <w:pPr>
        <w:spacing w:after="0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color w:val="7030A0"/>
          <w:sz w:val="72"/>
          <w:szCs w:val="72"/>
        </w:rPr>
        <w:t xml:space="preserve"> </w:t>
      </w:r>
      <w:r w:rsidRPr="00252E1C">
        <w:rPr>
          <w:rFonts w:ascii="Times New Roman" w:hAnsi="Times New Roman"/>
          <w:b/>
          <w:noProof/>
          <w:sz w:val="72"/>
          <w:szCs w:val="7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2pt;height:279pt;visibility:visible">
            <v:imagedata r:id="rId5" o:title=""/>
          </v:shape>
        </w:pict>
      </w:r>
    </w:p>
    <w:p w:rsidR="006A682F" w:rsidRDefault="006A682F" w:rsidP="007C3512">
      <w:pPr>
        <w:spacing w:after="0"/>
        <w:rPr>
          <w:rFonts w:ascii="Times New Roman" w:hAnsi="Times New Roman"/>
          <w:b/>
          <w:sz w:val="72"/>
          <w:szCs w:val="72"/>
        </w:rPr>
      </w:pPr>
    </w:p>
    <w:p w:rsidR="006A682F" w:rsidRPr="007C3512" w:rsidRDefault="006A682F" w:rsidP="00A032EC">
      <w:pPr>
        <w:spacing w:after="0"/>
        <w:outlineLvl w:val="0"/>
        <w:rPr>
          <w:rFonts w:ascii="Times New Roman" w:hAnsi="Times New Roman"/>
          <w:b/>
          <w:color w:val="7030A0"/>
          <w:sz w:val="36"/>
          <w:szCs w:val="36"/>
        </w:rPr>
      </w:pPr>
      <w:r w:rsidRPr="007C3512">
        <w:rPr>
          <w:rFonts w:ascii="Times New Roman" w:hAnsi="Times New Roman"/>
          <w:b/>
          <w:color w:val="7030A0"/>
          <w:sz w:val="36"/>
          <w:szCs w:val="36"/>
        </w:rPr>
        <w:t>Провела: Багандова З.З</w:t>
      </w:r>
    </w:p>
    <w:p w:rsidR="006A682F" w:rsidRPr="007C3512" w:rsidRDefault="006A682F" w:rsidP="007C3512">
      <w:pPr>
        <w:spacing w:after="0"/>
        <w:ind w:firstLine="709"/>
        <w:rPr>
          <w:rFonts w:ascii="Times New Roman" w:hAnsi="Times New Roman"/>
          <w:b/>
          <w:color w:val="7030A0"/>
          <w:sz w:val="36"/>
          <w:szCs w:val="36"/>
        </w:rPr>
      </w:pPr>
      <w:r w:rsidRPr="007C3512">
        <w:rPr>
          <w:rFonts w:ascii="Times New Roman" w:hAnsi="Times New Roman"/>
          <w:b/>
          <w:color w:val="7030A0"/>
          <w:sz w:val="36"/>
          <w:szCs w:val="36"/>
        </w:rPr>
        <w:t>2021гогд.</w:t>
      </w:r>
    </w:p>
    <w:p w:rsidR="006A682F" w:rsidRPr="007C3512" w:rsidRDefault="006A682F" w:rsidP="00270701">
      <w:pPr>
        <w:spacing w:after="0"/>
        <w:ind w:firstLine="709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6A682F" w:rsidRPr="007C3512" w:rsidRDefault="006A682F" w:rsidP="00270701">
      <w:pPr>
        <w:spacing w:after="0"/>
        <w:ind w:firstLine="709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6A682F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A682F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A682F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A682F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A682F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A682F" w:rsidRPr="005B1F79" w:rsidRDefault="006A682F" w:rsidP="00A032EC">
      <w:pPr>
        <w:shd w:val="clear" w:color="auto" w:fill="FFFFFF"/>
        <w:spacing w:after="0"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b/>
          <w:bCs/>
          <w:sz w:val="28"/>
          <w:szCs w:val="28"/>
          <w:lang w:eastAsia="ru-RU"/>
        </w:rPr>
        <w:t>Цели:</w:t>
      </w:r>
    </w:p>
    <w:p w:rsidR="006A682F" w:rsidRPr="005B1F79" w:rsidRDefault="006A682F" w:rsidP="00270701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расширение кругозора детей, их знаний по окружающему миру, раскрыть важность рационального использования и охраны окружающей природы, знакомить детей с значением Красной книги;</w:t>
      </w:r>
    </w:p>
    <w:p w:rsidR="006A682F" w:rsidRPr="005B1F79" w:rsidRDefault="006A682F" w:rsidP="00270701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воспитание экологической культуры, бережного отношения к окружающей природе, желание заботиться о ней;</w:t>
      </w:r>
    </w:p>
    <w:p w:rsidR="006A682F" w:rsidRPr="005B1F79" w:rsidRDefault="006A682F" w:rsidP="00270701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воспитание чувства ответственности за свои поступки </w:t>
      </w:r>
      <w:r>
        <w:rPr>
          <w:rFonts w:ascii="Times New Roman" w:hAnsi="Times New Roman"/>
          <w:sz w:val="28"/>
          <w:szCs w:val="28"/>
          <w:lang w:eastAsia="ru-RU"/>
        </w:rPr>
        <w:t>по отношению к объектам природы.</w:t>
      </w:r>
    </w:p>
    <w:p w:rsidR="006A682F" w:rsidRPr="005B1F79" w:rsidRDefault="006A682F" w:rsidP="001A14D1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Pr="005B1F79" w:rsidRDefault="006A682F" w:rsidP="00A032EC">
      <w:pPr>
        <w:spacing w:after="0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5B1F79">
        <w:rPr>
          <w:rFonts w:ascii="Times New Roman" w:hAnsi="Times New Roman"/>
          <w:b/>
          <w:sz w:val="28"/>
          <w:szCs w:val="28"/>
        </w:rPr>
        <w:t>Ход занятия</w:t>
      </w:r>
    </w:p>
    <w:p w:rsidR="006A682F" w:rsidRPr="005B1F79" w:rsidRDefault="006A682F" w:rsidP="00270701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A682F" w:rsidRPr="005B1F79" w:rsidRDefault="006A682F" w:rsidP="003F65B8">
      <w:pPr>
        <w:pStyle w:val="ListParagraph"/>
        <w:numPr>
          <w:ilvl w:val="0"/>
          <w:numId w:val="10"/>
        </w:numPr>
        <w:shd w:val="clear" w:color="auto" w:fill="FFFFFF"/>
        <w:spacing w:after="0"/>
        <w:ind w:left="426" w:hanging="426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1F79">
        <w:rPr>
          <w:rFonts w:ascii="Times New Roman" w:hAnsi="Times New Roman"/>
          <w:b/>
          <w:bCs/>
          <w:sz w:val="28"/>
          <w:szCs w:val="28"/>
          <w:lang w:eastAsia="ru-RU"/>
        </w:rPr>
        <w:t>Организация начала занятия.</w:t>
      </w:r>
    </w:p>
    <w:p w:rsidR="006A682F" w:rsidRPr="005B1F79" w:rsidRDefault="006A682F" w:rsidP="00270701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Есть на земле огромный дом </w:t>
      </w:r>
    </w:p>
    <w:p w:rsidR="006A682F" w:rsidRPr="005B1F79" w:rsidRDefault="006A682F" w:rsidP="00270701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Под крышей голубой.</w:t>
      </w:r>
    </w:p>
    <w:p w:rsidR="006A682F" w:rsidRPr="005B1F79" w:rsidRDefault="006A682F" w:rsidP="00270701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Живут в нём солнце,</w:t>
      </w:r>
    </w:p>
    <w:p w:rsidR="006A682F" w:rsidRPr="005B1F79" w:rsidRDefault="006A682F" w:rsidP="00270701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дождь и гром,</w:t>
      </w:r>
    </w:p>
    <w:p w:rsidR="006A682F" w:rsidRPr="005B1F79" w:rsidRDefault="006A682F" w:rsidP="00270701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Лес и морской прибой.</w:t>
      </w:r>
    </w:p>
    <w:p w:rsidR="006A682F" w:rsidRPr="005B1F79" w:rsidRDefault="006A682F" w:rsidP="00270701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Живут в нём птицы и цветы,</w:t>
      </w:r>
    </w:p>
    <w:p w:rsidR="006A682F" w:rsidRPr="005B1F79" w:rsidRDefault="006A682F" w:rsidP="00270701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Весенний звон ручья,</w:t>
      </w:r>
    </w:p>
    <w:p w:rsidR="006A682F" w:rsidRPr="005B1F79" w:rsidRDefault="006A682F" w:rsidP="00270701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Живёшь в том светлом доме ТЫ</w:t>
      </w:r>
    </w:p>
    <w:p w:rsidR="006A682F" w:rsidRPr="005B1F79" w:rsidRDefault="006A682F" w:rsidP="00270701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И все твои друзья.</w:t>
      </w:r>
    </w:p>
    <w:p w:rsidR="006A682F" w:rsidRPr="005B1F79" w:rsidRDefault="006A682F" w:rsidP="00270701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Куда б дороги не вели</w:t>
      </w:r>
    </w:p>
    <w:p w:rsidR="006A682F" w:rsidRPr="005B1F79" w:rsidRDefault="006A682F" w:rsidP="00270701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Всегда ты будешь в нём.</w:t>
      </w:r>
    </w:p>
    <w:p w:rsidR="006A682F" w:rsidRPr="005B1F79" w:rsidRDefault="006A682F" w:rsidP="00270701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ПРИРОДОЮ родной земли</w:t>
      </w:r>
    </w:p>
    <w:p w:rsidR="006A682F" w:rsidRPr="005B1F79" w:rsidRDefault="006A682F" w:rsidP="00270701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Зовётся этот дом. </w:t>
      </w:r>
    </w:p>
    <w:p w:rsidR="006A682F" w:rsidRPr="005B1F79" w:rsidRDefault="006A682F" w:rsidP="00270701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(Леонид Дайнеко)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Дорогие ребята, сегодня мы с вами побываем в удивительном мире природы: на речке, в поле, в лесу и на полянке. Побываем в гостях у животных, заглянем в царство грибов. Вас ждут интересные вопросы и весёлые игры. Сегодня мы будем бороться не за 1-е место, а за хорошее настроение, за дружбу с природой.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2E1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184.5pt;height:138.75pt;visibility:visible">
            <v:imagedata r:id="rId6" o:title=""/>
          </v:shape>
        </w:pic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Pr="005B1F79" w:rsidRDefault="006A682F" w:rsidP="003F65B8">
      <w:pPr>
        <w:pStyle w:val="ListParagraph"/>
        <w:numPr>
          <w:ilvl w:val="0"/>
          <w:numId w:val="10"/>
        </w:numPr>
        <w:shd w:val="clear" w:color="auto" w:fill="FFFFFF"/>
        <w:spacing w:after="0"/>
        <w:ind w:left="426" w:hanging="426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1F79">
        <w:rPr>
          <w:rFonts w:ascii="Times New Roman" w:hAnsi="Times New Roman"/>
          <w:b/>
          <w:bCs/>
          <w:sz w:val="28"/>
          <w:szCs w:val="28"/>
          <w:lang w:eastAsia="ru-RU"/>
        </w:rPr>
        <w:t>Первая станция «Разминка».</w:t>
      </w:r>
    </w:p>
    <w:p w:rsidR="006A682F" w:rsidRPr="005B1F79" w:rsidRDefault="006A682F" w:rsidP="003F65B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Для того чтобы нам было немного легче, нам нужна разминка. Внимательно слушайте загадки, для ответа поднимите руку.</w:t>
      </w:r>
    </w:p>
    <w:p w:rsidR="006A682F" w:rsidRPr="005B1F79" w:rsidRDefault="006A682F" w:rsidP="003F65B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Pr="005B1F79" w:rsidRDefault="006A682F" w:rsidP="003F65B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  <w:sectPr w:rsidR="006A682F" w:rsidRPr="005B1F79" w:rsidSect="006648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682F" w:rsidRPr="005B1F79" w:rsidRDefault="006A682F" w:rsidP="003F65B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Хожу в пушистой шубе,</w:t>
      </w:r>
    </w:p>
    <w:p w:rsidR="006A682F" w:rsidRPr="005B1F79" w:rsidRDefault="006A682F" w:rsidP="003F65B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Живу в густом лесу.</w:t>
      </w:r>
    </w:p>
    <w:p w:rsidR="006A682F" w:rsidRPr="005B1F79" w:rsidRDefault="006A682F" w:rsidP="003F65B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В дупле на старом дубе</w:t>
      </w:r>
    </w:p>
    <w:p w:rsidR="006A682F" w:rsidRPr="005B1F79" w:rsidRDefault="006A682F" w:rsidP="003F65B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Орешки я грызу.</w:t>
      </w:r>
    </w:p>
    <w:p w:rsidR="006A682F" w:rsidRPr="005B1F79" w:rsidRDefault="006A682F" w:rsidP="003F65B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Pr="005B1F79" w:rsidRDefault="006A682F" w:rsidP="00A032EC">
      <w:pPr>
        <w:pStyle w:val="ListParagraph"/>
        <w:shd w:val="clear" w:color="auto" w:fill="FFFFFF"/>
        <w:spacing w:after="0"/>
        <w:ind w:left="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Работящие зверьки</w:t>
      </w:r>
    </w:p>
    <w:p w:rsidR="006A682F" w:rsidRPr="005B1F79" w:rsidRDefault="006A682F" w:rsidP="003F65B8">
      <w:pPr>
        <w:pStyle w:val="ListParagraph"/>
        <w:shd w:val="clear" w:color="auto" w:fill="FFFFFF"/>
        <w:spacing w:after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Строят дом среди реки.</w:t>
      </w:r>
    </w:p>
    <w:p w:rsidR="006A682F" w:rsidRPr="005B1F79" w:rsidRDefault="006A682F" w:rsidP="003F65B8">
      <w:pPr>
        <w:pStyle w:val="ListParagraph"/>
        <w:shd w:val="clear" w:color="auto" w:fill="FFFFFF"/>
        <w:spacing w:after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Если в гости кто придет,</w:t>
      </w:r>
    </w:p>
    <w:p w:rsidR="006A682F" w:rsidRPr="005B1F79" w:rsidRDefault="006A682F" w:rsidP="003F65B8">
      <w:pPr>
        <w:pStyle w:val="ListParagraph"/>
        <w:shd w:val="clear" w:color="auto" w:fill="FFFFFF"/>
        <w:spacing w:after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Знайте, что из речки вход.</w:t>
      </w:r>
    </w:p>
    <w:p w:rsidR="006A682F" w:rsidRPr="005B1F79" w:rsidRDefault="006A682F" w:rsidP="003F65B8">
      <w:pPr>
        <w:pStyle w:val="ListParagraph"/>
        <w:shd w:val="clear" w:color="auto" w:fill="FFFFFF"/>
        <w:spacing w:after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Pr="005B1F79" w:rsidRDefault="006A682F" w:rsidP="00A032EC">
      <w:pPr>
        <w:pStyle w:val="ListParagraph"/>
        <w:shd w:val="clear" w:color="auto" w:fill="FFFFFF"/>
        <w:spacing w:after="0"/>
        <w:ind w:left="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Лежала между ёлками</w:t>
      </w:r>
    </w:p>
    <w:p w:rsidR="006A682F" w:rsidRPr="005B1F79" w:rsidRDefault="006A682F" w:rsidP="003F65B8">
      <w:pPr>
        <w:pStyle w:val="ListParagraph"/>
        <w:shd w:val="clear" w:color="auto" w:fill="FFFFFF"/>
        <w:spacing w:after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Подушечка с иголками.</w:t>
      </w:r>
    </w:p>
    <w:p w:rsidR="006A682F" w:rsidRPr="005B1F79" w:rsidRDefault="006A682F" w:rsidP="003F65B8">
      <w:pPr>
        <w:pStyle w:val="ListParagraph"/>
        <w:shd w:val="clear" w:color="auto" w:fill="FFFFFF"/>
        <w:spacing w:after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Тихонечко лежала,</w:t>
      </w:r>
    </w:p>
    <w:p w:rsidR="006A682F" w:rsidRPr="005B1F79" w:rsidRDefault="006A682F" w:rsidP="003F65B8">
      <w:pPr>
        <w:pStyle w:val="ListParagraph"/>
        <w:shd w:val="clear" w:color="auto" w:fill="FFFFFF"/>
        <w:spacing w:after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Потом вдруг убежала.</w:t>
      </w:r>
    </w:p>
    <w:p w:rsidR="006A682F" w:rsidRPr="005B1F79" w:rsidRDefault="006A682F" w:rsidP="003F65B8">
      <w:pPr>
        <w:pStyle w:val="ListParagraph"/>
        <w:shd w:val="clear" w:color="auto" w:fill="FFFFFF"/>
        <w:spacing w:after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Pr="005B1F79" w:rsidRDefault="006A682F" w:rsidP="003F65B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Он ходит, голову задрав,</w:t>
      </w:r>
    </w:p>
    <w:p w:rsidR="006A682F" w:rsidRPr="005B1F79" w:rsidRDefault="006A682F" w:rsidP="003F65B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Не потому, что важный граф,</w:t>
      </w:r>
    </w:p>
    <w:p w:rsidR="006A682F" w:rsidRPr="005B1F79" w:rsidRDefault="006A682F" w:rsidP="003F65B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Не потому, что гордый нрав,</w:t>
      </w:r>
    </w:p>
    <w:p w:rsidR="006A682F" w:rsidRPr="005B1F79" w:rsidRDefault="006A682F" w:rsidP="003F65B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А потому, что он?</w:t>
      </w:r>
    </w:p>
    <w:p w:rsidR="006A682F" w:rsidRPr="005B1F79" w:rsidRDefault="006A682F" w:rsidP="003F65B8">
      <w:pPr>
        <w:pStyle w:val="ListParagraph"/>
        <w:shd w:val="clear" w:color="auto" w:fill="FFFFFF"/>
        <w:spacing w:after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Pr="005B1F79" w:rsidRDefault="006A682F" w:rsidP="003F65B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Не барашек и не кот,</w:t>
      </w:r>
    </w:p>
    <w:p w:rsidR="006A682F" w:rsidRPr="005B1F79" w:rsidRDefault="006A682F" w:rsidP="003F65B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Носит шубу круглый год.</w:t>
      </w:r>
    </w:p>
    <w:p w:rsidR="006A682F" w:rsidRPr="005B1F79" w:rsidRDefault="006A682F" w:rsidP="003F65B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Шуба серая - для лета,</w:t>
      </w:r>
    </w:p>
    <w:p w:rsidR="006A682F" w:rsidRPr="005B1F79" w:rsidRDefault="006A682F" w:rsidP="003F65B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Для зимы - другого цвета.</w:t>
      </w:r>
    </w:p>
    <w:p w:rsidR="006A682F" w:rsidRPr="005B1F79" w:rsidRDefault="006A682F" w:rsidP="003F65B8">
      <w:pPr>
        <w:pStyle w:val="ListParagraph"/>
        <w:shd w:val="clear" w:color="auto" w:fill="FFFFFF"/>
        <w:spacing w:after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Pr="005B1F79" w:rsidRDefault="006A682F" w:rsidP="003F65B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Вот так лошадка! –</w:t>
      </w:r>
    </w:p>
    <w:p w:rsidR="006A682F" w:rsidRPr="005B1F79" w:rsidRDefault="006A682F" w:rsidP="003F65B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Воскликнул Андрейка. –</w:t>
      </w:r>
    </w:p>
    <w:p w:rsidR="006A682F" w:rsidRPr="005B1F79" w:rsidRDefault="006A682F" w:rsidP="003F65B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Словно большая</w:t>
      </w:r>
    </w:p>
    <w:p w:rsidR="006A682F" w:rsidRPr="005B1F79" w:rsidRDefault="006A682F" w:rsidP="006E096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Тетрадка в линейку!</w:t>
      </w:r>
    </w:p>
    <w:p w:rsidR="006A682F" w:rsidRPr="005B1F79" w:rsidRDefault="006A682F" w:rsidP="006E096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  <w:sectPr w:rsidR="006A682F" w:rsidRPr="005B1F79" w:rsidSect="003F65B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A682F" w:rsidRPr="005B1F79" w:rsidRDefault="006A682F" w:rsidP="006E0969">
      <w:pPr>
        <w:pStyle w:val="ListParagraph"/>
        <w:shd w:val="clear" w:color="auto" w:fill="FFFFFF"/>
        <w:spacing w:after="0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Молодцы, ребята, отгадали все загадки! Теперь можно отправляться дальше.</w:t>
      </w:r>
    </w:p>
    <w:p w:rsidR="006A682F" w:rsidRPr="005B1F79" w:rsidRDefault="006A682F" w:rsidP="006E0969">
      <w:pPr>
        <w:pStyle w:val="ListParagraph"/>
        <w:shd w:val="clear" w:color="auto" w:fill="FFFFFF"/>
        <w:spacing w:after="0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Pr="005B1F79" w:rsidRDefault="006A682F" w:rsidP="003F65B8">
      <w:pPr>
        <w:pStyle w:val="ListParagraph"/>
        <w:numPr>
          <w:ilvl w:val="0"/>
          <w:numId w:val="10"/>
        </w:numPr>
        <w:shd w:val="clear" w:color="auto" w:fill="FFFFFF"/>
        <w:spacing w:after="0"/>
        <w:ind w:left="426" w:hanging="426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1F79">
        <w:rPr>
          <w:rFonts w:ascii="Times New Roman" w:hAnsi="Times New Roman"/>
          <w:b/>
          <w:bCs/>
          <w:sz w:val="28"/>
          <w:szCs w:val="28"/>
          <w:lang w:eastAsia="ru-RU"/>
        </w:rPr>
        <w:t>Вторая станция «Царство растений».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6BED">
        <w:rPr>
          <w:rFonts w:ascii="Times New Roman" w:hAnsi="Times New Roman"/>
          <w:b/>
          <w:sz w:val="28"/>
          <w:szCs w:val="28"/>
          <w:lang w:eastAsia="ru-RU"/>
        </w:rPr>
        <w:t>Ведущий.</w:t>
      </w:r>
      <w:r w:rsidRPr="005B1F79">
        <w:rPr>
          <w:rFonts w:ascii="Times New Roman" w:hAnsi="Times New Roman"/>
          <w:sz w:val="28"/>
          <w:szCs w:val="28"/>
          <w:lang w:eastAsia="ru-RU"/>
        </w:rPr>
        <w:t xml:space="preserve"> Нашу Землю называют Зелёной Планетой. Кто подарил ей зелёный наряд?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Деревья и травы, цветы и кустарники. Они всюду вокруг нас. На крайнем севере и в жаркой пустыне. Высоко в горах, в лесу, на лугу и у самой воды. Тысячи видов, сотни тысяч названий.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Итак, в путь, вторая станция нашего путешествия «Царство РАСТЕНИЙ».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Когда ты идешь по тропинке лесной,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Вопросы тебя обгоняют гурьбой.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Одно «почему?» меж деревьями мчится,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Летит по пятам за неведомой птицей.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Другое – пчелою забралось в цветок,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А третье – лягушкою скок в ручеек.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«Что?» мышкой шныряет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под листьями в норах,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«Кто?» ищет в кустах притаившийся шорох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Сидит «отчего?» на зеленом листке.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«Куда?» полетело верхом на жуке.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«Зачем?» вслед за ящеркой влезло на пень.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Вопрос за вопросом, и так –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целый день!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Мы с вами, друзья, по тропинке идем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Ответы искать под зеленым шатром.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5B1F79">
        <w:rPr>
          <w:rFonts w:ascii="Times New Roman" w:hAnsi="Times New Roman"/>
          <w:i/>
          <w:sz w:val="28"/>
          <w:szCs w:val="28"/>
          <w:lang w:eastAsia="ru-RU"/>
        </w:rPr>
        <w:t>1-й конкурс. Викторина «Узнай растение».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– Ребята, внимательно слушайте мои вопросы, а для ответа, поднимайте руку.</w:t>
      </w:r>
    </w:p>
    <w:p w:rsidR="006A682F" w:rsidRPr="005B1F79" w:rsidRDefault="006A682F" w:rsidP="00270701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Из него плетут весенние венки, а когда он отцветает – разлетается на все стороны света. (Одуванчик).</w:t>
      </w:r>
    </w:p>
    <w:p w:rsidR="006A682F" w:rsidRPr="005B1F79" w:rsidRDefault="006A682F" w:rsidP="00270701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Какие деревья называют вечнозелеными? (Ель, сосну). Почему?</w:t>
      </w:r>
    </w:p>
    <w:p w:rsidR="006A682F" w:rsidRPr="005B1F79" w:rsidRDefault="006A682F" w:rsidP="00270701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Какие деревья с белой корой? (Береза, осина).</w:t>
      </w:r>
    </w:p>
    <w:p w:rsidR="006A682F" w:rsidRPr="005B1F79" w:rsidRDefault="006A682F" w:rsidP="00270701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Какая ягода бывает красной, белой, жёлтой, черной? (Смородина).</w:t>
      </w:r>
    </w:p>
    <w:p w:rsidR="006A682F" w:rsidRPr="005B1F79" w:rsidRDefault="006A682F" w:rsidP="00270701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На этом цветке любят гадать. (Ромашка).</w:t>
      </w:r>
    </w:p>
    <w:p w:rsidR="006A682F" w:rsidRPr="005B1F79" w:rsidRDefault="006A682F" w:rsidP="00270701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Что полезного для человеческой жизни дают растения? (Кислород).</w:t>
      </w:r>
    </w:p>
    <w:p w:rsidR="006A682F" w:rsidRPr="005B1F79" w:rsidRDefault="006A682F" w:rsidP="00270701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Это самый первый цветок, появляющийся из под снега. (Подснежник).</w:t>
      </w:r>
    </w:p>
    <w:p w:rsidR="006A682F" w:rsidRPr="005B1F79" w:rsidRDefault="006A682F" w:rsidP="00270701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Какой цветок называют – царицей цветов? (Роза).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– Молодцы, ребята!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6A682F" w:rsidRPr="005B1F79" w:rsidRDefault="006A682F" w:rsidP="00A032EC">
      <w:pPr>
        <w:shd w:val="clear" w:color="auto" w:fill="FFFFFF"/>
        <w:spacing w:after="0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5B1F79">
        <w:rPr>
          <w:rFonts w:ascii="Times New Roman" w:hAnsi="Times New Roman"/>
          <w:b/>
          <w:sz w:val="28"/>
          <w:szCs w:val="28"/>
          <w:lang w:eastAsia="ru-RU"/>
        </w:rPr>
        <w:t>Видеофизминутка (Малышарики)</w:t>
      </w:r>
    </w:p>
    <w:p w:rsidR="006A682F" w:rsidRPr="005B1F79" w:rsidRDefault="006A682F" w:rsidP="00E43713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A682F" w:rsidRPr="005B1F79" w:rsidRDefault="006A682F" w:rsidP="003F594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i/>
          <w:sz w:val="28"/>
          <w:szCs w:val="28"/>
          <w:lang w:eastAsia="ru-RU"/>
        </w:rPr>
        <w:t>2-й конкурс. Какие листья и плоды и на каком дереве они растут?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Лист берёзы – берёзовый.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Лист липы – …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Лист клёна – …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Шишка ели – …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Плод дуба – …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Лист дуба – ….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Шишка сосны – …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Плод яблони – …</w:t>
      </w:r>
    </w:p>
    <w:p w:rsidR="006A682F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Pr="000712CB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712CB">
        <w:rPr>
          <w:rFonts w:ascii="Times New Roman" w:hAnsi="Times New Roman"/>
          <w:b/>
          <w:sz w:val="28"/>
          <w:szCs w:val="28"/>
          <w:lang w:eastAsia="ru-RU"/>
        </w:rPr>
        <w:t>3-й конкурс. Игра «Четвёртый лишний».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Выберите лишние. Объясни – ПОЧЕМУ?</w:t>
      </w:r>
    </w:p>
    <w:p w:rsidR="006A682F" w:rsidRPr="005B1F79" w:rsidRDefault="006A682F" w:rsidP="00270701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Клён, рябина, ель, тюльпан. Так как …</w:t>
      </w:r>
    </w:p>
    <w:p w:rsidR="006A682F" w:rsidRPr="005B1F79" w:rsidRDefault="006A682F" w:rsidP="00270701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Берёза, дуб, шиповник, тополь. Так как …</w:t>
      </w:r>
    </w:p>
    <w:p w:rsidR="006A682F" w:rsidRPr="005B1F79" w:rsidRDefault="006A682F" w:rsidP="00270701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Яблоня, смородина, малина, рябина. Так как …</w:t>
      </w:r>
    </w:p>
    <w:p w:rsidR="006A682F" w:rsidRPr="005B1F79" w:rsidRDefault="006A682F" w:rsidP="00270701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Осина, липа, дуб, ель. Так как …</w:t>
      </w:r>
    </w:p>
    <w:p w:rsidR="006A682F" w:rsidRPr="005B1F79" w:rsidRDefault="006A682F" w:rsidP="00270701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Сосна, тополь, рябина, ива. Так как …</w:t>
      </w:r>
    </w:p>
    <w:p w:rsidR="006A682F" w:rsidRPr="005B1F79" w:rsidRDefault="006A682F" w:rsidP="00270701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Липа, осина, клён, яблоня. Так как …</w:t>
      </w:r>
    </w:p>
    <w:p w:rsidR="006A682F" w:rsidRPr="005B1F79" w:rsidRDefault="006A682F" w:rsidP="00270701">
      <w:pPr>
        <w:numPr>
          <w:ilvl w:val="0"/>
          <w:numId w:val="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Груша, слива, тополь, вишня. Так как …</w:t>
      </w:r>
    </w:p>
    <w:p w:rsidR="006A682F" w:rsidRPr="005B1F79" w:rsidRDefault="006A682F" w:rsidP="00E43713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Pr="005B1F79" w:rsidRDefault="006A682F" w:rsidP="00523D66">
      <w:pPr>
        <w:pStyle w:val="ListParagraph"/>
        <w:numPr>
          <w:ilvl w:val="0"/>
          <w:numId w:val="10"/>
        </w:numPr>
        <w:shd w:val="clear" w:color="auto" w:fill="FFFFFF"/>
        <w:spacing w:after="0"/>
        <w:ind w:left="426" w:hanging="426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1F79">
        <w:rPr>
          <w:rFonts w:ascii="Times New Roman" w:hAnsi="Times New Roman"/>
          <w:b/>
          <w:bCs/>
          <w:sz w:val="28"/>
          <w:szCs w:val="28"/>
          <w:lang w:eastAsia="ru-RU"/>
        </w:rPr>
        <w:t>Третья станция «Царство Животных».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Лес – это большой дом, где по соседству живут самые разные растения и животные. Они не только живут вместе, но и нужны друг другу. Послушайте стихотворение Бориса Заходера</w:t>
      </w:r>
    </w:p>
    <w:p w:rsidR="006A682F" w:rsidRPr="005B1F79" w:rsidRDefault="006A682F" w:rsidP="00A032EC">
      <w:pPr>
        <w:shd w:val="clear" w:color="auto" w:fill="FFFFFF"/>
        <w:tabs>
          <w:tab w:val="left" w:pos="3402"/>
        </w:tabs>
        <w:spacing w:after="0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5B1F79">
        <w:rPr>
          <w:rFonts w:ascii="Times New Roman" w:hAnsi="Times New Roman"/>
          <w:b/>
          <w:sz w:val="28"/>
          <w:szCs w:val="28"/>
          <w:lang w:eastAsia="ru-RU"/>
        </w:rPr>
        <w:t>Про всех на свете.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Все-все, все на свете нужны,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И мошки не меньше нужны, чем слоны.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Нельзя обойтись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Без чудищ нелепых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И даже без хищников,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Злых и свирепых.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Нужны все на свете!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Нужны все подряд –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Кто делает мед,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И кто делает яд!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Плохие дела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У кошки без мышки,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У мышки без кошки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Не лучше делишки!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И если мы с кем-то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Не очень дружны,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Мы все-таки очень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Друг другу нужны.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А если нам кто-нибудь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Лишним покажется,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То это, конечно,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Ошибкой окажется!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Все-все,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Все на свете нужны,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 xml:space="preserve">И это все дети 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ab/>
        <w:t>Запомнить должны!</w:t>
      </w:r>
    </w:p>
    <w:p w:rsidR="006A682F" w:rsidRPr="005B1F79" w:rsidRDefault="006A682F" w:rsidP="001E625E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5B1F79">
        <w:rPr>
          <w:rFonts w:ascii="Times New Roman" w:hAnsi="Times New Roman"/>
          <w:i/>
          <w:sz w:val="28"/>
          <w:szCs w:val="28"/>
          <w:lang w:eastAsia="ru-RU"/>
        </w:rPr>
        <w:t>Беседа «Все-все, все на свете нужны».</w:t>
      </w:r>
    </w:p>
    <w:p w:rsidR="006A682F" w:rsidRPr="005B1F79" w:rsidRDefault="006A682F" w:rsidP="009D71B8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- Ребята, скажите, пожалуйста, зачем нам на свете нужны разные букашки/птицы/хищники?</w:t>
      </w:r>
    </w:p>
    <w:p w:rsidR="006A682F" w:rsidRPr="005B1F79" w:rsidRDefault="006A682F" w:rsidP="009D71B8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- А что будет, если кто-то из них исчезнет? Например, исчезнут все комары/пчелы/дятлы/волки?</w:t>
      </w:r>
    </w:p>
    <w:p w:rsidR="006A682F" w:rsidRPr="005B1F79" w:rsidRDefault="006A682F" w:rsidP="009D71B8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- А есть ли такие животные или растения, которые могут исчезнуть?</w:t>
      </w:r>
    </w:p>
    <w:p w:rsidR="006A682F" w:rsidRPr="005B1F79" w:rsidRDefault="006A682F" w:rsidP="009D71B8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- А может, они записаны в какую-то особую книгу?</w:t>
      </w:r>
    </w:p>
    <w:p w:rsidR="006A682F" w:rsidRPr="005B1F79" w:rsidRDefault="006A682F" w:rsidP="009D71B8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 xml:space="preserve">Ребята </w:t>
      </w:r>
      <w:r w:rsidRPr="005B1F79">
        <w:rPr>
          <w:rFonts w:ascii="Times New Roman" w:hAnsi="Times New Roman"/>
          <w:sz w:val="28"/>
          <w:szCs w:val="28"/>
          <w:lang w:eastAsia="ru-RU"/>
        </w:rPr>
        <w:t xml:space="preserve"> подготовили для вас выступления о Красной книге Российской Федерации.</w:t>
      </w:r>
    </w:p>
    <w:p w:rsidR="006A682F" w:rsidRPr="005B1F79" w:rsidRDefault="006A682F" w:rsidP="009D71B8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- Вы познакомились с некоторыми представителями редких животных и растений, а как же мы, первоклассники, можем помогать природе, чтобы не исчезли эти редкие виды?</w:t>
      </w:r>
    </w:p>
    <w:p w:rsidR="006A682F" w:rsidRPr="005B1F79" w:rsidRDefault="006A682F" w:rsidP="009D71B8">
      <w:pPr>
        <w:shd w:val="clear" w:color="auto" w:fill="FFFFFF"/>
        <w:tabs>
          <w:tab w:val="left" w:pos="340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5B1F79">
        <w:rPr>
          <w:rFonts w:ascii="Times New Roman" w:hAnsi="Times New Roman"/>
          <w:i/>
          <w:sz w:val="28"/>
          <w:szCs w:val="28"/>
          <w:lang w:eastAsia="ru-RU"/>
        </w:rPr>
        <w:t>4-й конкурс. Викторина «Лесные загадки». Мы поработали замечательно, а теперь у нас викторина.</w:t>
      </w:r>
    </w:p>
    <w:p w:rsidR="006A682F" w:rsidRPr="005B1F79" w:rsidRDefault="006A682F" w:rsidP="00270701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Как называются животные, тело которых покрыто перьями? (Птицы).</w:t>
      </w:r>
    </w:p>
    <w:p w:rsidR="006A682F" w:rsidRPr="005B1F79" w:rsidRDefault="006A682F" w:rsidP="00270701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Как называются животные, тело которых покрыто чешуёй? (Рыбы).</w:t>
      </w:r>
    </w:p>
    <w:p w:rsidR="006A682F" w:rsidRPr="005B1F79" w:rsidRDefault="006A682F" w:rsidP="00270701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Как называются животные, тело которых покрыто шерстью? (Звери).</w:t>
      </w:r>
    </w:p>
    <w:p w:rsidR="006A682F" w:rsidRPr="005B1F79" w:rsidRDefault="006A682F" w:rsidP="00270701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Птенцы, какой птицы не знают своей матери? (Кукушки).</w:t>
      </w:r>
    </w:p>
    <w:p w:rsidR="006A682F" w:rsidRPr="005B1F79" w:rsidRDefault="006A682F" w:rsidP="00270701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Кто путешествует по воздуху на нитке? (Паук).</w:t>
      </w:r>
    </w:p>
    <w:p w:rsidR="006A682F" w:rsidRPr="005B1F79" w:rsidRDefault="006A682F" w:rsidP="00270701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У кого на сучке кладовая? (У белки).</w:t>
      </w:r>
    </w:p>
    <w:p w:rsidR="006A682F" w:rsidRPr="005B1F79" w:rsidRDefault="006A682F" w:rsidP="00270701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Какая нить в природе самая тонкая? (Паутина).</w:t>
      </w:r>
    </w:p>
    <w:p w:rsidR="006A682F" w:rsidRPr="005B1F79" w:rsidRDefault="006A682F" w:rsidP="00270701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Почему весной запрещена охота? (Весной пушные звери линяют, из-за чего мех обесценивается. Кроме того, у зверей весной детеныши).</w:t>
      </w:r>
    </w:p>
    <w:p w:rsidR="006A682F" w:rsidRPr="005B1F79" w:rsidRDefault="006A682F" w:rsidP="00270701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Какую птицу называют «белобока»? (Сорока).</w:t>
      </w:r>
    </w:p>
    <w:p w:rsidR="006A682F" w:rsidRPr="005B1F79" w:rsidRDefault="006A682F" w:rsidP="00270701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Скачет зверюшка: </w:t>
      </w:r>
    </w:p>
    <w:p w:rsidR="006A682F" w:rsidRPr="005B1F79" w:rsidRDefault="006A682F" w:rsidP="009D71B8">
      <w:pPr>
        <w:shd w:val="clear" w:color="auto" w:fill="FFFFFF"/>
        <w:spacing w:after="0"/>
        <w:ind w:left="709" w:firstLine="70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Не рот, а ловушка. </w:t>
      </w:r>
    </w:p>
    <w:p w:rsidR="006A682F" w:rsidRPr="005B1F79" w:rsidRDefault="006A682F" w:rsidP="009D71B8">
      <w:pPr>
        <w:shd w:val="clear" w:color="auto" w:fill="FFFFFF"/>
        <w:spacing w:after="0"/>
        <w:ind w:left="141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Попадут в ловушку</w:t>
      </w:r>
    </w:p>
    <w:p w:rsidR="006A682F" w:rsidRPr="005B1F79" w:rsidRDefault="006A682F" w:rsidP="009D71B8">
      <w:pPr>
        <w:shd w:val="clear" w:color="auto" w:fill="FFFFFF"/>
        <w:spacing w:after="0"/>
        <w:ind w:left="141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И комар, и мушка. (Лягушка).</w:t>
      </w:r>
    </w:p>
    <w:p w:rsidR="006A682F" w:rsidRPr="005B1F79" w:rsidRDefault="006A682F" w:rsidP="00270701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Над рекою он в полёте, </w:t>
      </w:r>
    </w:p>
    <w:p w:rsidR="006A682F" w:rsidRPr="005B1F79" w:rsidRDefault="006A682F" w:rsidP="009D71B8">
      <w:pPr>
        <w:shd w:val="clear" w:color="auto" w:fill="FFFFFF"/>
        <w:spacing w:after="0"/>
        <w:ind w:left="709" w:firstLine="70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Этот чудо-самолётик. </w:t>
      </w:r>
    </w:p>
    <w:p w:rsidR="006A682F" w:rsidRPr="005B1F79" w:rsidRDefault="006A682F" w:rsidP="009D71B8">
      <w:pPr>
        <w:shd w:val="clear" w:color="auto" w:fill="FFFFFF"/>
        <w:spacing w:after="0"/>
        <w:ind w:left="709" w:firstLine="70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Над водой парит он гладкой, </w:t>
      </w:r>
    </w:p>
    <w:p w:rsidR="006A682F" w:rsidRPr="005B1F79" w:rsidRDefault="006A682F" w:rsidP="009D71B8">
      <w:pPr>
        <w:shd w:val="clear" w:color="auto" w:fill="FFFFFF"/>
        <w:spacing w:after="0"/>
        <w:ind w:left="709" w:firstLine="70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На цветке его посадка. (Стрекоза).</w:t>
      </w:r>
    </w:p>
    <w:p w:rsidR="006A682F" w:rsidRPr="005B1F79" w:rsidRDefault="006A682F" w:rsidP="00270701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На спине я дом ношу, </w:t>
      </w:r>
    </w:p>
    <w:p w:rsidR="006A682F" w:rsidRPr="005B1F79" w:rsidRDefault="006A682F" w:rsidP="009D71B8">
      <w:pPr>
        <w:shd w:val="clear" w:color="auto" w:fill="FFFFFF"/>
        <w:spacing w:after="0"/>
        <w:ind w:left="709" w:firstLine="70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Но гостей не приглашу: </w:t>
      </w:r>
    </w:p>
    <w:p w:rsidR="006A682F" w:rsidRPr="005B1F79" w:rsidRDefault="006A682F" w:rsidP="009D71B8">
      <w:pPr>
        <w:shd w:val="clear" w:color="auto" w:fill="FFFFFF"/>
        <w:spacing w:after="0"/>
        <w:ind w:left="709" w:firstLine="70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В костяном моём дому </w:t>
      </w:r>
    </w:p>
    <w:p w:rsidR="006A682F" w:rsidRPr="005B1F79" w:rsidRDefault="006A682F" w:rsidP="009D71B8">
      <w:pPr>
        <w:shd w:val="clear" w:color="auto" w:fill="FFFFFF"/>
        <w:spacing w:after="0"/>
        <w:ind w:left="709" w:firstLine="70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Место только одному. (Черепаха).</w:t>
      </w:r>
    </w:p>
    <w:p w:rsidR="006A682F" w:rsidRPr="005B1F79" w:rsidRDefault="006A682F" w:rsidP="00A032EC">
      <w:pPr>
        <w:shd w:val="clear" w:color="auto" w:fill="FFFFFF"/>
        <w:spacing w:after="0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5B1F79">
        <w:rPr>
          <w:rFonts w:ascii="Times New Roman" w:hAnsi="Times New Roman"/>
          <w:b/>
          <w:sz w:val="28"/>
          <w:szCs w:val="28"/>
          <w:lang w:eastAsia="ru-RU"/>
        </w:rPr>
        <w:t>Видеофизминутка</w:t>
      </w:r>
    </w:p>
    <w:p w:rsidR="006A682F" w:rsidRPr="000712CB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712CB">
        <w:rPr>
          <w:rFonts w:ascii="Times New Roman" w:hAnsi="Times New Roman"/>
          <w:b/>
          <w:sz w:val="28"/>
          <w:szCs w:val="28"/>
          <w:lang w:eastAsia="ru-RU"/>
        </w:rPr>
        <w:t>5-й конкурс. «Забавные зверюшки».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Если понаблюдать за животными, то можно увидеть много интересного и забавного. А сейчас я предлагаю ребятам изобразить зверей, так чтобы все догадались – КТО ЭТО? Желающих я позову к себе, и скажу на ушко название животного, а вы постараетесь угадать, кого же я загадала.</w:t>
      </w:r>
    </w:p>
    <w:p w:rsidR="006A682F" w:rsidRPr="005B1F79" w:rsidRDefault="006A682F" w:rsidP="00270701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Лев.</w:t>
      </w:r>
    </w:p>
    <w:p w:rsidR="006A682F" w:rsidRPr="005B1F79" w:rsidRDefault="006A682F" w:rsidP="00270701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Медведь.</w:t>
      </w:r>
    </w:p>
    <w:p w:rsidR="006A682F" w:rsidRPr="005B1F79" w:rsidRDefault="006A682F" w:rsidP="00270701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Обезьяна.</w:t>
      </w:r>
    </w:p>
    <w:p w:rsidR="006A682F" w:rsidRPr="005B1F79" w:rsidRDefault="006A682F" w:rsidP="00270701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Котенок.</w:t>
      </w:r>
    </w:p>
    <w:p w:rsidR="006A682F" w:rsidRPr="005B1F79" w:rsidRDefault="006A682F" w:rsidP="00270701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Заяц.</w:t>
      </w:r>
    </w:p>
    <w:p w:rsidR="006A682F" w:rsidRPr="005B1F79" w:rsidRDefault="006A682F" w:rsidP="00270701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Черепаха.</w:t>
      </w:r>
    </w:p>
    <w:p w:rsidR="006A682F" w:rsidRPr="005B1F79" w:rsidRDefault="006A682F" w:rsidP="00270701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Слон.</w:t>
      </w:r>
    </w:p>
    <w:p w:rsidR="006A682F" w:rsidRPr="005B1F79" w:rsidRDefault="006A682F" w:rsidP="00270701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Собака.</w:t>
      </w:r>
    </w:p>
    <w:p w:rsidR="006A682F" w:rsidRPr="005B1F79" w:rsidRDefault="006A682F" w:rsidP="00270701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Крокодил.</w:t>
      </w:r>
    </w:p>
    <w:p w:rsidR="006A682F" w:rsidRPr="005B1F79" w:rsidRDefault="006A682F" w:rsidP="00270701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Акула.</w:t>
      </w:r>
    </w:p>
    <w:p w:rsidR="006A682F" w:rsidRDefault="006A682F" w:rsidP="00E43713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Default="006A682F" w:rsidP="00E43713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Default="006A682F" w:rsidP="00E43713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Default="006A682F" w:rsidP="00E43713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Default="006A682F" w:rsidP="00E43713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2E1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277.5pt;height:207pt;visibility:visible">
            <v:imagedata r:id="rId7" o:title=""/>
          </v:shape>
        </w:pict>
      </w:r>
    </w:p>
    <w:p w:rsidR="006A682F" w:rsidRDefault="006A682F" w:rsidP="00E43713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Default="006A682F" w:rsidP="00E43713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Default="006A682F" w:rsidP="00E43713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Default="006A682F" w:rsidP="00E43713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Pr="005B1F79" w:rsidRDefault="006A682F" w:rsidP="00E43713">
      <w:pPr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682F" w:rsidRPr="005B1F79" w:rsidRDefault="006A682F" w:rsidP="00E43713">
      <w:pPr>
        <w:pStyle w:val="ListParagraph"/>
        <w:numPr>
          <w:ilvl w:val="0"/>
          <w:numId w:val="10"/>
        </w:numPr>
        <w:shd w:val="clear" w:color="auto" w:fill="FFFFFF"/>
        <w:spacing w:after="0"/>
        <w:ind w:left="426" w:hanging="426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B1F79">
        <w:rPr>
          <w:rFonts w:ascii="Times New Roman" w:hAnsi="Times New Roman"/>
          <w:b/>
          <w:bCs/>
          <w:sz w:val="28"/>
          <w:szCs w:val="28"/>
          <w:lang w:eastAsia="ru-RU"/>
        </w:rPr>
        <w:t>Четвёртая станция «Экологическая».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– Ребята, что такое «экология»? Наша планета – наш дом, и каждый из нас в ответе за её будущее. Но не все люди помнят об этом. Вот послушайте стихотворение о горе – туристах, которые пришли отдохнуть в лес.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Прогулка. (Сергей Михалков)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Мы приехали на речку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Воскресенье провести,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А свободного местечка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Возле речки не найти!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Тут сидят, и там сидят: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Загорают и едят,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Отдыхают, как хотят,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Сотни взрослых и ребят.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Мы по бережку прошли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И поляночку нашли.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Но на солнечной полянке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Там и тут пустые банки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И, как будто нам назло,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Даже битое стекло.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Мы по бережку прошли,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Место новое нашли.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Но и здесь до нас сидели;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Тоже пили, тоже ели,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Жгли костёр, бумагу жгли –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Насорили и ушли!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Мы прошли, конечно, мимо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– Эй, ребята! – крикнул Дима, –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Вот местечко хоть куда!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Родниковая вода,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Чудный вид!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Прекрасный пляж!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Распаковывай багаж!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Мы купались, загорали,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Жгли костёр.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В футбол играли –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Веселились, как могли: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Пили квас, конфеты ели,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Хороводом песни пели…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Отдохнули – и ушли!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И остались на поляне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У потухшего костра: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Две разбитых нами склянки –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Две размокшие баранки –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Словом мусора гора.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Мы приехали на речку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 xml:space="preserve">Понедельник провести, 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Только чистого местечка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Возле речки не нашли!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– Как вы думаете, почему в понедельник туристы не нашли чистого местечка?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– А как бы вы поступили на месте этих туристов?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– Какой вред наносят люди таким поведением?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– Какие ещё источники загрязнения природы вы знаете? (Дети перечисляют).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Конкурс «Правила друзей природы».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– Вспомните правила друзей природы? (Называют правила по очереди).</w:t>
      </w:r>
    </w:p>
    <w:p w:rsidR="006A682F" w:rsidRPr="005B1F79" w:rsidRDefault="006A682F" w:rsidP="0027070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Молодцы, ребята. Я надеюсь, когда вы будете отдыхать на природе, вы будете помнить о том, как нужно вести себя, чтобы не навредить природе.</w:t>
      </w:r>
    </w:p>
    <w:p w:rsidR="006A682F" w:rsidRDefault="006A682F" w:rsidP="00E4371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F79">
        <w:rPr>
          <w:rFonts w:ascii="Times New Roman" w:hAnsi="Times New Roman"/>
          <w:sz w:val="28"/>
          <w:szCs w:val="28"/>
          <w:lang w:eastAsia="ru-RU"/>
        </w:rPr>
        <w:t>На этом наша викторина подходит к концу. Я рада, что вы все сегодня пришли, поучаствовали в конкурсах, отгадали так много загадок, ответили на столько сложных вопросов, а главное, что вы поняли, почему так важно ценить природу и как ее оберегать.</w:t>
      </w:r>
    </w:p>
    <w:p w:rsidR="006A682F" w:rsidRPr="005B1F79" w:rsidRDefault="006A682F" w:rsidP="00E4371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2E1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8" type="#_x0000_t75" style="width:336pt;height:252pt;visibility:visible">
            <v:imagedata r:id="rId8" o:title=""/>
          </v:shape>
        </w:pict>
      </w:r>
      <w:bookmarkStart w:id="0" w:name="_GoBack"/>
      <w:bookmarkEnd w:id="0"/>
    </w:p>
    <w:sectPr w:rsidR="006A682F" w:rsidRPr="005B1F79" w:rsidSect="003F65B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7076F"/>
    <w:multiLevelType w:val="multilevel"/>
    <w:tmpl w:val="A972F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A907685"/>
    <w:multiLevelType w:val="hybridMultilevel"/>
    <w:tmpl w:val="524A31BE"/>
    <w:lvl w:ilvl="0" w:tplc="4EACADE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0BAE4769"/>
    <w:multiLevelType w:val="multilevel"/>
    <w:tmpl w:val="B33A5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5E170F4"/>
    <w:multiLevelType w:val="multilevel"/>
    <w:tmpl w:val="282A5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FEA178D"/>
    <w:multiLevelType w:val="multilevel"/>
    <w:tmpl w:val="5BBCA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114039C"/>
    <w:multiLevelType w:val="multilevel"/>
    <w:tmpl w:val="3B36D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42825A4"/>
    <w:multiLevelType w:val="multilevel"/>
    <w:tmpl w:val="5E9AB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64851492"/>
    <w:multiLevelType w:val="hybridMultilevel"/>
    <w:tmpl w:val="3B5C89E2"/>
    <w:lvl w:ilvl="0" w:tplc="20EE95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F944F80"/>
    <w:multiLevelType w:val="multilevel"/>
    <w:tmpl w:val="30DE2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C120FCD"/>
    <w:multiLevelType w:val="hybridMultilevel"/>
    <w:tmpl w:val="C54A6314"/>
    <w:lvl w:ilvl="0" w:tplc="20EE95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F25723B"/>
    <w:multiLevelType w:val="multilevel"/>
    <w:tmpl w:val="2B26C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3"/>
  </w:num>
  <w:num w:numId="5">
    <w:abstractNumId w:val="10"/>
  </w:num>
  <w:num w:numId="6">
    <w:abstractNumId w:val="2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0701"/>
    <w:rsid w:val="000712CB"/>
    <w:rsid w:val="001A14D1"/>
    <w:rsid w:val="001E625E"/>
    <w:rsid w:val="00252E1C"/>
    <w:rsid w:val="00270701"/>
    <w:rsid w:val="00311566"/>
    <w:rsid w:val="00317CE8"/>
    <w:rsid w:val="003F5946"/>
    <w:rsid w:val="003F65B8"/>
    <w:rsid w:val="00512808"/>
    <w:rsid w:val="00523D66"/>
    <w:rsid w:val="00586DAC"/>
    <w:rsid w:val="005B1F79"/>
    <w:rsid w:val="0066488A"/>
    <w:rsid w:val="006A682F"/>
    <w:rsid w:val="006E0969"/>
    <w:rsid w:val="00776A1D"/>
    <w:rsid w:val="007844D9"/>
    <w:rsid w:val="007C3512"/>
    <w:rsid w:val="00800B3B"/>
    <w:rsid w:val="00804B86"/>
    <w:rsid w:val="009D71B8"/>
    <w:rsid w:val="00A032EC"/>
    <w:rsid w:val="00AD774B"/>
    <w:rsid w:val="00AE2C46"/>
    <w:rsid w:val="00C6236F"/>
    <w:rsid w:val="00D55FD2"/>
    <w:rsid w:val="00E20FC2"/>
    <w:rsid w:val="00E43713"/>
    <w:rsid w:val="00E46BED"/>
    <w:rsid w:val="00ED0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88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2707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270701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270701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270701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2707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71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12C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A032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C24B0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834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34666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67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68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72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73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74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76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79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81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82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83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84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85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86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87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88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89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91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92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93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94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95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96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97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4699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3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299</TotalTime>
  <Pages>9</Pages>
  <Words>1292</Words>
  <Characters>7370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Vitaliy Churakov</dc:creator>
  <cp:keywords/>
  <dc:description/>
  <cp:lastModifiedBy>Пользователь Windows</cp:lastModifiedBy>
  <cp:revision>12</cp:revision>
  <cp:lastPrinted>2016-05-15T08:02:00Z</cp:lastPrinted>
  <dcterms:created xsi:type="dcterms:W3CDTF">2016-04-09T16:10:00Z</dcterms:created>
  <dcterms:modified xsi:type="dcterms:W3CDTF">2021-09-24T11:55:00Z</dcterms:modified>
</cp:coreProperties>
</file>