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747" w:rsidRDefault="00D20747" w:rsidP="00956D68">
      <w:pPr>
        <w:rPr>
          <w:sz w:val="32"/>
          <w:szCs w:val="32"/>
        </w:rPr>
      </w:pPr>
      <w:r w:rsidRPr="00767C90">
        <w:rPr>
          <w:sz w:val="32"/>
          <w:szCs w:val="32"/>
        </w:rPr>
        <w:t>МБОУ « Новокаякентская начальная школа – детский сад №1»</w:t>
      </w:r>
    </w:p>
    <w:p w:rsidR="00D20747" w:rsidRPr="00767C90" w:rsidRDefault="00D20747" w:rsidP="00956D68">
      <w:pPr>
        <w:rPr>
          <w:sz w:val="32"/>
          <w:szCs w:val="32"/>
        </w:rPr>
      </w:pPr>
    </w:p>
    <w:p w:rsidR="00D20747" w:rsidRPr="00767C90" w:rsidRDefault="00D20747" w:rsidP="00956D68">
      <w:pPr>
        <w:rPr>
          <w:sz w:val="32"/>
          <w:szCs w:val="32"/>
        </w:rPr>
      </w:pPr>
    </w:p>
    <w:p w:rsidR="00D20747" w:rsidRDefault="00D20747" w:rsidP="00956D68">
      <w:pPr>
        <w:tabs>
          <w:tab w:val="left" w:pos="1110"/>
        </w:tabs>
        <w:rPr>
          <w:sz w:val="32"/>
          <w:szCs w:val="32"/>
        </w:rPr>
      </w:pPr>
    </w:p>
    <w:p w:rsidR="00D20747" w:rsidRDefault="00D20747" w:rsidP="00956D68">
      <w:pPr>
        <w:tabs>
          <w:tab w:val="left" w:pos="1110"/>
        </w:tabs>
        <w:rPr>
          <w:rStyle w:val="IntenseReference"/>
          <w:sz w:val="96"/>
          <w:szCs w:val="96"/>
        </w:rPr>
      </w:pPr>
      <w:r w:rsidRPr="00767C90">
        <w:rPr>
          <w:rStyle w:val="IntenseReference"/>
          <w:sz w:val="96"/>
          <w:szCs w:val="96"/>
        </w:rPr>
        <w:t>День космонавтики</w:t>
      </w:r>
    </w:p>
    <w:p w:rsidR="00D20747" w:rsidRDefault="00D20747" w:rsidP="00956D68">
      <w:pPr>
        <w:rPr>
          <w:sz w:val="96"/>
          <w:szCs w:val="96"/>
        </w:rPr>
      </w:pPr>
    </w:p>
    <w:p w:rsidR="00D20747" w:rsidRDefault="00D20747" w:rsidP="00956D68">
      <w:pPr>
        <w:rPr>
          <w:sz w:val="96"/>
          <w:szCs w:val="96"/>
        </w:rPr>
      </w:pPr>
      <w:r w:rsidRPr="00067099">
        <w:rPr>
          <w:noProof/>
          <w:sz w:val="96"/>
          <w:szCs w:val="9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2" o:spid="_x0000_i1025" type="#_x0000_t75" style="width:460.5pt;height:247.5pt;visibility:visible">
            <v:imagedata r:id="rId4" o:title=""/>
          </v:shape>
        </w:pict>
      </w:r>
    </w:p>
    <w:p w:rsidR="00D20747" w:rsidRDefault="00D20747" w:rsidP="00956D68">
      <w:pPr>
        <w:rPr>
          <w:sz w:val="24"/>
          <w:szCs w:val="24"/>
        </w:rPr>
      </w:pPr>
    </w:p>
    <w:p w:rsidR="00D20747" w:rsidRPr="00767C90" w:rsidRDefault="00D20747" w:rsidP="00956D68">
      <w:pPr>
        <w:rPr>
          <w:sz w:val="28"/>
          <w:szCs w:val="28"/>
        </w:rPr>
      </w:pPr>
      <w:r w:rsidRPr="00767C90">
        <w:rPr>
          <w:sz w:val="28"/>
          <w:szCs w:val="28"/>
        </w:rPr>
        <w:t xml:space="preserve">                                                                                          Воспитатель: Исламова М.М.</w:t>
      </w:r>
    </w:p>
    <w:p w:rsidR="00D20747" w:rsidRDefault="00D20747" w:rsidP="008E22C1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  <w:lang w:eastAsia="ru-RU"/>
        </w:rPr>
      </w:pPr>
    </w:p>
    <w:p w:rsidR="00D20747" w:rsidRDefault="00D20747" w:rsidP="008E22C1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  <w:lang w:eastAsia="ru-RU"/>
        </w:rPr>
      </w:pPr>
    </w:p>
    <w:p w:rsidR="00D20747" w:rsidRPr="008E22C1" w:rsidRDefault="00D20747" w:rsidP="008E22C1">
      <w:pPr>
        <w:shd w:val="clear" w:color="auto" w:fill="FFFFFF"/>
        <w:spacing w:before="150" w:after="450" w:line="288" w:lineRule="atLeast"/>
        <w:outlineLvl w:val="0"/>
        <w:rPr>
          <w:rFonts w:ascii="Arial" w:hAnsi="Arial" w:cs="Arial"/>
          <w:color w:val="333333"/>
          <w:kern w:val="36"/>
          <w:sz w:val="45"/>
          <w:szCs w:val="45"/>
          <w:lang w:eastAsia="ru-RU"/>
        </w:rPr>
      </w:pPr>
      <w:bookmarkStart w:id="0" w:name="_GoBack"/>
      <w:bookmarkEnd w:id="0"/>
      <w:r w:rsidRPr="008E22C1">
        <w:rPr>
          <w:rFonts w:ascii="Arial" w:hAnsi="Arial" w:cs="Arial"/>
          <w:color w:val="333333"/>
          <w:kern w:val="36"/>
          <w:sz w:val="45"/>
          <w:szCs w:val="45"/>
          <w:lang w:eastAsia="ru-RU"/>
        </w:rPr>
        <w:t>Конспект занятия в старшей группе «День космонавтики»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Дать детям представление о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космосе и космонавтах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Учить отвечать на вопросы, используя различные виды простых и сложных предложений, совершенствуя диалогическую монологическую речь детей. Воспитывать уважение к героям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желание быть похожими на них, развивать познавательные интересы у детей.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Образовательная область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«Коммуникация»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·побуждать к проявлению инициативы и любознательности с целью получения и закрепления знаний о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космосе и космонавтах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·формировать у детей умение отвечать полным ответом на поставленный вопрос;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Образовательная область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«Социализация»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·воспитывать уважение к профессии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развивать воображение, фантазию, воспитывать гордость за свою страну.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·воспитывать любовь к планете, на которой живем, и бережное отношение к окружающему миру;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·совершенствовать умение слушать ответ товарища и не перебивать.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Образовательная область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«Познание»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·расширить кругозор детей по теме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·закрепить активный словарь по теме;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·формировать умение детей составлять рассказ по сюжетной картинке;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·формировать умение использовать в речи антонимы;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·совершенствовать умение согласовывать существительные с глаголом в единственном и множественном числе;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·развивать внимание, логическое мышление.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Речевой материал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космический корабль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Земля, планета, ракета, метеорит и т. д.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картины и иллюстрации о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фотографии Ю. А. Гагарина, В. Терешковой, собак Белки и Стрелки;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космического корабля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«Восток»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и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«Союз»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Глобус, мяч для игры.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Поисковая работа по подбору иллюстративного материала по теме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Рассматривание альбомов, иллюстраций и фотографий, глобуса по теме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Чтение книг и энциклопедий для дошкольников.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Разучивание стихотворений и загадок по теме.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Подбор дидактических игр в соответствии с темой.</w:t>
      </w:r>
    </w:p>
    <w:p w:rsidR="00D20747" w:rsidRPr="008E22C1" w:rsidRDefault="00D20747" w:rsidP="008E22C1">
      <w:pPr>
        <w:spacing w:after="0" w:line="288" w:lineRule="atLeast"/>
        <w:outlineLvl w:val="1"/>
        <w:rPr>
          <w:rFonts w:ascii="Arial" w:hAnsi="Arial" w:cs="Arial"/>
          <w:color w:val="83A629"/>
          <w:sz w:val="42"/>
          <w:szCs w:val="42"/>
          <w:lang w:eastAsia="ru-RU"/>
        </w:rPr>
      </w:pPr>
      <w:r w:rsidRPr="008E22C1">
        <w:rPr>
          <w:rFonts w:ascii="Arial" w:hAnsi="Arial" w:cs="Arial"/>
          <w:color w:val="83A629"/>
          <w:sz w:val="42"/>
          <w:szCs w:val="42"/>
          <w:lang w:eastAsia="ru-RU"/>
        </w:rPr>
        <w:t>Ход НОД: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 xml:space="preserve">: Ребята, знаете ли вы, какой праздник отмечает наша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страна 12 апреле месяце.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                                                                                                                    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Дети: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День космонавтики</w:t>
      </w:r>
      <w:r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 xml:space="preserve">.                                                                                 </w:t>
      </w:r>
    </w:p>
    <w:p w:rsidR="00D20747" w:rsidRPr="008E22C1" w:rsidRDefault="00D20747" w:rsidP="004E48D9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 xml:space="preserve">    Воспитатель:   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Правильно.</w:t>
      </w:r>
    </w:p>
    <w:p w:rsidR="00D20747" w:rsidRPr="004E48D9" w:rsidRDefault="00D20747" w:rsidP="004E48D9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Человек всегда мечтал полететь к звездам. Так 19 августа 1960 года на ракете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 xml:space="preserve"> были отправлены собаки-испытатели Белка и Стрелка. Для полета собакам сшили специальные 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костюмы красного и зеленого цветов. Кроме собак, на борту находились две белые крысы и несколько мышей. Вернувшиеся с орбиты собаки стали объектом повышенного внимания и чувствовали себя прекрасно.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показывает фото собак)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1" o:spid="_x0000_i1026" type="#_x0000_t75" style="width:412.5pt;height:189.75pt;visibility:visible">
            <v:imagedata r:id="rId5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4E48D9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Ребята, а кто из вас хотел бы отправиться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 на ракете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Многие хотели бы полететь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Скажите, а как называется человек, который совершает полет на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космическом корабле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 </w:t>
      </w:r>
    </w:p>
    <w:p w:rsidR="00D20747" w:rsidRDefault="00D20747" w:rsidP="004E48D9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4E48D9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:     Космонавт.</w:t>
      </w:r>
    </w:p>
    <w:p w:rsidR="00D20747" w:rsidRDefault="00D20747" w:rsidP="004E48D9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4E48D9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Правильно – это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А первым человеком, который полетел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 и стал космонавтом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был Юрий Гагарин.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(ребёнок показывае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 портрет Ю. Гагарина)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Рисунок 2" o:spid="_x0000_i1027" type="#_x0000_t75" style="width:403.5pt;height:301.5pt;visibility:visible">
            <v:imagedata r:id="rId6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D20747" w:rsidRPr="008E22C1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-Он поднялся очень высоко над Землёй, так высоко, что и на самолёте туда не долететь. Гагарин летел на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космическом корабле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Таких лётчиков называют лётчиками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космонавтами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Именно,</w:t>
      </w: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12 апреля 1961 года планету потрясла неожиданная весть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«Человек в 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космосе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! Русский, советский!»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Многовековая мечта людей о полете к звездам сбылась и первым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космонавтом Земли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стал Юрий Алексеевич Гагарин. Полет длился 108 минут. Корабль Гагарина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«Восток»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совершил всего один виток вокруг Земли. Но для человечества эти минуты ознаменовали наступление эры пилотируемых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космических полетов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За подвиг Юрия Гагарина наградили званием Героя Советского Союза. Первого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планеты хотел видеть весь мир. Гагарин посетил десятки стран. Везде его встречали с восторгом. Юрий Алексеевич Гагарин совершил подвиг, которым гордится наша страна, весь наш народ.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Теперь наша страна отмечает этот праздник 12 апреля,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день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когда для всего человечества наступила эра полетов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летали не только мужчины. Первая женщина, которая полетела в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была Валентина Терешкова.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(ребёнок показывае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 фотографию 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космонавта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3" o:spid="_x0000_i1028" type="#_x0000_t75" style="width:448.5pt;height:451.5pt;visibility:visible">
            <v:imagedata r:id="rId7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И еще хочу показать вам иллюстрации, на которых изображены первые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космические корабли -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«Восход»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и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«Союз»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рассматривают иллюстрации)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5" o:spid="_x0000_i1029" type="#_x0000_t75" style="width:151.5pt;height:249pt;visibility:visible">
            <v:imagedata r:id="rId8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Ребята, как вы думаете, какими качествами должен обладать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 xml:space="preserve">? </w:t>
      </w:r>
    </w:p>
    <w:p w:rsidR="00D20747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D20747" w:rsidRPr="008E22C1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Дети:    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должен быть – сильным, выносливым, смелым, решительным.)</w:t>
      </w:r>
    </w:p>
    <w:p w:rsidR="00D20747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6" o:spid="_x0000_i1030" type="#_x0000_t75" style="width:6in;height:207pt;visibility:visible">
            <v:imagedata r:id="rId9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E16ADF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«Быть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космонавтом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– это не только почетно, это и очень трудно. Надо быть смелым, решительным, настойчивым, добрым, отзывчивым, надо много знать, и тогда тебя будут уважать и любить. И эти качества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космонавты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воспитывают у себя с детства.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Ребята предлагаю подойти посмотреть на глобус.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Глобус это макет нашей планеты.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Какой формы наша планета?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 xml:space="preserve">- Что означает на глобусе – </w:t>
      </w:r>
      <w:r>
        <w:rPr>
          <w:rFonts w:ascii="Arial" w:hAnsi="Arial" w:cs="Arial"/>
          <w:color w:val="111111"/>
          <w:sz w:val="27"/>
          <w:szCs w:val="27"/>
          <w:lang w:eastAsia="ru-RU"/>
        </w:rPr>
        <w:t>голубой, желтый и зеленый цвета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7" o:spid="_x0000_i1031" type="#_x0000_t75" style="width:231pt;height:336pt;visibility:visible">
            <v:imagedata r:id="rId10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A60469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А на этой картине изображена наша планета из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космоса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(воспитатель показывает иллюстрацию)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 Ребята, кто хочет рассказать о том,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что видит?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Составление рассказа по иллюстрации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«Земля из 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космоса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8" o:spid="_x0000_i1032" type="#_x0000_t75" style="width:209.25pt;height:133.5pt;visibility:visible">
            <v:imagedata r:id="rId11" o:title=""/>
          </v:shape>
        </w:pict>
      </w:r>
    </w:p>
    <w:p w:rsidR="00D20747" w:rsidRDefault="00D20747" w:rsidP="00A60469">
      <w:pPr>
        <w:spacing w:after="0" w:line="240" w:lineRule="auto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А что же видят еще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космонавты в космосе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Игра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«Марсиане»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Дети становятся в круг. С помощью считалки выбирается ведущий.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По порядку все планеты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Назовет любой из нас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Раз-Меркурий,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Два-Венера,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Три-Земля,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Четыре-Марс,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Пять-Юпитер,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Шесть-Сатурн,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А ещё -Уран,Нептун,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 ещё учтём Плутон.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Наше Солнце Чемпион!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lang w:eastAsia="ru-RU"/>
        </w:rPr>
        <w:pict>
          <v:shape id="Рисунок 9" o:spid="_x0000_i1033" type="#_x0000_t75" style="width:316.5pt;height:231.75pt;visibility:visible">
            <v:imagedata r:id="rId12" o:title=""/>
          </v:shape>
        </w:pic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</w:p>
    <w:p w:rsidR="00D20747" w:rsidRPr="008E22C1" w:rsidRDefault="00D20747" w:rsidP="00A60469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Он раздает всем детям карточки, рисунком вниз. На них изображены либо люди, либо зеленые человечишки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(марсиане)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Ведущий закрывает глаза и произносит слова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Прилетел я на планету,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Может это чудо света?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Ну, а может рядом где-то?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Все мне важно в мире знать,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 секрет ваш разгадать.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Дети в это время должны посмотреть на изображения своих карточек.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Их задача показать ведущему кто они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- люди или марсиане, не произнося слова.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Ведущий подходит, нажимает на игрока и отгадывает.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Затем ведущим становится тот, кто наиболее интересно изображал свою роль.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Ребята, а вы знаете, что едят настоящие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космонавты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Кашу, суп.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Да, все едят и каши, и супы, и овощи и фрукты.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А как они едят? В кружки наливают чай и пьют?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– из тюбиков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Дело в том, что в открытом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космосе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нет притяжения земли, все, как бы, плавает в воздухе, как в воде. Называется это невесомостью, т. е. все становится легким, как пух. И поэтом есть с тарелок невозможно, вся еда просто уплывает. И все продукты у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космонавта в тюбиках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 как зубная паста.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Ребята, предлагаю поиграть в игру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«Доскажи словечко»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Чтобы глаз вооружить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 со звездами дружить,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Млечный путь увидеть чтоб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Нужен мощный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(телескоп)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Телескопом сотни лет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Изучают жизнь планет.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Нам расскажет обо всем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Умный дядя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(астроном)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Астроном – он звездочет,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Знает все наперечет!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Только лучше звезд видна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 небе полная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(луна)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До Луны не может птица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Долететь и прилуниться,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Но зато умеет это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Делать быстрая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(ракета)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У ракеты есть водитель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Невесомости любитель.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По-английски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«астронавт»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А по-русски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космонавт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 сидит в ракете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Вспоминая все на свете-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На орбите как назло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Появилось …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(НЛО)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НЛО летит к соседу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Из созвездья Андромеды,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 нем от скуки волком воет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Злой зеленый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(гуманоид)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Гуманоид с курса сбился,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 трех планетах заблудился,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Если звездной карты нету,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Не поможет скорость …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(света)</w:t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br/>
      </w:r>
    </w:p>
    <w:p w:rsidR="00D20747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  <w:r w:rsidRPr="00067099">
        <w:rPr>
          <w:rFonts w:ascii="Arial" w:hAnsi="Arial" w:cs="Arial"/>
          <w:noProof/>
          <w:color w:val="111111"/>
          <w:sz w:val="27"/>
          <w:szCs w:val="27"/>
          <w:u w:val="single"/>
          <w:bdr w:val="none" w:sz="0" w:space="0" w:color="auto" w:frame="1"/>
          <w:lang w:eastAsia="ru-RU"/>
        </w:rPr>
        <w:pict>
          <v:shape id="Рисунок 10" o:spid="_x0000_i1034" type="#_x0000_t75" style="width:210pt;height:180.75pt;visibility:visible">
            <v:imagedata r:id="rId13" o:title=""/>
          </v:shape>
        </w:pict>
      </w:r>
    </w:p>
    <w:p w:rsidR="00D20747" w:rsidRPr="008E22C1" w:rsidRDefault="00D20747" w:rsidP="00A60469">
      <w:pPr>
        <w:spacing w:after="0" w:line="240" w:lineRule="auto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Ребята, о чем мы сегодня с вами разговаривали на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занятии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(Ответы детей)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1. Как называется планета на которой мы живем?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(Земля)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2. Как называется праздник который будет отмечать страна 12 апреле?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8E22C1">
        <w:rPr>
          <w:rFonts w:ascii="Arial" w:hAnsi="Arial" w:cs="Arial"/>
          <w:b/>
          <w:bCs/>
          <w:i/>
          <w:iCs/>
          <w:color w:val="111111"/>
          <w:sz w:val="27"/>
          <w:lang w:eastAsia="ru-RU"/>
        </w:rPr>
        <w:t>День космонавтики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3. Кто был первым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космонавтом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 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(Юрий Алексеевич Гагарин)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4. Как назывался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космический корабль Гагарина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? (</w:t>
      </w:r>
      <w:r w:rsidRPr="008E22C1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«Восток»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)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Мы сегодня с вами много интересного узнали, все вы сегодня молодцы.</w:t>
      </w:r>
    </w:p>
    <w:p w:rsidR="00D20747" w:rsidRPr="008E22C1" w:rsidRDefault="00D20747" w:rsidP="008E22C1">
      <w:pPr>
        <w:spacing w:before="225" w:after="225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Воспитатель зачитывает стихотворение И. Слепнева "Гагарин"</w:t>
      </w:r>
    </w:p>
    <w:p w:rsidR="00D20747" w:rsidRPr="008E22C1" w:rsidRDefault="00D20747" w:rsidP="008E22C1">
      <w:pPr>
        <w:spacing w:after="0" w:line="240" w:lineRule="auto"/>
        <w:ind w:firstLine="360"/>
        <w:rPr>
          <w:rFonts w:ascii="Arial" w:hAnsi="Arial" w:cs="Arial"/>
          <w:color w:val="111111"/>
          <w:sz w:val="27"/>
          <w:szCs w:val="27"/>
          <w:lang w:eastAsia="ru-RU"/>
        </w:rPr>
      </w:pP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Никогда не будешь ты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состарен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Юрий Алексеевич Гагарин!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Всё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прошло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: победы и ошибки,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Жизнь твоя осталась нам улыбкой —Высшей благодарностью людской,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Молодой улыбкой колдовской. Знаю я, что ты не дрогнул сердцем,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Только в удивлении затих,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м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ожет быть, </w:t>
      </w:r>
      <w:r w:rsidRPr="008E22C1">
        <w:rPr>
          <w:rFonts w:ascii="Arial" w:hAnsi="Arial" w:cs="Arial"/>
          <w:b/>
          <w:bCs/>
          <w:color w:val="111111"/>
          <w:sz w:val="27"/>
          <w:lang w:eastAsia="ru-RU"/>
        </w:rPr>
        <w:t>космическим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 пришельцем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.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Ты себя почувствовал на м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иг. 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Не вместило гордый дух пилота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Крохотное тело самолёта,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По плечу — иные корабли. И когда земля скользнула зыбко,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То на месте этой грозной сшибки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Солнечной гагаринской улыбкой</w:t>
      </w:r>
      <w:r>
        <w:rPr>
          <w:rFonts w:ascii="Arial" w:hAnsi="Arial" w:cs="Arial"/>
          <w:color w:val="111111"/>
          <w:sz w:val="27"/>
          <w:szCs w:val="27"/>
          <w:lang w:eastAsia="ru-RU"/>
        </w:rPr>
        <w:t xml:space="preserve">.  </w:t>
      </w:r>
      <w:r w:rsidRPr="008E22C1">
        <w:rPr>
          <w:rFonts w:ascii="Arial" w:hAnsi="Arial" w:cs="Arial"/>
          <w:color w:val="111111"/>
          <w:sz w:val="27"/>
          <w:szCs w:val="27"/>
          <w:lang w:eastAsia="ru-RU"/>
        </w:rPr>
        <w:t>Вдруг родник забил из-под земли…</w:t>
      </w:r>
    </w:p>
    <w:p w:rsidR="00D20747" w:rsidRDefault="00D20747">
      <w:r w:rsidRPr="00EB697B">
        <w:rPr>
          <w:noProof/>
          <w:lang w:eastAsia="ru-RU"/>
        </w:rPr>
        <w:pict>
          <v:shape id="Рисунок 11" o:spid="_x0000_i1035" type="#_x0000_t75" style="width:460.5pt;height:247.5pt;visibility:visible">
            <v:imagedata r:id="rId4" o:title=""/>
          </v:shape>
        </w:pict>
      </w:r>
    </w:p>
    <w:sectPr w:rsidR="00D20747" w:rsidSect="003A5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22C1"/>
    <w:rsid w:val="00067099"/>
    <w:rsid w:val="00257771"/>
    <w:rsid w:val="00337290"/>
    <w:rsid w:val="003A58F3"/>
    <w:rsid w:val="00440B83"/>
    <w:rsid w:val="004E48D9"/>
    <w:rsid w:val="00694085"/>
    <w:rsid w:val="00767C90"/>
    <w:rsid w:val="007A5D18"/>
    <w:rsid w:val="008346D7"/>
    <w:rsid w:val="008E22C1"/>
    <w:rsid w:val="00956D68"/>
    <w:rsid w:val="00A60469"/>
    <w:rsid w:val="00AD26E8"/>
    <w:rsid w:val="00B62345"/>
    <w:rsid w:val="00C16B1C"/>
    <w:rsid w:val="00D20747"/>
    <w:rsid w:val="00E16ADF"/>
    <w:rsid w:val="00EB697B"/>
    <w:rsid w:val="00ED60A3"/>
    <w:rsid w:val="00F80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8F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E22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8E22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E22C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E22C1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Normal"/>
    <w:uiPriority w:val="99"/>
    <w:rsid w:val="008E2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8E22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E22C1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4E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48D9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99"/>
    <w:qFormat/>
    <w:rsid w:val="00956D68"/>
    <w:rPr>
      <w:rFonts w:cs="Times New Roman"/>
      <w:b/>
      <w:bCs/>
      <w:smallCaps/>
      <w:color w:val="C0504D"/>
      <w:spacing w:val="5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7A5D1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71737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70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11</Pages>
  <Words>1283</Words>
  <Characters>7314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Пользователь Windows</cp:lastModifiedBy>
  <cp:revision>3</cp:revision>
  <cp:lastPrinted>2021-04-06T06:20:00Z</cp:lastPrinted>
  <dcterms:created xsi:type="dcterms:W3CDTF">2021-04-06T06:19:00Z</dcterms:created>
  <dcterms:modified xsi:type="dcterms:W3CDTF">2021-04-10T07:17:00Z</dcterms:modified>
</cp:coreProperties>
</file>