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747" w:rsidRDefault="00D20747" w:rsidP="00956D68">
      <w:pPr>
        <w:rPr>
          <w:sz w:val="32"/>
          <w:szCs w:val="32"/>
        </w:rPr>
      </w:pPr>
      <w:r w:rsidRPr="00767C90">
        <w:rPr>
          <w:sz w:val="32"/>
          <w:szCs w:val="32"/>
        </w:rPr>
        <w:t>МБОУ « Новокаякентская начальная школа – детский сад №1»</w:t>
      </w:r>
    </w:p>
    <w:p w:rsidR="00D20747" w:rsidRPr="00767C90" w:rsidRDefault="00D20747" w:rsidP="00956D68">
      <w:pPr>
        <w:rPr>
          <w:sz w:val="32"/>
          <w:szCs w:val="32"/>
        </w:rPr>
      </w:pPr>
    </w:p>
    <w:p w:rsidR="00D20747" w:rsidRPr="00767C90" w:rsidRDefault="00D20747" w:rsidP="00956D68">
      <w:pPr>
        <w:rPr>
          <w:sz w:val="32"/>
          <w:szCs w:val="32"/>
        </w:rPr>
      </w:pPr>
    </w:p>
    <w:p w:rsidR="00D20747" w:rsidRDefault="00D20747" w:rsidP="00956D68">
      <w:pPr>
        <w:tabs>
          <w:tab w:val="left" w:pos="1110"/>
        </w:tabs>
        <w:rPr>
          <w:sz w:val="32"/>
          <w:szCs w:val="32"/>
        </w:rPr>
      </w:pPr>
    </w:p>
    <w:p w:rsidR="00D20747" w:rsidRDefault="00D20747" w:rsidP="00956D68">
      <w:pPr>
        <w:tabs>
          <w:tab w:val="left" w:pos="1110"/>
        </w:tabs>
        <w:rPr>
          <w:rStyle w:val="IntenseReference"/>
          <w:sz w:val="96"/>
          <w:szCs w:val="96"/>
        </w:rPr>
      </w:pPr>
      <w:r w:rsidRPr="00767C90">
        <w:rPr>
          <w:rStyle w:val="IntenseReference"/>
          <w:sz w:val="96"/>
          <w:szCs w:val="96"/>
        </w:rPr>
        <w:t>День космонавтики</w:t>
      </w:r>
    </w:p>
    <w:p w:rsidR="00D20747" w:rsidRDefault="00D20747" w:rsidP="00956D68">
      <w:pPr>
        <w:rPr>
          <w:sz w:val="96"/>
          <w:szCs w:val="96"/>
        </w:rPr>
      </w:pPr>
    </w:p>
    <w:p w:rsidR="00D20747" w:rsidRDefault="00D20747" w:rsidP="00956D68">
      <w:pPr>
        <w:rPr>
          <w:sz w:val="96"/>
          <w:szCs w:val="96"/>
        </w:rPr>
      </w:pPr>
      <w:r w:rsidRPr="00067099">
        <w:rPr>
          <w:noProof/>
          <w:sz w:val="96"/>
          <w:szCs w:val="9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" o:spid="_x0000_i1025" type="#_x0000_t75" style="width:460.5pt;height:247.5pt;visibility:visible">
            <v:imagedata r:id="rId4" o:title=""/>
          </v:shape>
        </w:pict>
      </w:r>
    </w:p>
    <w:p w:rsidR="00D20747" w:rsidRDefault="00D20747" w:rsidP="00956D68">
      <w:pPr>
        <w:rPr>
          <w:sz w:val="24"/>
          <w:szCs w:val="24"/>
        </w:rPr>
      </w:pPr>
    </w:p>
    <w:p w:rsidR="00D20747" w:rsidRPr="00767C90" w:rsidRDefault="00D20747" w:rsidP="00956D68">
      <w:pPr>
        <w:rPr>
          <w:sz w:val="28"/>
          <w:szCs w:val="28"/>
        </w:rPr>
      </w:pPr>
      <w:r w:rsidRPr="00767C90">
        <w:rPr>
          <w:sz w:val="28"/>
          <w:szCs w:val="28"/>
        </w:rPr>
        <w:t xml:space="preserve">                                                                                          Воспитатель: Исламова М.М.</w:t>
      </w:r>
    </w:p>
    <w:p w:rsidR="00D20747" w:rsidRDefault="00D20747" w:rsidP="008E22C1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</w:p>
    <w:p w:rsidR="00D20747" w:rsidRDefault="00D20747" w:rsidP="008E22C1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</w:p>
    <w:p w:rsidR="00D20747" w:rsidRPr="008E22C1" w:rsidRDefault="00D20747" w:rsidP="008E22C1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8E22C1"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>Конспект занятия в старшей группе «День космонавтики»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Дать детям представление о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космосе и космонавтах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 Учить отвечать на вопросы, используя различные виды простых и сложных предложений, совершенствуя диалогическую монологическую речь детей. Воспитывать уважение к героям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космоса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желание быть похожими на них, развивать познавательные интересы у детей.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«Коммуникация»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·побуждать к проявлению инициативы и любознательности с целью получения и закрепления знаний о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космосе и космонавтах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;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·формировать у детей умение отвечать полным ответом на поставленный вопрос;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«Социализация»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·воспитывать уважение к профессии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космонавта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развивать воображение, фантазию, воспитывать гордость за свою страну.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·воспитывать любовь к планете, на которой живем, и бережное отношение к окружающему миру;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·совершенствовать умение слушать ответ товарища и не перебивать.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Образовательная область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«Познание»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·расширить кругозор детей по теме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;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·закрепить активный словарь по теме;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·формировать умение детей составлять рассказ по сюжетной картинке;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·формировать умение использовать в речи антонимы;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·совершенствовать умение согласовывать существительные с глаголом в единственном и множественном числе;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·развивать внимание, логическое мышление.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Речевой материал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космический корабль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Земля, планета, ракета, метеорит и т. д.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картины и иллюстрации о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космосе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фотографии Ю. А. Гагарина, В. Терешковой, собак Белки и Стрелки;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космического корабля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«Восток»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и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«Союз»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 Глобус, мяч для игры.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 Поисковая работа по подбору иллюстративного материала по теме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 Рассматривание альбомов, иллюстраций и фотографий, глобуса по теме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 Чтение книг и энциклопедий для дошкольников.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 Разучивание стихотворений и загадок по теме.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 Подбор дидактических игр в соответствии с темой.</w:t>
      </w:r>
    </w:p>
    <w:p w:rsidR="00D20747" w:rsidRPr="008E22C1" w:rsidRDefault="00D20747" w:rsidP="008E22C1">
      <w:pPr>
        <w:spacing w:after="0" w:line="288" w:lineRule="atLeast"/>
        <w:outlineLvl w:val="1"/>
        <w:rPr>
          <w:rFonts w:ascii="Arial" w:hAnsi="Arial" w:cs="Arial"/>
          <w:color w:val="83A629"/>
          <w:sz w:val="42"/>
          <w:szCs w:val="42"/>
          <w:lang w:eastAsia="ru-RU"/>
        </w:rPr>
      </w:pPr>
      <w:r w:rsidRPr="008E22C1">
        <w:rPr>
          <w:rFonts w:ascii="Arial" w:hAnsi="Arial" w:cs="Arial"/>
          <w:color w:val="83A629"/>
          <w:sz w:val="42"/>
          <w:szCs w:val="42"/>
          <w:lang w:eastAsia="ru-RU"/>
        </w:rPr>
        <w:t>Ход НОД: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 xml:space="preserve">: Ребята, знаете ли вы, какой праздник отмечает наша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страна 12 апреле месяце.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      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Дети: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День космонавтики</w:t>
      </w:r>
      <w:r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 xml:space="preserve">.                                                                                 </w:t>
      </w:r>
    </w:p>
    <w:p w:rsidR="00D20747" w:rsidRPr="008E22C1" w:rsidRDefault="00D20747" w:rsidP="004E48D9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 xml:space="preserve">    Воспитатель:   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Правильно.</w:t>
      </w:r>
    </w:p>
    <w:p w:rsidR="00D20747" w:rsidRPr="004E48D9" w:rsidRDefault="00D20747" w:rsidP="004E48D9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Человек всегда мечтал полететь к звездам. Так 19 августа 1960 года на ракете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 xml:space="preserve"> были отправлены собаки-испытатели Белка и Стрелка. Для полета собакам сшили специальные 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костюмы красного и зеленого цветов. Кроме собак, на борту находились две белые крысы и несколько мышей. Вернувшиеся с орбиты собаки стали объектом повышенного внимания и чувствовали себя прекрасно.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показывает фото собак)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pict>
          <v:shape id="Рисунок 1" o:spid="_x0000_i1026" type="#_x0000_t75" style="width:412.5pt;height:189.75pt;visibility:visible">
            <v:imagedata r:id="rId5" o:title=""/>
          </v:shape>
        </w:pic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Pr="008E22C1" w:rsidRDefault="00D20747" w:rsidP="004E48D9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Ребята, а кто из вас хотел бы отправиться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 на ракете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?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Многие хотели бы полететь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 Скажите, а как называется человек, который совершает полет на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космическом корабле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? </w:t>
      </w:r>
    </w:p>
    <w:p w:rsidR="00D20747" w:rsidRDefault="00D20747" w:rsidP="004E48D9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4E48D9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:     Космонавт.</w:t>
      </w:r>
    </w:p>
    <w:p w:rsidR="00D20747" w:rsidRDefault="00D20747" w:rsidP="004E48D9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Pr="008E22C1" w:rsidRDefault="00D20747" w:rsidP="004E48D9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Правильно – это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 А первым человеком, который полетел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 и стал космонавтом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был Юрий Гагарин.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(ребёнок показывае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 портрет Ю. Гагарина)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lang w:eastAsia="ru-RU"/>
        </w:rPr>
        <w:pict>
          <v:shape id="Рисунок 2" o:spid="_x0000_i1027" type="#_x0000_t75" style="width:403.5pt;height:301.5pt;visibility:visible">
            <v:imagedata r:id="rId6" o:title=""/>
          </v:shape>
        </w:pic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D20747" w:rsidRPr="008E22C1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-Он поднялся очень высоко над Землёй, так высоко, что и на самолёте туда не долететь. Гагарин летел на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космическом корабле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 Таких лётчиков называют лётчиками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космонавтами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Именно,</w:t>
      </w: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12 апреля 1961 года планету потрясла неожиданная весть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«Человек в 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космосе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 Русский, советский!»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Многовековая мечта людей о полете к звездам сбылась и первым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космонавтом Земли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стал Юрий Алексеевич Гагарин. Полет длился 108 минут. Корабль Гагарина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«Восток»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совершил всего один виток вокруг Земли. Но для человечества эти минуты ознаменовали наступление эры пилотируемых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космических полетов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 За подвиг Юрия Гагарина наградили званием Героя Советского Союза. Первого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космонавта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планеты хотел видеть весь мир. Гагарин посетил десятки стран. Везде его встречали с восторгом. Юрий Алексеевич Гагарин совершил подвиг, которым гордится наша страна, весь наш народ.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Теперь наша страна отмечает этот праздник 12 апреля,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день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когда для всего человечества наступила эра полетов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летали не только мужчины. Первая женщина, которая полетела в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была Валентина Терешкова.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(ребёнок показывае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 фотографию 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космонавта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pict>
          <v:shape id="Рисунок 3" o:spid="_x0000_i1028" type="#_x0000_t75" style="width:448.5pt;height:451.5pt;visibility:visible">
            <v:imagedata r:id="rId7" o:title=""/>
          </v:shape>
        </w:pic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Pr="008E22C1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И еще хочу показать вам иллюстрации, на которых изображены первые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космические корабли -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«Восход»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и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«Союз»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рассматривают иллюстрации)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pict>
          <v:shape id="Рисунок 5" o:spid="_x0000_i1029" type="#_x0000_t75" style="width:151.5pt;height:249pt;visibility:visible">
            <v:imagedata r:id="rId8" o:title=""/>
          </v:shape>
        </w:pic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Ребята, как вы думаете, какими качествами должен обладать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 xml:space="preserve">? </w:t>
      </w:r>
    </w:p>
    <w:p w:rsidR="00D20747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D20747" w:rsidRPr="008E22C1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Дети:    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должен быть – сильным, выносливым, смелым, решительным.)</w:t>
      </w:r>
    </w:p>
    <w:p w:rsidR="00D20747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067099">
        <w:rPr>
          <w:rFonts w:ascii="Arial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pict>
          <v:shape id="Рисунок 6" o:spid="_x0000_i1030" type="#_x0000_t75" style="width:6in;height:207pt;visibility:visible">
            <v:imagedata r:id="rId9" o:title=""/>
          </v:shape>
        </w:pic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Pr="008E22C1" w:rsidRDefault="00D20747" w:rsidP="00E16ADF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«Быть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космонавтом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– это не только почетно, это и очень трудно. Надо быть смелым, решительным, настойчивым, добрым, отзывчивым, надо много знать, и тогда тебя будут уважать и любить. И эти качества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космонавты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воспитывают у себя с детства.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Ребята предлагаю подойти посмотреть на глобус.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Глобус это макет нашей планеты.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 Какой формы наша планета?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 xml:space="preserve">- Что означает на глобусе – 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голубой, желтый и зеленый цвета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pict>
          <v:shape id="Рисунок 7" o:spid="_x0000_i1031" type="#_x0000_t75" style="width:231pt;height:336pt;visibility:visible">
            <v:imagedata r:id="rId10" o:title=""/>
          </v:shape>
        </w:pic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Pr="008E22C1" w:rsidRDefault="00D20747" w:rsidP="00A60469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А на этой картине изображена наша планета из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космоса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показывает иллюстрацию)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 Ребята, кто хочет рассказать о том,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что видит?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Составление рассказа по иллюстрации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«Земля из 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космоса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pict>
          <v:shape id="Рисунок 8" o:spid="_x0000_i1032" type="#_x0000_t75" style="width:209.25pt;height:133.5pt;visibility:visible">
            <v:imagedata r:id="rId11" o:title=""/>
          </v:shape>
        </w:pict>
      </w:r>
    </w:p>
    <w:p w:rsidR="00D20747" w:rsidRDefault="00D20747" w:rsidP="00A60469">
      <w:pPr>
        <w:spacing w:after="0" w:line="240" w:lineRule="auto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А что же видят еще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космонавты в космосе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Игра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«Марсиане»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Дети становятся в круг. С помощью считалки выбирается ведущий.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По порядку все планеты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Назовет любой из нас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Раз-Меркурий,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Два-Венера,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Три-Земля,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Четыре-Марс,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Пять-Юпитер,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Шесть-Сатурн,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А ещё -Уран,Нептун,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 ещё учтём Плутон.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Наше Солнце Чемпион!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lang w:eastAsia="ru-RU"/>
        </w:rPr>
        <w:pict>
          <v:shape id="Рисунок 9" o:spid="_x0000_i1033" type="#_x0000_t75" style="width:316.5pt;height:231.75pt;visibility:visible">
            <v:imagedata r:id="rId12" o:title=""/>
          </v:shape>
        </w:pic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D20747" w:rsidRPr="008E22C1" w:rsidRDefault="00D20747" w:rsidP="00A60469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Он раздает всем детям карточки, рисунком вниз. На них изображены либо люди, либо зеленые человечишки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(марсиане)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 закрывает глаза и произносит слова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Прилетел я на планету,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Может это чудо света?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Ну, а может рядом где-то?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Все мне важно в мире знать,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 секрет ваш разгадать.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Дети в это время должны посмотреть на изображения своих карточек.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Их задача показать ведущему кто они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- люди или марсиане, не произнося слова.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Ведущий подходит, нажимает на игрока и отгадывает.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Затем ведущим становится тот, кто наиболее интересно изображал свою роль.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Ребята, а вы знаете, что едят настоящие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космонавты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?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Кашу, суп.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Да, все едят и каши, и супы, и овощи и фрукты.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А как они едят? В кружки наливают чай и пьют?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– из тюбиков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Дело в том, что в открытом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космосе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нет притяжения земли, все, как бы, плавает в воздухе, как в воде. Называется это невесомостью, т. е. все становится легким, как пух. И поэтом есть с тарелок невозможно, вся еда просто уплывает. И все продукты у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космонавта в тюбиках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 как зубная паста.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Ребята, предлагаю поиграть в игру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«Доскажи словечко»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Чтобы глаз вооружить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 со звездами дружить,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Млечный путь увидеть чтоб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Нужен мощный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(телескоп)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Телескопом сотни лет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Изучают жизнь планет.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Нам расскажет обо всем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Умный дядя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(астроном)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Астроном – он звездочет,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Знает все наперечет!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Только лучше звезд видна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 небе полная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(луна)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До Луны не может птица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Долететь и прилуниться,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Но зато умеет это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Делать быстрая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(ракета)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У ракеты есть водитель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Невесомости любитель.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По-английски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«астронавт»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А по-русски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космонавт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 сидит в ракете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Вспоминая все на свете-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На орбите как назло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Появилось …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(НЛО)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НЛО летит к соседу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Из созвездья Андромеды,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 нем от скуки волком воет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Злой зеленый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(гуманоид)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Гуманоид с курса сбился,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 трех планетах заблудился,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Если звездной карты нету,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Не поможет скорость …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(света)</w:t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br/>
      </w:r>
    </w:p>
    <w:p w:rsidR="00D20747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067099">
        <w:rPr>
          <w:rFonts w:ascii="Arial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pict>
          <v:shape id="Рисунок 10" o:spid="_x0000_i1034" type="#_x0000_t75" style="width:210pt;height:180.75pt;visibility:visible">
            <v:imagedata r:id="rId13" o:title=""/>
          </v:shape>
        </w:pict>
      </w:r>
    </w:p>
    <w:p w:rsidR="00D20747" w:rsidRPr="008E22C1" w:rsidRDefault="00D20747" w:rsidP="00A60469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Ребята, о чем мы сегодня с вами разговаривали на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занятии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?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1. Как называется планета на которой мы живем?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(Земля)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2. Как называется праздник который будет отмечать страна 12 апреле?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8E22C1">
        <w:rPr>
          <w:rFonts w:ascii="Arial" w:hAnsi="Arial" w:cs="Arial"/>
          <w:b/>
          <w:bCs/>
          <w:i/>
          <w:iCs/>
          <w:color w:val="111111"/>
          <w:sz w:val="27"/>
          <w:lang w:eastAsia="ru-RU"/>
        </w:rPr>
        <w:t>День космонавтики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3. Кто был первым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космонавтом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? 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(Юрий Алексеевич Гагарин)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4. Как назывался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космический корабль Гагарина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? (</w:t>
      </w:r>
      <w:r w:rsidRPr="008E22C1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«Восток»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)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Мы сегодня с вами много интересного узнали, все вы сегодня молодцы.</w:t>
      </w:r>
    </w:p>
    <w:p w:rsidR="00D20747" w:rsidRPr="008E22C1" w:rsidRDefault="00D20747" w:rsidP="008E22C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Воспитатель зачитывает стихотворение И. Слепнева "Гагарин"</w:t>
      </w:r>
    </w:p>
    <w:p w:rsidR="00D20747" w:rsidRPr="008E22C1" w:rsidRDefault="00D20747" w:rsidP="008E22C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Никогда не будешь ты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состарен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Юрий Алексеевич Гагарин!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Всё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прошло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: победы и ошибки,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Жизнь твоя осталась нам улыбкой —Высшей благодарностью людской,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Молодой улыбкой колдовской. Знаю я, что ты не дрогнул сердцем,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Только в удивлении затих,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м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ожет быть, </w:t>
      </w:r>
      <w:r w:rsidRPr="008E22C1">
        <w:rPr>
          <w:rFonts w:ascii="Arial" w:hAnsi="Arial" w:cs="Arial"/>
          <w:b/>
          <w:bCs/>
          <w:color w:val="111111"/>
          <w:sz w:val="27"/>
          <w:lang w:eastAsia="ru-RU"/>
        </w:rPr>
        <w:t>космическим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 пришельцем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.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Ты себя почувствовал на м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иг. 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Не вместило гордый дух пилота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Крохотное тело самолёта,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По плечу — иные корабли. И когда земля скользнула зыбко,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То на месте этой грозной сшибки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Солнечной гагаринской улыбкой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.  </w:t>
      </w:r>
      <w:r w:rsidRPr="008E22C1">
        <w:rPr>
          <w:rFonts w:ascii="Arial" w:hAnsi="Arial" w:cs="Arial"/>
          <w:color w:val="111111"/>
          <w:sz w:val="27"/>
          <w:szCs w:val="27"/>
          <w:lang w:eastAsia="ru-RU"/>
        </w:rPr>
        <w:t>Вдруг родник забил из-под земли…</w:t>
      </w:r>
    </w:p>
    <w:p w:rsidR="00D20747" w:rsidRDefault="00D20747">
      <w:r w:rsidRPr="00EB697B">
        <w:rPr>
          <w:noProof/>
          <w:lang w:eastAsia="ru-RU"/>
        </w:rPr>
        <w:pict>
          <v:shape id="Рисунок 11" o:spid="_x0000_i1035" type="#_x0000_t75" style="width:460.5pt;height:247.5pt;visibility:visible">
            <v:imagedata r:id="rId4" o:title=""/>
          </v:shape>
        </w:pict>
      </w:r>
    </w:p>
    <w:sectPr w:rsidR="00D20747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22C1"/>
    <w:rsid w:val="00067099"/>
    <w:rsid w:val="00257771"/>
    <w:rsid w:val="00337290"/>
    <w:rsid w:val="003A58F3"/>
    <w:rsid w:val="00440B83"/>
    <w:rsid w:val="004E48D9"/>
    <w:rsid w:val="00694085"/>
    <w:rsid w:val="00767C90"/>
    <w:rsid w:val="007A5D18"/>
    <w:rsid w:val="008346D7"/>
    <w:rsid w:val="008E22C1"/>
    <w:rsid w:val="00956D68"/>
    <w:rsid w:val="00A60469"/>
    <w:rsid w:val="00AD26E8"/>
    <w:rsid w:val="00B62345"/>
    <w:rsid w:val="00C16B1C"/>
    <w:rsid w:val="00D20747"/>
    <w:rsid w:val="00E16ADF"/>
    <w:rsid w:val="00EB697B"/>
    <w:rsid w:val="00ED60A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8F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E2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8E2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2C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E22C1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Normal"/>
    <w:uiPriority w:val="99"/>
    <w:rsid w:val="008E2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8E2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8E22C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E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48D9"/>
    <w:rPr>
      <w:rFonts w:ascii="Tahoma" w:hAnsi="Tahoma" w:cs="Tahoma"/>
      <w:sz w:val="16"/>
      <w:szCs w:val="16"/>
    </w:rPr>
  </w:style>
  <w:style w:type="character" w:styleId="IntenseReference">
    <w:name w:val="Intense Reference"/>
    <w:basedOn w:val="DefaultParagraphFont"/>
    <w:uiPriority w:val="99"/>
    <w:qFormat/>
    <w:rsid w:val="00956D68"/>
    <w:rPr>
      <w:rFonts w:cs="Times New Roman"/>
      <w:b/>
      <w:bCs/>
      <w:smallCaps/>
      <w:color w:val="C0504D"/>
      <w:spacing w:val="5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7A5D1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173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11</Pages>
  <Words>1283</Words>
  <Characters>7314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Пользователь Windows</cp:lastModifiedBy>
  <cp:revision>3</cp:revision>
  <cp:lastPrinted>2021-04-06T06:20:00Z</cp:lastPrinted>
  <dcterms:created xsi:type="dcterms:W3CDTF">2021-04-06T06:19:00Z</dcterms:created>
  <dcterms:modified xsi:type="dcterms:W3CDTF">2021-04-10T07:17:00Z</dcterms:modified>
</cp:coreProperties>
</file>