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48E" w:rsidRPr="00433277" w:rsidRDefault="00E7048E" w:rsidP="0044152D">
      <w:pPr>
        <w:spacing w:after="0" w:line="240" w:lineRule="auto"/>
        <w:textAlignment w:val="top"/>
        <w:rPr>
          <w:rFonts w:ascii="Times New Roman" w:hAnsi="Times New Roman"/>
          <w:color w:val="0000FF"/>
          <w:sz w:val="24"/>
          <w:szCs w:val="24"/>
          <w:lang w:eastAsia="ru-RU"/>
        </w:rPr>
      </w:pPr>
      <w:r w:rsidRPr="00433277">
        <w:rPr>
          <w:rFonts w:ascii="Arial" w:hAnsi="Arial" w:cs="Arial"/>
          <w:caps/>
          <w:color w:val="0000FF"/>
          <w:sz w:val="24"/>
          <w:szCs w:val="24"/>
          <w:lang w:eastAsia="ru-RU"/>
        </w:rPr>
        <w:t>МБОУ  "Новокаякентская начальная школа – детский сад №1»"</w:t>
      </w:r>
    </w:p>
    <w:p w:rsidR="00E7048E" w:rsidRPr="006E5918" w:rsidRDefault="00E7048E" w:rsidP="0044152D">
      <w:pPr>
        <w:spacing w:before="161" w:after="161" w:line="312" w:lineRule="atLeast"/>
        <w:textAlignment w:val="top"/>
        <w:outlineLvl w:val="0"/>
        <w:rPr>
          <w:rFonts w:ascii="Arial" w:hAnsi="Arial" w:cs="Arial"/>
          <w:caps/>
          <w:color w:val="000000"/>
          <w:kern w:val="36"/>
          <w:sz w:val="28"/>
          <w:szCs w:val="28"/>
          <w:lang w:eastAsia="ru-RU"/>
        </w:rPr>
      </w:pPr>
    </w:p>
    <w:p w:rsidR="00E7048E" w:rsidRPr="00433277" w:rsidRDefault="00E7048E" w:rsidP="0044152D">
      <w:pPr>
        <w:spacing w:before="161" w:after="161" w:line="312" w:lineRule="atLeast"/>
        <w:textAlignment w:val="top"/>
        <w:outlineLvl w:val="0"/>
        <w:rPr>
          <w:rFonts w:ascii="Arial" w:hAnsi="Arial" w:cs="Arial"/>
          <w:caps/>
          <w:color w:val="008000"/>
          <w:kern w:val="36"/>
          <w:sz w:val="36"/>
          <w:szCs w:val="36"/>
          <w:lang w:eastAsia="ru-RU"/>
        </w:rPr>
      </w:pPr>
    </w:p>
    <w:p w:rsidR="00E7048E" w:rsidRPr="00433277" w:rsidRDefault="00E7048E" w:rsidP="0044152D">
      <w:pPr>
        <w:spacing w:before="161" w:after="161" w:line="312" w:lineRule="atLeast"/>
        <w:textAlignment w:val="top"/>
        <w:outlineLvl w:val="0"/>
        <w:rPr>
          <w:rFonts w:ascii="Arial" w:hAnsi="Arial" w:cs="Arial"/>
          <w:caps/>
          <w:color w:val="008000"/>
          <w:kern w:val="36"/>
          <w:sz w:val="36"/>
          <w:szCs w:val="36"/>
          <w:lang w:eastAsia="ru-RU"/>
        </w:rPr>
      </w:pPr>
      <w:r w:rsidRPr="00433277">
        <w:rPr>
          <w:rFonts w:ascii="Arial" w:hAnsi="Arial" w:cs="Arial"/>
          <w:caps/>
          <w:color w:val="008000"/>
          <w:kern w:val="36"/>
          <w:sz w:val="36"/>
          <w:szCs w:val="36"/>
          <w:lang w:eastAsia="ru-RU"/>
        </w:rPr>
        <w:t xml:space="preserve">КОНКУРС РИСУНКОВ </w:t>
      </w:r>
      <w:r w:rsidRPr="00433277">
        <w:rPr>
          <w:rFonts w:ascii="Arial" w:hAnsi="Arial" w:cs="Arial"/>
          <w:b/>
          <w:caps/>
          <w:color w:val="008000"/>
          <w:kern w:val="36"/>
          <w:sz w:val="36"/>
          <w:szCs w:val="36"/>
          <w:lang w:eastAsia="ru-RU"/>
        </w:rPr>
        <w:t>«НАШИ ДРУЗЬЯ – ЭКОЛЯТА»</w:t>
      </w:r>
    </w:p>
    <w:p w:rsidR="00E7048E" w:rsidRPr="006E5918" w:rsidRDefault="00E7048E" w:rsidP="0044152D">
      <w:pPr>
        <w:spacing w:before="161" w:after="161" w:line="312" w:lineRule="atLeast"/>
        <w:textAlignment w:val="top"/>
        <w:outlineLvl w:val="0"/>
        <w:rPr>
          <w:rFonts w:ascii="Arial" w:hAnsi="Arial" w:cs="Arial"/>
          <w:caps/>
          <w:color w:val="000000"/>
          <w:kern w:val="36"/>
          <w:sz w:val="36"/>
          <w:szCs w:val="36"/>
          <w:lang w:eastAsia="ru-RU"/>
        </w:rPr>
      </w:pPr>
    </w:p>
    <w:p w:rsidR="00E7048E" w:rsidRPr="0044152D" w:rsidRDefault="00E7048E" w:rsidP="0044152D">
      <w:pPr>
        <w:spacing w:after="0" w:line="240" w:lineRule="auto"/>
        <w:textAlignment w:val="top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                 </w:t>
      </w:r>
      <w:r w:rsidRPr="00740B20">
        <w:rPr>
          <w:rFonts w:ascii="Times New Roman" w:hAnsi="Times New Roman"/>
          <w:noProof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16.5pt;height:177pt;visibility:visible">
            <v:imagedata r:id="rId5" o:title=""/>
          </v:shape>
        </w:pict>
      </w:r>
    </w:p>
    <w:p w:rsidR="00E7048E" w:rsidRDefault="00E7048E" w:rsidP="0044152D">
      <w:pPr>
        <w:spacing w:after="0" w:line="240" w:lineRule="auto"/>
        <w:jc w:val="both"/>
        <w:textAlignment w:val="top"/>
        <w:rPr>
          <w:rFonts w:ascii="Times New Roman" w:hAnsi="Times New Roman"/>
          <w:sz w:val="20"/>
          <w:szCs w:val="20"/>
          <w:lang w:eastAsia="ru-RU"/>
        </w:rPr>
      </w:pPr>
    </w:p>
    <w:p w:rsidR="00E7048E" w:rsidRDefault="00E7048E" w:rsidP="0044152D">
      <w:pPr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6E5918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6E5918">
        <w:rPr>
          <w:rFonts w:ascii="Times New Roman" w:hAnsi="Times New Roman"/>
          <w:sz w:val="28"/>
          <w:szCs w:val="28"/>
          <w:lang w:eastAsia="ru-RU"/>
        </w:rPr>
        <w:t>В целях привлечения внимания общества к проблемам экологии был разработан ряд социальных проектов, в которых задействованы дети разного в</w:t>
      </w:r>
      <w:r>
        <w:rPr>
          <w:rFonts w:ascii="Times New Roman" w:hAnsi="Times New Roman"/>
          <w:sz w:val="28"/>
          <w:szCs w:val="28"/>
          <w:lang w:eastAsia="ru-RU"/>
        </w:rPr>
        <w:t>озраста. Для детей — это проект «Эколята - дошколята</w:t>
      </w:r>
      <w:r w:rsidRPr="006E5918">
        <w:rPr>
          <w:rFonts w:ascii="Times New Roman" w:hAnsi="Times New Roman"/>
          <w:sz w:val="28"/>
          <w:szCs w:val="28"/>
          <w:lang w:eastAsia="ru-RU"/>
        </w:rPr>
        <w:t>». Его задачи решаются путём внедрения в экологическое образование образов сказочных героев. Сказочные герои — это жёлуди, каждый со своим характером, но они очень любят и заботятся о природе. Жёлуди дружат с Ёлочкой. У каждого героя есть свой костюм, по к</w:t>
      </w:r>
      <w:r>
        <w:rPr>
          <w:rFonts w:ascii="Times New Roman" w:hAnsi="Times New Roman"/>
          <w:sz w:val="28"/>
          <w:szCs w:val="28"/>
          <w:lang w:eastAsia="ru-RU"/>
        </w:rPr>
        <w:t>оторому его и узнают учащиеся</w:t>
      </w:r>
      <w:r w:rsidRPr="006E5918">
        <w:rPr>
          <w:rFonts w:ascii="Times New Roman" w:hAnsi="Times New Roman"/>
          <w:sz w:val="28"/>
          <w:szCs w:val="28"/>
          <w:lang w:eastAsia="ru-RU"/>
        </w:rPr>
        <w:t>.</w:t>
      </w:r>
      <w:r w:rsidRPr="006E5918">
        <w:rPr>
          <w:rFonts w:ascii="Times New Roman" w:hAnsi="Times New Roman"/>
          <w:sz w:val="28"/>
          <w:szCs w:val="28"/>
          <w:lang w:eastAsia="ru-RU"/>
        </w:rPr>
        <w:br/>
        <w:t>В рамках</w:t>
      </w:r>
      <w:r>
        <w:rPr>
          <w:rFonts w:ascii="Times New Roman" w:hAnsi="Times New Roman"/>
          <w:sz w:val="28"/>
          <w:szCs w:val="28"/>
          <w:lang w:eastAsia="ru-RU"/>
        </w:rPr>
        <w:t xml:space="preserve"> данного проекта ребята дошкольники и учащиеся 2 – 3 классов </w:t>
      </w:r>
      <w:r w:rsidRPr="006E5918">
        <w:rPr>
          <w:rFonts w:ascii="Times New Roman" w:hAnsi="Times New Roman"/>
          <w:sz w:val="28"/>
          <w:szCs w:val="28"/>
          <w:lang w:eastAsia="ru-RU"/>
        </w:rPr>
        <w:t>совместн</w:t>
      </w:r>
      <w:r>
        <w:rPr>
          <w:rFonts w:ascii="Times New Roman" w:hAnsi="Times New Roman"/>
          <w:sz w:val="28"/>
          <w:szCs w:val="28"/>
          <w:lang w:eastAsia="ru-RU"/>
        </w:rPr>
        <w:t>о с педагогами  Исаевой М.А. , Багандовой З.З.</w:t>
      </w:r>
      <w:r w:rsidRPr="006E591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и Магомедовой М.М.</w:t>
      </w:r>
      <w:r w:rsidRPr="006E5918">
        <w:rPr>
          <w:rFonts w:ascii="Times New Roman" w:hAnsi="Times New Roman"/>
          <w:sz w:val="28"/>
          <w:szCs w:val="28"/>
          <w:lang w:eastAsia="ru-RU"/>
        </w:rPr>
        <w:t>приняли активное участие в конкурсе на лучший рисунок "Наши друзья – Эколята», где представили свои яркие красочные работы.</w:t>
      </w:r>
    </w:p>
    <w:p w:rsidR="00E7048E" w:rsidRPr="006E5918" w:rsidRDefault="00E7048E" w:rsidP="0044152D">
      <w:pPr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</w:p>
    <w:p w:rsidR="00E7048E" w:rsidRDefault="00E7048E" w:rsidP="0044152D">
      <w:pPr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40B20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6" type="#_x0000_t75" style="width:189.75pt;height:141pt;visibility:visible">
            <v:imagedata r:id="rId6" o:title="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740B2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7" type="#_x0000_t75" style="width:187.5pt;height:139.5pt;visibility:visible">
            <v:imagedata r:id="rId7" o:title="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</w:p>
    <w:p w:rsidR="00E7048E" w:rsidRDefault="00E7048E" w:rsidP="0044152D">
      <w:pPr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</w:p>
    <w:p w:rsidR="00E7048E" w:rsidRDefault="00E7048E" w:rsidP="0044152D">
      <w:pPr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740B2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8" type="#_x0000_t75" style="width:186pt;height:141pt;visibility:visible">
            <v:imagedata r:id="rId8" o:title="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740B2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9" type="#_x0000_t75" style="width:190.5pt;height:143.25pt;visibility:visible">
            <v:imagedata r:id="rId9" o:title=""/>
          </v:shape>
        </w:pict>
      </w:r>
    </w:p>
    <w:p w:rsidR="00E7048E" w:rsidRDefault="00E7048E" w:rsidP="0044152D">
      <w:pPr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</w:p>
    <w:p w:rsidR="00E7048E" w:rsidRDefault="00E7048E" w:rsidP="0044152D">
      <w:pPr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</w:p>
    <w:p w:rsidR="00E7048E" w:rsidRDefault="00E7048E" w:rsidP="0044152D">
      <w:pPr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740B20">
        <w:rPr>
          <w:rFonts w:ascii="Times New Roman" w:hAnsi="Times New Roman"/>
          <w:noProof/>
          <w:sz w:val="20"/>
          <w:szCs w:val="20"/>
          <w:lang w:eastAsia="ru-RU"/>
        </w:rPr>
        <w:pict>
          <v:shape id="_x0000_i1030" type="#_x0000_t75" style="width:155.25pt;height:213.75pt;visibility:visible">
            <v:imagedata r:id="rId10" o:title=""/>
          </v:shape>
        </w:pict>
      </w:r>
      <w:r w:rsidRPr="00740B20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1" type="#_x0000_t75" style="width:142.5pt;height:217.5pt;visibility:visible">
            <v:imagedata r:id="rId11" o:title=""/>
          </v:shape>
        </w:pict>
      </w:r>
      <w:r w:rsidRPr="0044152D">
        <w:rPr>
          <w:rFonts w:ascii="Times New Roman" w:hAnsi="Times New Roman"/>
          <w:sz w:val="20"/>
          <w:szCs w:val="20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</w:p>
    <w:p w:rsidR="00E7048E" w:rsidRDefault="00E7048E" w:rsidP="0044152D">
      <w:pPr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740B20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2" type="#_x0000_t75" style="width:156pt;height:219.75pt;visibility:visible">
            <v:imagedata r:id="rId12" o:title="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40B20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3" type="#_x0000_t75" style="width:147pt;height:224.25pt;visibility:visible">
            <v:imagedata r:id="rId13" o:title=""/>
          </v:shape>
        </w:pict>
      </w:r>
    </w:p>
    <w:p w:rsidR="00E7048E" w:rsidRDefault="00E7048E" w:rsidP="0044152D">
      <w:pPr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</w:p>
    <w:p w:rsidR="00E7048E" w:rsidRDefault="00E7048E" w:rsidP="0044152D">
      <w:pPr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740B20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4" type="#_x0000_t75" style="width:268.5pt;height:120.75pt;visibility:visible">
            <v:imagedata r:id="rId14" o:title=""/>
          </v:shape>
        </w:pict>
      </w:r>
    </w:p>
    <w:p w:rsidR="00E7048E" w:rsidRDefault="00E7048E" w:rsidP="0044152D">
      <w:pPr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</w:p>
    <w:p w:rsidR="00E7048E" w:rsidRDefault="00E7048E" w:rsidP="0044152D">
      <w:pPr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6E5918">
        <w:rPr>
          <w:rFonts w:ascii="Times New Roman" w:hAnsi="Times New Roman"/>
          <w:sz w:val="28"/>
          <w:szCs w:val="28"/>
          <w:lang w:eastAsia="ru-RU"/>
        </w:rPr>
        <w:t xml:space="preserve">Итак, знакомьтесь: Шалун, Тихоня, Умница и Ёлочка — Эколята, </w:t>
      </w:r>
    </w:p>
    <w:p w:rsidR="00E7048E" w:rsidRPr="006E5918" w:rsidRDefault="00E7048E" w:rsidP="0044152D">
      <w:pPr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6E5918">
        <w:rPr>
          <w:rFonts w:ascii="Times New Roman" w:hAnsi="Times New Roman"/>
          <w:sz w:val="28"/>
          <w:szCs w:val="28"/>
          <w:lang w:eastAsia="ru-RU"/>
        </w:rPr>
        <w:t>защитники природы. В своих творениях ребята смогли передать все особенности эко-героев. Очень внимательный и рассудительный Тихоня, любит коллекционировать, всё фиксирует в своём дневнике.</w:t>
      </w:r>
      <w:r>
        <w:rPr>
          <w:rFonts w:ascii="Times New Roman" w:hAnsi="Times New Roman"/>
          <w:sz w:val="28"/>
          <w:szCs w:val="28"/>
          <w:lang w:eastAsia="ru-RU"/>
        </w:rPr>
        <w:t xml:space="preserve"> Он тихий и скромный. Он предлагает почитать экологические сказки.</w:t>
      </w:r>
      <w:r w:rsidRPr="006E5918">
        <w:rPr>
          <w:rFonts w:ascii="Times New Roman" w:hAnsi="Times New Roman"/>
          <w:sz w:val="28"/>
          <w:szCs w:val="28"/>
          <w:lang w:eastAsia="ru-RU"/>
        </w:rPr>
        <w:t xml:space="preserve"> У него оранжевая шапочка, тёмно-розовые ботинки, зелёные перчатки и воротник из зелёных дубовых листьев. Серьёзная и ответственная Умница всегда найдёт правильное решение. </w:t>
      </w:r>
      <w:r>
        <w:rPr>
          <w:rFonts w:ascii="Times New Roman" w:hAnsi="Times New Roman"/>
          <w:sz w:val="28"/>
          <w:szCs w:val="28"/>
          <w:lang w:eastAsia="ru-RU"/>
        </w:rPr>
        <w:t xml:space="preserve">Она много знает и рассказывает своим друзьям интересные истории. Умница предлагает ребятам почитать пословицы, поговорки; составить рассказ по картинкам, отгадать загадки о природе. </w:t>
      </w:r>
      <w:r w:rsidRPr="006E5918">
        <w:rPr>
          <w:rFonts w:ascii="Times New Roman" w:hAnsi="Times New Roman"/>
          <w:sz w:val="28"/>
          <w:szCs w:val="28"/>
          <w:lang w:eastAsia="ru-RU"/>
        </w:rPr>
        <w:t xml:space="preserve">У неё две косички и одета она в розовую шапочку. Умница носит зелёную юбку и жёлтые перчатки. Озорник-Шалун любит проводить эксперименты и различные опыты в природе. </w:t>
      </w:r>
      <w:r>
        <w:rPr>
          <w:rFonts w:ascii="Times New Roman" w:hAnsi="Times New Roman"/>
          <w:sz w:val="28"/>
          <w:szCs w:val="28"/>
          <w:lang w:eastAsia="ru-RU"/>
        </w:rPr>
        <w:t xml:space="preserve">Он любит веселые игры и стремится узнать что – то новое и неизвестное. Шалун призывает ребят задуматься о сохранении редких и исчезающих видов животных и растений. </w:t>
      </w:r>
      <w:r w:rsidRPr="006E5918">
        <w:rPr>
          <w:rFonts w:ascii="Times New Roman" w:hAnsi="Times New Roman"/>
          <w:sz w:val="28"/>
          <w:szCs w:val="28"/>
          <w:lang w:eastAsia="ru-RU"/>
        </w:rPr>
        <w:t>На голове у него жёлт</w:t>
      </w:r>
      <w:r>
        <w:rPr>
          <w:rFonts w:ascii="Times New Roman" w:hAnsi="Times New Roman"/>
          <w:sz w:val="28"/>
          <w:szCs w:val="28"/>
          <w:lang w:eastAsia="ru-RU"/>
        </w:rPr>
        <w:t xml:space="preserve">ая шапочка, синий бантик, синие </w:t>
      </w:r>
      <w:r w:rsidRPr="006E5918">
        <w:rPr>
          <w:rFonts w:ascii="Times New Roman" w:hAnsi="Times New Roman"/>
          <w:sz w:val="28"/>
          <w:szCs w:val="28"/>
          <w:lang w:eastAsia="ru-RU"/>
        </w:rPr>
        <w:t>башмачки и перчатки.</w:t>
      </w:r>
      <w:r w:rsidRPr="006E5918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Елочка – это подруга малышей. Она веселая и общительная, часто заходит в гости к малышам, чтобы поиграть. </w:t>
      </w:r>
      <w:r w:rsidRPr="006E5918">
        <w:rPr>
          <w:rFonts w:ascii="Times New Roman" w:hAnsi="Times New Roman"/>
          <w:sz w:val="28"/>
          <w:szCs w:val="28"/>
          <w:lang w:eastAsia="ru-RU"/>
        </w:rPr>
        <w:t xml:space="preserve">Весёлая Ёлочка носит бордовую шапочку, башмачки такого </w:t>
      </w:r>
      <w:r>
        <w:rPr>
          <w:rFonts w:ascii="Times New Roman" w:hAnsi="Times New Roman"/>
          <w:sz w:val="28"/>
          <w:szCs w:val="28"/>
          <w:lang w:eastAsia="ru-RU"/>
        </w:rPr>
        <w:t>же цвета. Её любимое украшение -</w:t>
      </w:r>
      <w:r w:rsidRPr="006E5918">
        <w:rPr>
          <w:rFonts w:ascii="Times New Roman" w:hAnsi="Times New Roman"/>
          <w:sz w:val="28"/>
          <w:szCs w:val="28"/>
          <w:lang w:eastAsia="ru-RU"/>
        </w:rPr>
        <w:t xml:space="preserve"> брошка с шишечками.</w:t>
      </w: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6E5918">
        <w:rPr>
          <w:rFonts w:ascii="Times New Roman" w:hAnsi="Times New Roman"/>
          <w:sz w:val="28"/>
          <w:szCs w:val="28"/>
          <w:lang w:eastAsia="ru-RU"/>
        </w:rPr>
        <w:t>В своих рисунках дети смогли донести тот смысл, что все вместе Эколята охраняют и берегут природу, помогают понять, как заботиться о птицах, животных, насекомых, как ухаживать за растениями.</w:t>
      </w:r>
    </w:p>
    <w:p w:rsidR="00E7048E" w:rsidRPr="0044152D" w:rsidRDefault="00E7048E" w:rsidP="0044152D">
      <w:pPr>
        <w:spacing w:after="0" w:line="240" w:lineRule="auto"/>
        <w:textAlignment w:val="top"/>
        <w:rPr>
          <w:rFonts w:ascii="Times New Roman" w:hAnsi="Times New Roman"/>
          <w:sz w:val="20"/>
          <w:szCs w:val="20"/>
          <w:lang w:eastAsia="ru-RU"/>
        </w:rPr>
      </w:pPr>
    </w:p>
    <w:p w:rsidR="00E7048E" w:rsidRDefault="00E7048E"/>
    <w:p w:rsidR="00E7048E" w:rsidRDefault="00E7048E"/>
    <w:p w:rsidR="00E7048E" w:rsidRDefault="00E7048E" w:rsidP="00226FEB">
      <w:r>
        <w:t xml:space="preserve">                     </w:t>
      </w:r>
    </w:p>
    <w:p w:rsidR="00E7048E" w:rsidRDefault="00E7048E"/>
    <w:p w:rsidR="00E7048E" w:rsidRDefault="00E7048E"/>
    <w:sectPr w:rsidR="00E7048E" w:rsidSect="00B22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7829D8"/>
    <w:multiLevelType w:val="multilevel"/>
    <w:tmpl w:val="28E66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2841"/>
    <w:rsid w:val="000548C4"/>
    <w:rsid w:val="00124B4C"/>
    <w:rsid w:val="0014137F"/>
    <w:rsid w:val="002258CF"/>
    <w:rsid w:val="00226FEB"/>
    <w:rsid w:val="0039408B"/>
    <w:rsid w:val="0040633F"/>
    <w:rsid w:val="00420474"/>
    <w:rsid w:val="00433277"/>
    <w:rsid w:val="0044152D"/>
    <w:rsid w:val="00453978"/>
    <w:rsid w:val="004E7760"/>
    <w:rsid w:val="0056692D"/>
    <w:rsid w:val="006A0E31"/>
    <w:rsid w:val="006C5121"/>
    <w:rsid w:val="006E5918"/>
    <w:rsid w:val="00740B20"/>
    <w:rsid w:val="00777698"/>
    <w:rsid w:val="007A1ED3"/>
    <w:rsid w:val="007E4BD7"/>
    <w:rsid w:val="00862A27"/>
    <w:rsid w:val="008916B9"/>
    <w:rsid w:val="008A61EF"/>
    <w:rsid w:val="008D2841"/>
    <w:rsid w:val="008E7C9C"/>
    <w:rsid w:val="009809F4"/>
    <w:rsid w:val="00994156"/>
    <w:rsid w:val="00B222E7"/>
    <w:rsid w:val="00B56DF2"/>
    <w:rsid w:val="00BD75CE"/>
    <w:rsid w:val="00C57346"/>
    <w:rsid w:val="00D47EC0"/>
    <w:rsid w:val="00D9475A"/>
    <w:rsid w:val="00DD3F6C"/>
    <w:rsid w:val="00E7048E"/>
    <w:rsid w:val="00EB3D1D"/>
    <w:rsid w:val="00FD57B6"/>
    <w:rsid w:val="00FE1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2E7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4415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4152D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FE1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E1FCF"/>
    <w:rPr>
      <w:rFonts w:ascii="Tahoma" w:hAnsi="Tahoma" w:cs="Tahoma"/>
      <w:sz w:val="16"/>
      <w:szCs w:val="16"/>
    </w:rPr>
  </w:style>
  <w:style w:type="character" w:customStyle="1" w:styleId="header-title">
    <w:name w:val="header-title"/>
    <w:basedOn w:val="DefaultParagraphFont"/>
    <w:uiPriority w:val="99"/>
    <w:rsid w:val="0044152D"/>
    <w:rPr>
      <w:rFonts w:cs="Times New Roman"/>
    </w:rPr>
  </w:style>
  <w:style w:type="character" w:customStyle="1" w:styleId="header-name">
    <w:name w:val="header-name"/>
    <w:basedOn w:val="DefaultParagraphFont"/>
    <w:uiPriority w:val="99"/>
    <w:rsid w:val="0044152D"/>
    <w:rPr>
      <w:rFonts w:cs="Times New Roman"/>
    </w:rPr>
  </w:style>
  <w:style w:type="character" w:customStyle="1" w:styleId="type">
    <w:name w:val="type"/>
    <w:basedOn w:val="DefaultParagraphFont"/>
    <w:uiPriority w:val="99"/>
    <w:rsid w:val="0044152D"/>
    <w:rPr>
      <w:rFonts w:cs="Times New Roman"/>
    </w:rPr>
  </w:style>
  <w:style w:type="character" w:customStyle="1" w:styleId="value">
    <w:name w:val="value"/>
    <w:basedOn w:val="DefaultParagraphFont"/>
    <w:uiPriority w:val="99"/>
    <w:rsid w:val="0044152D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44152D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4415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DocumentMap">
    <w:name w:val="Document Map"/>
    <w:basedOn w:val="Normal"/>
    <w:link w:val="DocumentMapChar"/>
    <w:uiPriority w:val="99"/>
    <w:semiHidden/>
    <w:rsid w:val="0043327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418BA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370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37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3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7040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704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7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3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72</TotalTime>
  <Pages>3</Pages>
  <Words>361</Words>
  <Characters>2059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Пользователь Windows</cp:lastModifiedBy>
  <cp:revision>32</cp:revision>
  <dcterms:created xsi:type="dcterms:W3CDTF">2020-11-23T09:59:00Z</dcterms:created>
  <dcterms:modified xsi:type="dcterms:W3CDTF">2020-11-26T14:03:00Z</dcterms:modified>
</cp:coreProperties>
</file>